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DA5" w:rsidRDefault="00A82DA5" w:rsidP="00A82DA5">
      <w:pPr>
        <w:widowControl w:val="0"/>
        <w:jc w:val="center"/>
      </w:pPr>
      <w:bookmarkStart w:id="0" w:name="_GoBack"/>
      <w:bookmarkEnd w:id="0"/>
      <w:r w:rsidRPr="00A82DA5">
        <w:rPr>
          <w:b/>
        </w:rPr>
        <w:t>South Carolina General Assembly</w:t>
      </w:r>
    </w:p>
    <w:p w:rsidR="00A82DA5" w:rsidRDefault="00A82DA5" w:rsidP="00A82DA5">
      <w:pPr>
        <w:widowControl w:val="0"/>
        <w:jc w:val="center"/>
      </w:pPr>
      <w:r>
        <w:t>119th Session, 2011-2012</w:t>
      </w:r>
    </w:p>
    <w:p w:rsidR="00A82DA5" w:rsidRDefault="00A82DA5" w:rsidP="00A82DA5">
      <w:pPr>
        <w:widowControl w:val="0"/>
        <w:jc w:val="left"/>
      </w:pPr>
    </w:p>
    <w:p w:rsidR="00A82DA5" w:rsidRDefault="00A82DA5" w:rsidP="00A82DA5">
      <w:pPr>
        <w:widowControl w:val="0"/>
        <w:jc w:val="left"/>
        <w:rPr>
          <w:b/>
        </w:rPr>
      </w:pPr>
      <w:r w:rsidRPr="00A82DA5">
        <w:rPr>
          <w:b/>
        </w:rPr>
        <w:t>S.</w:t>
      </w:r>
      <w:r>
        <w:rPr>
          <w:b/>
        </w:rPr>
        <w:t xml:space="preserve"> </w:t>
      </w:r>
      <w:r w:rsidRPr="00A82DA5">
        <w:rPr>
          <w:b/>
        </w:rPr>
        <w:t>1527</w:t>
      </w:r>
    </w:p>
    <w:p w:rsidR="00A82DA5" w:rsidRDefault="00A82DA5" w:rsidP="00A82DA5">
      <w:pPr>
        <w:widowControl w:val="0"/>
        <w:jc w:val="left"/>
        <w:rPr>
          <w:b/>
        </w:rPr>
      </w:pPr>
    </w:p>
    <w:p w:rsidR="00A82DA5" w:rsidRDefault="00A82DA5" w:rsidP="00A82DA5">
      <w:pPr>
        <w:widowControl w:val="0"/>
        <w:jc w:val="left"/>
      </w:pPr>
      <w:r w:rsidRPr="00A82DA5">
        <w:rPr>
          <w:b/>
        </w:rPr>
        <w:t>STATUS INFORMATION</w:t>
      </w:r>
    </w:p>
    <w:p w:rsidR="00A82DA5" w:rsidRDefault="00A82DA5" w:rsidP="00A82DA5">
      <w:pPr>
        <w:widowControl w:val="0"/>
        <w:jc w:val="left"/>
      </w:pPr>
    </w:p>
    <w:p w:rsidR="00A82DA5" w:rsidRDefault="00A82DA5" w:rsidP="00A82DA5">
      <w:pPr>
        <w:widowControl w:val="0"/>
        <w:jc w:val="left"/>
      </w:pPr>
      <w:r>
        <w:t>Senate Resolution</w:t>
      </w:r>
    </w:p>
    <w:p w:rsidR="00A82DA5" w:rsidRDefault="00A82DA5" w:rsidP="00A82DA5">
      <w:pPr>
        <w:widowControl w:val="0"/>
        <w:jc w:val="left"/>
      </w:pPr>
      <w:r>
        <w:t>Sponsors: Senator Setzler</w:t>
      </w:r>
    </w:p>
    <w:p w:rsidR="00A82DA5" w:rsidRDefault="00A82DA5" w:rsidP="00A82DA5">
      <w:pPr>
        <w:widowControl w:val="0"/>
        <w:jc w:val="left"/>
      </w:pPr>
      <w:r>
        <w:t>Document Path: l:\council\bills\rm\1584ac12.docx</w:t>
      </w:r>
    </w:p>
    <w:p w:rsidR="00A82DA5" w:rsidRDefault="00A82DA5" w:rsidP="00A82DA5">
      <w:pPr>
        <w:widowControl w:val="0"/>
        <w:jc w:val="left"/>
      </w:pPr>
    </w:p>
    <w:p w:rsidR="00A82DA5" w:rsidRDefault="00A82DA5" w:rsidP="00A82DA5">
      <w:pPr>
        <w:widowControl w:val="0"/>
        <w:jc w:val="left"/>
      </w:pPr>
      <w:r>
        <w:t>Introduced in the Senate on May 15, 2012</w:t>
      </w:r>
    </w:p>
    <w:p w:rsidR="00A82DA5" w:rsidRDefault="00A82DA5" w:rsidP="00A82DA5">
      <w:pPr>
        <w:widowControl w:val="0"/>
        <w:jc w:val="left"/>
      </w:pPr>
      <w:r>
        <w:t>Adopted by the Senate on May 15, 2012</w:t>
      </w:r>
    </w:p>
    <w:p w:rsidR="00A82DA5" w:rsidRDefault="00A82DA5" w:rsidP="00A82DA5">
      <w:pPr>
        <w:widowControl w:val="0"/>
        <w:jc w:val="left"/>
      </w:pPr>
    </w:p>
    <w:p w:rsidR="00A82DA5" w:rsidRDefault="00A82DA5" w:rsidP="00A82DA5">
      <w:pPr>
        <w:widowControl w:val="0"/>
        <w:jc w:val="left"/>
      </w:pPr>
      <w:r>
        <w:t xml:space="preserve">Summary: </w:t>
      </w:r>
      <w:r w:rsidR="00485885">
        <w:t>Davis Frawley, LLC</w:t>
      </w:r>
    </w:p>
    <w:p w:rsidR="00A82DA5" w:rsidRDefault="00A82DA5" w:rsidP="00A82DA5">
      <w:pPr>
        <w:widowControl w:val="0"/>
        <w:jc w:val="left"/>
      </w:pPr>
    </w:p>
    <w:p w:rsidR="00A82DA5" w:rsidRDefault="00A82DA5" w:rsidP="00A82DA5">
      <w:pPr>
        <w:widowControl w:val="0"/>
        <w:jc w:val="left"/>
      </w:pPr>
    </w:p>
    <w:p w:rsidR="00A82DA5" w:rsidRDefault="00A82DA5" w:rsidP="00A82DA5">
      <w:pPr>
        <w:widowControl w:val="0"/>
        <w:tabs>
          <w:tab w:val="center" w:pos="590"/>
          <w:tab w:val="center" w:pos="1440"/>
          <w:tab w:val="left" w:pos="1872"/>
          <w:tab w:val="left" w:pos="9187"/>
        </w:tabs>
        <w:jc w:val="left"/>
      </w:pPr>
      <w:r w:rsidRPr="00A82DA5">
        <w:rPr>
          <w:b/>
        </w:rPr>
        <w:t>HISTORY OF LEGISLATIVE ACTIONS</w:t>
      </w:r>
    </w:p>
    <w:p w:rsidR="00A82DA5" w:rsidRDefault="00A82DA5" w:rsidP="00A82DA5">
      <w:pPr>
        <w:widowControl w:val="0"/>
        <w:tabs>
          <w:tab w:val="center" w:pos="590"/>
          <w:tab w:val="center" w:pos="1440"/>
          <w:tab w:val="left" w:pos="1872"/>
          <w:tab w:val="left" w:pos="9187"/>
        </w:tabs>
        <w:jc w:val="left"/>
      </w:pPr>
    </w:p>
    <w:p w:rsidR="00A82DA5" w:rsidRPr="00A82DA5" w:rsidRDefault="00A82DA5" w:rsidP="00A82DA5">
      <w:pPr>
        <w:widowControl w:val="0"/>
        <w:tabs>
          <w:tab w:val="center" w:pos="590"/>
          <w:tab w:val="center" w:pos="1440"/>
          <w:tab w:val="left" w:pos="1872"/>
          <w:tab w:val="left" w:pos="9187"/>
        </w:tabs>
        <w:jc w:val="left"/>
      </w:pPr>
      <w:r w:rsidRPr="00A82DA5">
        <w:rPr>
          <w:u w:val="single"/>
        </w:rPr>
        <w:tab/>
        <w:t>Date</w:t>
      </w:r>
      <w:r w:rsidRPr="00A82DA5">
        <w:rPr>
          <w:u w:val="single"/>
        </w:rPr>
        <w:tab/>
        <w:t>Body</w:t>
      </w:r>
      <w:r w:rsidRPr="00A82DA5">
        <w:rPr>
          <w:u w:val="single"/>
        </w:rPr>
        <w:tab/>
        <w:t>Action Description with journal page number</w:t>
      </w:r>
      <w:r w:rsidRPr="00A82DA5">
        <w:rPr>
          <w:u w:val="single"/>
        </w:rPr>
        <w:tab/>
      </w:r>
    </w:p>
    <w:p w:rsidR="00226278" w:rsidRDefault="00226278" w:rsidP="00226278">
      <w:pPr>
        <w:widowControl w:val="0"/>
        <w:tabs>
          <w:tab w:val="right" w:pos="1008"/>
          <w:tab w:val="left" w:pos="1152"/>
          <w:tab w:val="left" w:pos="1872"/>
          <w:tab w:val="left" w:pos="9187"/>
        </w:tabs>
        <w:ind w:left="2088" w:hanging="2088"/>
        <w:jc w:val="left"/>
      </w:pPr>
      <w:r>
        <w:tab/>
        <w:t>5/15/2012</w:t>
      </w:r>
      <w:r>
        <w:tab/>
        <w:t>Senate</w:t>
      </w:r>
      <w:r>
        <w:tab/>
      </w:r>
      <w:r w:rsidRPr="00B15AFC">
        <w:t>Introduced and adopted (</w:t>
      </w:r>
      <w:hyperlink r:id="rId7" w:history="1">
        <w:r w:rsidRPr="00B15AFC">
          <w:rPr>
            <w:rStyle w:val="Hyperlink"/>
          </w:rPr>
          <w:t>Senate Journal</w:t>
        </w:r>
        <w:r w:rsidRPr="00B15AFC">
          <w:rPr>
            <w:rStyle w:val="Hyperlink"/>
          </w:rPr>
          <w:noBreakHyphen/>
          <w:t>page 5</w:t>
        </w:r>
      </w:hyperlink>
      <w:r w:rsidRPr="00B15AFC">
        <w:t>)</w:t>
      </w:r>
    </w:p>
    <w:p w:rsidR="00226278" w:rsidRDefault="00226278" w:rsidP="00226278">
      <w:pPr>
        <w:widowControl w:val="0"/>
        <w:tabs>
          <w:tab w:val="right" w:pos="1008"/>
          <w:tab w:val="left" w:pos="1152"/>
          <w:tab w:val="left" w:pos="1872"/>
          <w:tab w:val="left" w:pos="9187"/>
        </w:tabs>
        <w:ind w:left="2088" w:hanging="2088"/>
        <w:jc w:val="left"/>
      </w:pPr>
    </w:p>
    <w:p w:rsidR="00A82DA5" w:rsidRPr="00A82DA5" w:rsidRDefault="00A82DA5" w:rsidP="00A82DA5">
      <w:pPr>
        <w:widowControl w:val="0"/>
        <w:tabs>
          <w:tab w:val="right" w:pos="1008"/>
          <w:tab w:val="left" w:pos="1152"/>
          <w:tab w:val="left" w:pos="1872"/>
          <w:tab w:val="left" w:pos="9187"/>
        </w:tabs>
        <w:ind w:left="2088" w:hanging="2088"/>
        <w:jc w:val="left"/>
      </w:pPr>
    </w:p>
    <w:p w:rsidR="00A82DA5" w:rsidRDefault="00A82DA5" w:rsidP="00A82DA5">
      <w:r w:rsidRPr="00A82DA5">
        <w:rPr>
          <w:b/>
        </w:rPr>
        <w:t>VERSIONS OF THIS BILL</w:t>
      </w:r>
    </w:p>
    <w:p w:rsidR="00A82DA5" w:rsidRDefault="00A82DA5" w:rsidP="00A82DA5"/>
    <w:p w:rsidR="00A82DA5" w:rsidRDefault="00912543" w:rsidP="00A82DA5">
      <w:hyperlink r:id="rId8" w:history="1">
        <w:r w:rsidR="00A82DA5">
          <w:rPr>
            <w:rStyle w:val="Hyperlink"/>
          </w:rPr>
          <w:t>5/15/2012</w:t>
        </w:r>
      </w:hyperlink>
    </w:p>
    <w:p w:rsidR="00A82DA5" w:rsidRDefault="00A82DA5" w:rsidP="00A82DA5"/>
    <w:p w:rsidR="00A82DA5" w:rsidRDefault="00A82DA5" w:rsidP="00A82DA5">
      <w:pPr>
        <w:sectPr w:rsidR="00A82DA5" w:rsidSect="00A82DA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FC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135" w:rsidRDefault="008C2FA9" w:rsidP="0097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6096A">
        <w:t xml:space="preserve">RECOGNIZE AND CONGRATULATE DAVIS FRAWLEY, LLC, OF LEXINGTON ON ITS FIFTIETH ANNIVERSARY AND TO COMMEND ITS PARTNERS AND STAFF FOR A HALF CENTURY OF </w:t>
      </w:r>
      <w:r w:rsidR="001225C6">
        <w:t xml:space="preserve">OUTSTANDING LEGAL </w:t>
      </w:r>
      <w:r w:rsidR="0066096A">
        <w:t>SERVICE TO THE MIDLANDS OF SOUTH CAROLINA.</w:t>
      </w:r>
    </w:p>
    <w:p w:rsidR="00760FC1" w:rsidRDefault="0076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4D0" w:rsidRDefault="00760FC1"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34D0">
        <w:t xml:space="preserve">the </w:t>
      </w:r>
      <w:r w:rsidR="00F769F6">
        <w:t>Senate</w:t>
      </w:r>
      <w:r w:rsidR="009D34D0">
        <w:t xml:space="preserve"> is pleased to note that </w:t>
      </w:r>
      <w:r w:rsidR="000D06E0">
        <w:t xml:space="preserve">Davis Frawley, LLC, of Lexington </w:t>
      </w:r>
      <w:r w:rsidR="009D34D0">
        <w:t xml:space="preserve">is celebrating fifty years of </w:t>
      </w:r>
      <w:r w:rsidR="002B1219">
        <w:t xml:space="preserve">legal </w:t>
      </w:r>
      <w:r w:rsidR="009D34D0">
        <w:t>service to the South Carolina Midlands in 201</w:t>
      </w:r>
      <w:r w:rsidR="005626D8">
        <w:t>2</w:t>
      </w:r>
      <w:r w:rsidR="009D34D0">
        <w:t>;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half a century ago</w:t>
      </w:r>
      <w:r w:rsidR="00C61192">
        <w:t xml:space="preserve"> in downtown Lexington</w:t>
      </w:r>
      <w:r>
        <w:t xml:space="preserve">, Hubert Long and Francis (Banny) Jones formed the law practice </w:t>
      </w:r>
      <w:r w:rsidR="00C61192">
        <w:t xml:space="preserve">that was to become Davis Frawley, LLC, </w:t>
      </w:r>
      <w:r>
        <w:t>probably never dreaming of the growth that would sweep the community;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BC" w:rsidRPr="00E15DBC" w:rsidRDefault="005626D8"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15DBC" w:rsidRPr="00E15DBC">
        <w:rPr>
          <w:rFonts w:eastAsiaTheme="minorHAnsi"/>
          <w:color w:val="000000" w:themeColor="text1"/>
          <w:szCs w:val="22"/>
          <w:u w:color="000000" w:themeColor="text1"/>
        </w:rPr>
        <w:t>in the early 1960s, Hubert and Banny acquired the former feed store property of Otto and Sewanee Rentsjerna, and the firm began to expand. Bob Bouknight, Jim Barfield, and George Nicholson all came aboard during the decade. Sadly, Banny passed away in 1966. Hubert continued to serve as solicitor for Lexington County until 1969, later becoming circuit judge of the Eleventh Judicial Circuit from 1984 until 1991;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 xml:space="preserve">Whereas, Randy Davis joined the firm in 1972 as the firm continued to expand. Needing additional space, the </w:t>
      </w:r>
      <w:r w:rsidR="0083112A">
        <w:rPr>
          <w:rFonts w:eastAsiaTheme="minorHAnsi"/>
          <w:color w:val="000000" w:themeColor="text1"/>
          <w:szCs w:val="22"/>
          <w:u w:color="000000" w:themeColor="text1"/>
        </w:rPr>
        <w:t>firm acquired the site</w:t>
      </w:r>
      <w:r w:rsidRPr="00E15DBC">
        <w:rPr>
          <w:rFonts w:eastAsiaTheme="minorHAnsi"/>
          <w:color w:val="000000" w:themeColor="text1"/>
          <w:szCs w:val="22"/>
          <w:u w:color="000000" w:themeColor="text1"/>
        </w:rPr>
        <w:t xml:space="preserve"> of the original 1820 Lexington County Court </w:t>
      </w:r>
      <w:r w:rsidR="00020DA6">
        <w:rPr>
          <w:rFonts w:eastAsiaTheme="minorHAnsi"/>
          <w:color w:val="000000" w:themeColor="text1"/>
          <w:szCs w:val="22"/>
          <w:u w:color="000000" w:themeColor="text1"/>
        </w:rPr>
        <w:lastRenderedPageBreak/>
        <w:t xml:space="preserve">House </w:t>
      </w:r>
      <w:r w:rsidRPr="00E15DBC">
        <w:rPr>
          <w:rFonts w:eastAsiaTheme="minorHAnsi"/>
          <w:color w:val="000000" w:themeColor="text1"/>
          <w:szCs w:val="22"/>
          <w:u w:color="000000" w:themeColor="text1"/>
        </w:rPr>
        <w:t xml:space="preserve">in 1980, and the </w:t>
      </w:r>
      <w:r w:rsidR="00020DA6">
        <w:rPr>
          <w:rFonts w:eastAsiaTheme="minorHAnsi"/>
          <w:color w:val="000000" w:themeColor="text1"/>
          <w:szCs w:val="22"/>
          <w:u w:color="000000" w:themeColor="text1"/>
        </w:rPr>
        <w:t>firm</w:t>
      </w:r>
      <w:r w:rsidR="004E2D85" w:rsidRPr="004E2D85">
        <w:rPr>
          <w:rFonts w:eastAsiaTheme="minorHAnsi"/>
          <w:color w:val="000000" w:themeColor="text1"/>
          <w:szCs w:val="22"/>
          <w:u w:color="000000" w:themeColor="text1"/>
        </w:rPr>
        <w:t>’</w:t>
      </w:r>
      <w:r w:rsidR="00B831BF">
        <w:rPr>
          <w:rFonts w:eastAsiaTheme="minorHAnsi"/>
          <w:color w:val="000000" w:themeColor="text1"/>
          <w:szCs w:val="22"/>
          <w:u w:color="000000" w:themeColor="text1"/>
        </w:rPr>
        <w:t xml:space="preserve">s </w:t>
      </w:r>
      <w:r w:rsidRPr="00E15DBC">
        <w:rPr>
          <w:rFonts w:eastAsiaTheme="minorHAnsi"/>
          <w:color w:val="000000" w:themeColor="text1"/>
          <w:szCs w:val="22"/>
          <w:u w:color="000000" w:themeColor="text1"/>
        </w:rPr>
        <w:t xml:space="preserve">new building at 140 East Main Street opened a few years later. Pat Frawley, Nancy Young, and Jeff Anderson joined the office soon afterward, followed by Carey Ayer, John Fisher, Judy Fisher, and Lisa Smith. John McCauley joined the firm after many years </w:t>
      </w:r>
      <w:r w:rsidR="00080D7E">
        <w:rPr>
          <w:rFonts w:eastAsiaTheme="minorHAnsi"/>
          <w:color w:val="000000" w:themeColor="text1"/>
          <w:szCs w:val="22"/>
          <w:u w:color="000000" w:themeColor="text1"/>
        </w:rPr>
        <w:t xml:space="preserve">of </w:t>
      </w:r>
      <w:r w:rsidRPr="00E15DBC">
        <w:rPr>
          <w:rFonts w:eastAsiaTheme="minorHAnsi"/>
          <w:color w:val="000000" w:themeColor="text1"/>
          <w:szCs w:val="22"/>
          <w:u w:color="000000" w:themeColor="text1"/>
        </w:rPr>
        <w:t>practicing in his own firm next door;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Whereas, in recent years</w:t>
      </w:r>
      <w:r w:rsidR="00680316">
        <w:rPr>
          <w:rFonts w:eastAsiaTheme="minorHAnsi"/>
          <w:color w:val="000000" w:themeColor="text1"/>
          <w:szCs w:val="22"/>
          <w:u w:color="000000" w:themeColor="text1"/>
        </w:rPr>
        <w:t>,</w:t>
      </w:r>
      <w:r w:rsidRPr="00E15DBC">
        <w:rPr>
          <w:rFonts w:eastAsiaTheme="minorHAnsi"/>
          <w:color w:val="000000" w:themeColor="text1"/>
          <w:szCs w:val="22"/>
          <w:u w:color="000000" w:themeColor="text1"/>
        </w:rPr>
        <w:t xml:space="preserve"> the firm has continued to grow with the additions of Ryan Wingard, Jewitte Dooley, and Erica Parker. Bob Bouknight and George Nicholson are now “of counsel” to the </w:t>
      </w:r>
      <w:r w:rsidR="003C5B8B">
        <w:rPr>
          <w:rFonts w:eastAsiaTheme="minorHAnsi"/>
          <w:color w:val="000000" w:themeColor="text1"/>
          <w:szCs w:val="22"/>
          <w:u w:color="000000" w:themeColor="text1"/>
        </w:rPr>
        <w:t>firm</w:t>
      </w:r>
      <w:r w:rsidRPr="00E15DBC">
        <w:rPr>
          <w:rFonts w:eastAsiaTheme="minorHAnsi"/>
          <w:color w:val="000000" w:themeColor="text1"/>
          <w:szCs w:val="22"/>
          <w:u w:color="000000" w:themeColor="text1"/>
        </w:rPr>
        <w:t>, and Bob Bouknight</w:t>
      </w:r>
      <w:r w:rsidR="004E2D85" w:rsidRPr="004E2D85">
        <w:rPr>
          <w:rFonts w:eastAsiaTheme="minorHAnsi"/>
          <w:color w:val="000000" w:themeColor="text1"/>
          <w:szCs w:val="22"/>
          <w:u w:color="000000" w:themeColor="text1"/>
        </w:rPr>
        <w:t>’</w:t>
      </w:r>
      <w:r w:rsidRPr="00E15DBC">
        <w:rPr>
          <w:rFonts w:eastAsiaTheme="minorHAnsi"/>
          <w:color w:val="000000" w:themeColor="text1"/>
          <w:szCs w:val="22"/>
          <w:u w:color="000000" w:themeColor="text1"/>
        </w:rPr>
        <w:t>s grandson, Joe Maye, plans to join the firm later this year;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 xml:space="preserve">Whereas, traditionally known by the name of its senior partners, the </w:t>
      </w:r>
      <w:r w:rsidR="00020DA6">
        <w:rPr>
          <w:rFonts w:eastAsiaTheme="minorHAnsi"/>
          <w:color w:val="000000" w:themeColor="text1"/>
          <w:szCs w:val="22"/>
          <w:u w:color="000000" w:themeColor="text1"/>
        </w:rPr>
        <w:t>firm</w:t>
      </w:r>
      <w:r w:rsidRPr="00E15DBC">
        <w:rPr>
          <w:rFonts w:eastAsiaTheme="minorHAnsi"/>
          <w:color w:val="000000" w:themeColor="text1"/>
          <w:szCs w:val="22"/>
          <w:u w:color="000000" w:themeColor="text1"/>
        </w:rPr>
        <w:t xml:space="preserve"> was first called the Long Firm, next the Bouknight Firm, subsequently the Nicholson Firm, then the Davis Firm, and now Davis Frawley, LLC;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Whereas, the firm assists individuals and businesses from South Carolina and beyond with a wide array of legal services. On any given day, its attorneys can be found appearing before multiple South Carolina trial and appellate courts, while also assisting clients with a wide variety of transactional issues</w:t>
      </w:r>
      <w:r w:rsidR="00A05493">
        <w:rPr>
          <w:rFonts w:eastAsiaTheme="minorHAnsi"/>
          <w:color w:val="000000" w:themeColor="text1"/>
          <w:szCs w:val="22"/>
          <w:u w:color="000000" w:themeColor="text1"/>
        </w:rPr>
        <w:t>,</w:t>
      </w:r>
      <w:r w:rsidRPr="00E15DBC">
        <w:rPr>
          <w:rFonts w:eastAsiaTheme="minorHAnsi"/>
          <w:color w:val="000000" w:themeColor="text1"/>
          <w:szCs w:val="22"/>
          <w:u w:color="000000" w:themeColor="text1"/>
        </w:rPr>
        <w:t xml:space="preserve"> including estate planning, business formation, and real estate closings;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5703B">
        <w:t>Senate</w:t>
      </w:r>
      <w:r>
        <w:t xml:space="preserve"> would like to take </w:t>
      </w:r>
      <w:r w:rsidR="0085703B">
        <w:t>t</w:t>
      </w:r>
      <w:r>
        <w:t xml:space="preserve">his opportunity to thank </w:t>
      </w:r>
      <w:r w:rsidR="00CD0BD7">
        <w:t>Davis Frawley, LLC, fo</w:t>
      </w:r>
      <w:r>
        <w:t xml:space="preserve">r its fifty years of </w:t>
      </w:r>
      <w:r w:rsidR="00B3383E">
        <w:t>superlative</w:t>
      </w:r>
      <w:r w:rsidR="001C7CB9">
        <w:t xml:space="preserve"> service</w:t>
      </w:r>
      <w:r>
        <w:t xml:space="preserve"> to the Midlands, and the members take great pleasure in joining with </w:t>
      </w:r>
      <w:r w:rsidR="00826E45">
        <w:t>Davis Frawley</w:t>
      </w:r>
      <w:r w:rsidR="004E2D85" w:rsidRPr="004E2D85">
        <w:t>’</w:t>
      </w:r>
      <w:r w:rsidR="00826E45">
        <w:t>s</w:t>
      </w:r>
      <w:r>
        <w:t xml:space="preserve"> friends</w:t>
      </w:r>
      <w:r w:rsidR="00826E45">
        <w:t>, clients, and colleagues</w:t>
      </w:r>
      <w:r>
        <w:t xml:space="preserve"> in congratulating </w:t>
      </w:r>
      <w:r w:rsidR="00826E45">
        <w:t>the firm</w:t>
      </w:r>
      <w:r>
        <w:t xml:space="preserve"> on reaching this important milestone. Now, therefore,</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03B" w:rsidRDefault="0085703B" w:rsidP="008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5703B">
        <w:t>Senate</w:t>
      </w:r>
      <w:r>
        <w:t xml:space="preserve">, by this resolution, recognize and congratulate </w:t>
      </w:r>
      <w:r w:rsidR="00BE0507">
        <w:t xml:space="preserve">Davis Frawley, LLC, </w:t>
      </w:r>
      <w:r>
        <w:t xml:space="preserve">of </w:t>
      </w:r>
      <w:r w:rsidR="00BE0507">
        <w:t>Lexington</w:t>
      </w:r>
      <w:r>
        <w:t xml:space="preserve"> on its fiftieth anniversary and commend its </w:t>
      </w:r>
      <w:r w:rsidR="0019661E">
        <w:t>partners</w:t>
      </w:r>
      <w:r>
        <w:t xml:space="preserve"> and staff for a half century of </w:t>
      </w:r>
      <w:r w:rsidR="001225C6">
        <w:t>outstanding legal</w:t>
      </w:r>
      <w:r>
        <w:t xml:space="preserve"> service to the Midlands of South Carolina.</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F4054">
        <w:t>ovided</w:t>
      </w:r>
      <w:r>
        <w:t xml:space="preserve"> to </w:t>
      </w:r>
      <w:r w:rsidR="005F4054">
        <w:t>Davis Frawley, LLC</w:t>
      </w:r>
      <w:r>
        <w:t>.</w:t>
      </w:r>
    </w:p>
    <w:p w:rsidR="00724A11" w:rsidRDefault="004E2D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A11" w:rsidRDefault="00724A11" w:rsidP="00A82DA5">
      <w:pPr>
        <w:suppressAutoHyphens/>
      </w:pPr>
    </w:p>
    <w:sectPr w:rsidR="00724A11" w:rsidSect="00A82D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12A" w:rsidRDefault="0083112A" w:rsidP="009F0C77">
      <w:r>
        <w:separator/>
      </w:r>
    </w:p>
  </w:endnote>
  <w:endnote w:type="continuationSeparator" w:id="0">
    <w:p w:rsidR="0083112A" w:rsidRDefault="008311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911433-22DA-4A24-80D6-ECE51E0897AE}"/>
    <w:embedBold r:id="rId2" w:fontKey="{23D7AE87-755E-4259-B07C-4643AA836799}"/>
  </w:font>
  <w:font w:name="Calibri">
    <w:panose1 w:val="020F0502020204030204"/>
    <w:charset w:val="00"/>
    <w:family w:val="swiss"/>
    <w:pitch w:val="variable"/>
    <w:sig w:usb0="E10002FF" w:usb1="4000ACFF" w:usb2="00000009" w:usb3="00000000" w:csb0="0000019F" w:csb1="00000000"/>
    <w:embedRegular r:id="rId3" w:fontKey="{F39DA72D-BF8B-4041-93E3-F8C575F09DBB}"/>
  </w:font>
  <w:font w:name="Tahoma">
    <w:panose1 w:val="020B0604030504040204"/>
    <w:charset w:val="00"/>
    <w:family w:val="swiss"/>
    <w:pitch w:val="variable"/>
    <w:sig w:usb0="21002A87" w:usb1="80000000" w:usb2="00000008" w:usb3="00000000" w:csb0="000101FF" w:csb1="00000000"/>
    <w:embedRegular r:id="rId4" w:fontKey="{D7BF1A06-87AD-4FED-B206-0DDCFF61BD16}"/>
  </w:font>
  <w:font w:name="Cambria">
    <w:panose1 w:val="02040503050406030204"/>
    <w:charset w:val="00"/>
    <w:family w:val="roman"/>
    <w:pitch w:val="variable"/>
    <w:sig w:usb0="E00002FF" w:usb1="400004FF" w:usb2="00000000" w:usb3="00000000" w:csb0="0000019F" w:csb1="00000000"/>
    <w:embedRegular r:id="rId5" w:fontKey="{1C9345A0-6C53-4BE3-A247-F94144778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DA5" w:rsidRPr="00724A11" w:rsidRDefault="00A82DA5" w:rsidP="00724A11">
    <w:pPr>
      <w:pStyle w:val="Footer"/>
      <w:tabs>
        <w:tab w:val="clear" w:pos="4680"/>
        <w:tab w:val="clear" w:pos="9360"/>
        <w:tab w:val="center" w:pos="2995"/>
      </w:tabs>
      <w:spacing w:before="120"/>
    </w:pPr>
    <w:r>
      <w:t>[1527]</w:t>
    </w:r>
    <w:r>
      <w:tab/>
    </w:r>
    <w:r w:rsidR="00912543">
      <w:fldChar w:fldCharType="begin"/>
    </w:r>
    <w:r w:rsidR="00912543">
      <w:instrText xml:space="preserve"> PAGE  \* MERGEFORMAT </w:instrText>
    </w:r>
    <w:r w:rsidR="00912543">
      <w:fldChar w:fldCharType="separate"/>
    </w:r>
    <w:r w:rsidR="00912543">
      <w:rPr>
        <w:noProof/>
      </w:rPr>
      <w:t>1</w:t>
    </w:r>
    <w:r w:rsidR="009125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12A" w:rsidRDefault="0083112A" w:rsidP="009F0C77">
      <w:r>
        <w:separator/>
      </w:r>
    </w:p>
  </w:footnote>
  <w:footnote w:type="continuationSeparator" w:id="0">
    <w:p w:rsidR="0083112A" w:rsidRDefault="008311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84AC12"/>
    <w:docVar w:name="CoverBillType" w:val="r"/>
    <w:docVar w:name="docpath" w:val="L:\Council\bills\RM\1584AC12.DOCX"/>
    <w:docVar w:name="dvBillNumber" w:val="1527"/>
    <w:docVar w:name="dvBillNumberPrefix" w:val="S. "/>
    <w:docVar w:name="dvOriginalBody" w:val="Senate"/>
    <w:docVar w:name="dvSteno" w:val="RM"/>
    <w:docVar w:name="NameofBody" w:val="s"/>
    <w:docVar w:name="vgroup2" w:val="Council"/>
  </w:docVars>
  <w:rsids>
    <w:rsidRoot w:val="00632096"/>
    <w:rsid w:val="00020DA6"/>
    <w:rsid w:val="00025484"/>
    <w:rsid w:val="00026C9A"/>
    <w:rsid w:val="00080D7E"/>
    <w:rsid w:val="000965A1"/>
    <w:rsid w:val="000A63E1"/>
    <w:rsid w:val="000D06E0"/>
    <w:rsid w:val="000E1785"/>
    <w:rsid w:val="001023A4"/>
    <w:rsid w:val="0010776B"/>
    <w:rsid w:val="001225C6"/>
    <w:rsid w:val="00133E66"/>
    <w:rsid w:val="00134ACF"/>
    <w:rsid w:val="00144E15"/>
    <w:rsid w:val="0019661E"/>
    <w:rsid w:val="001A4A62"/>
    <w:rsid w:val="001A681E"/>
    <w:rsid w:val="001B1FDC"/>
    <w:rsid w:val="001C7CB9"/>
    <w:rsid w:val="001D08F2"/>
    <w:rsid w:val="001D65A7"/>
    <w:rsid w:val="002037CA"/>
    <w:rsid w:val="002047A2"/>
    <w:rsid w:val="00226278"/>
    <w:rsid w:val="002321B6"/>
    <w:rsid w:val="0023696B"/>
    <w:rsid w:val="00250967"/>
    <w:rsid w:val="00265964"/>
    <w:rsid w:val="002759C5"/>
    <w:rsid w:val="00277DEE"/>
    <w:rsid w:val="00280D88"/>
    <w:rsid w:val="00294ABE"/>
    <w:rsid w:val="002A3EB4"/>
    <w:rsid w:val="002B1219"/>
    <w:rsid w:val="00323BCD"/>
    <w:rsid w:val="00325348"/>
    <w:rsid w:val="003826F7"/>
    <w:rsid w:val="003934CA"/>
    <w:rsid w:val="00393688"/>
    <w:rsid w:val="003C5B8B"/>
    <w:rsid w:val="003D411E"/>
    <w:rsid w:val="003E3C1E"/>
    <w:rsid w:val="003E6148"/>
    <w:rsid w:val="00400EAA"/>
    <w:rsid w:val="0041760A"/>
    <w:rsid w:val="004809EE"/>
    <w:rsid w:val="00485885"/>
    <w:rsid w:val="004E2D85"/>
    <w:rsid w:val="00511EE9"/>
    <w:rsid w:val="00521E00"/>
    <w:rsid w:val="005626D8"/>
    <w:rsid w:val="00577B8D"/>
    <w:rsid w:val="00577C6C"/>
    <w:rsid w:val="0058501B"/>
    <w:rsid w:val="005F4054"/>
    <w:rsid w:val="006215AA"/>
    <w:rsid w:val="00632096"/>
    <w:rsid w:val="006340D9"/>
    <w:rsid w:val="006419DE"/>
    <w:rsid w:val="00643B8E"/>
    <w:rsid w:val="0066096A"/>
    <w:rsid w:val="00665EBC"/>
    <w:rsid w:val="00680316"/>
    <w:rsid w:val="0069470D"/>
    <w:rsid w:val="0069711C"/>
    <w:rsid w:val="006A476C"/>
    <w:rsid w:val="006C6A93"/>
    <w:rsid w:val="006E02F9"/>
    <w:rsid w:val="006E37E6"/>
    <w:rsid w:val="00724A11"/>
    <w:rsid w:val="00753C04"/>
    <w:rsid w:val="00756946"/>
    <w:rsid w:val="00757F80"/>
    <w:rsid w:val="00760FC1"/>
    <w:rsid w:val="0076366F"/>
    <w:rsid w:val="00771EEC"/>
    <w:rsid w:val="00786819"/>
    <w:rsid w:val="007A325A"/>
    <w:rsid w:val="007F1523"/>
    <w:rsid w:val="007F509E"/>
    <w:rsid w:val="007F5799"/>
    <w:rsid w:val="007F6947"/>
    <w:rsid w:val="00815386"/>
    <w:rsid w:val="00822855"/>
    <w:rsid w:val="00826E45"/>
    <w:rsid w:val="0083112A"/>
    <w:rsid w:val="0085703B"/>
    <w:rsid w:val="00872729"/>
    <w:rsid w:val="008B5CAF"/>
    <w:rsid w:val="008C2FA9"/>
    <w:rsid w:val="008F4429"/>
    <w:rsid w:val="00912543"/>
    <w:rsid w:val="009352BB"/>
    <w:rsid w:val="00970135"/>
    <w:rsid w:val="00990668"/>
    <w:rsid w:val="009D34D0"/>
    <w:rsid w:val="009F0C77"/>
    <w:rsid w:val="009F4DD1"/>
    <w:rsid w:val="00A05493"/>
    <w:rsid w:val="00A64E80"/>
    <w:rsid w:val="00A71D6B"/>
    <w:rsid w:val="00A741D9"/>
    <w:rsid w:val="00A82DA5"/>
    <w:rsid w:val="00A9741D"/>
    <w:rsid w:val="00AD4B17"/>
    <w:rsid w:val="00B26FA6"/>
    <w:rsid w:val="00B3383E"/>
    <w:rsid w:val="00B741CB"/>
    <w:rsid w:val="00B831BF"/>
    <w:rsid w:val="00B934F3"/>
    <w:rsid w:val="00BB6347"/>
    <w:rsid w:val="00BD2134"/>
    <w:rsid w:val="00BE0507"/>
    <w:rsid w:val="00BE37AE"/>
    <w:rsid w:val="00C038D8"/>
    <w:rsid w:val="00C045DD"/>
    <w:rsid w:val="00C3136F"/>
    <w:rsid w:val="00C3483A"/>
    <w:rsid w:val="00C61192"/>
    <w:rsid w:val="00C74E9D"/>
    <w:rsid w:val="00C82FD3"/>
    <w:rsid w:val="00C83A06"/>
    <w:rsid w:val="00CA7AD1"/>
    <w:rsid w:val="00CC6B7B"/>
    <w:rsid w:val="00CD0BD7"/>
    <w:rsid w:val="00CD3619"/>
    <w:rsid w:val="00CF4447"/>
    <w:rsid w:val="00D405E7"/>
    <w:rsid w:val="00D41D56"/>
    <w:rsid w:val="00D6260D"/>
    <w:rsid w:val="00D6662B"/>
    <w:rsid w:val="00D71144"/>
    <w:rsid w:val="00D95E2F"/>
    <w:rsid w:val="00D970A9"/>
    <w:rsid w:val="00DB3AC0"/>
    <w:rsid w:val="00DD634D"/>
    <w:rsid w:val="00DE68F0"/>
    <w:rsid w:val="00DF3845"/>
    <w:rsid w:val="00DF7E17"/>
    <w:rsid w:val="00E15DBC"/>
    <w:rsid w:val="00EB00A2"/>
    <w:rsid w:val="00EB1BF3"/>
    <w:rsid w:val="00EF3EEE"/>
    <w:rsid w:val="00F149A7"/>
    <w:rsid w:val="00F50BAF"/>
    <w:rsid w:val="00F52C10"/>
    <w:rsid w:val="00F66477"/>
    <w:rsid w:val="00F747F0"/>
    <w:rsid w:val="00F769F6"/>
    <w:rsid w:val="00F81FFD"/>
    <w:rsid w:val="00F85228"/>
    <w:rsid w:val="00FB6773"/>
    <w:rsid w:val="00FC2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610253-86B4-4AC9-BBCA-2B255FF5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47F0"/>
    <w:rPr>
      <w:rFonts w:ascii="Tahoma" w:hAnsi="Tahoma" w:cs="Tahoma"/>
      <w:sz w:val="16"/>
      <w:szCs w:val="16"/>
    </w:rPr>
  </w:style>
  <w:style w:type="character" w:customStyle="1" w:styleId="BalloonTextChar">
    <w:name w:val="Balloon Text Char"/>
    <w:basedOn w:val="DefaultParagraphFont"/>
    <w:link w:val="BalloonText"/>
    <w:uiPriority w:val="99"/>
    <w:semiHidden/>
    <w:rsid w:val="00F747F0"/>
    <w:rPr>
      <w:rFonts w:ascii="Tahoma" w:eastAsia="Times New Roman" w:hAnsi="Tahoma" w:cs="Tahoma"/>
      <w:sz w:val="16"/>
      <w:szCs w:val="16"/>
    </w:rPr>
  </w:style>
  <w:style w:type="character" w:styleId="Hyperlink">
    <w:name w:val="Hyperlink"/>
    <w:basedOn w:val="DefaultParagraphFont"/>
    <w:uiPriority w:val="99"/>
    <w:unhideWhenUsed/>
    <w:rsid w:val="00A82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27_20120515.docx" TargetMode="External"/><Relationship Id="rId3" Type="http://schemas.openxmlformats.org/officeDocument/2006/relationships/settings" Target="settings.xml"/><Relationship Id="rId7" Type="http://schemas.openxmlformats.org/officeDocument/2006/relationships/hyperlink" Target="file:///h:\s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838B4-46E8-4B0A-A656-8FF177C62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581</Words>
  <Characters>3052</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1527: Davis Frawley, LLC - South Carolina Legislature Online</dc:title>
  <dc:subject/>
  <dc:creator>rosannemcdowell</dc:creator>
  <cp:keywords/>
  <dc:description/>
  <cp:lastModifiedBy>N Cumfer</cp:lastModifiedBy>
  <cp:revision>2</cp:revision>
  <cp:lastPrinted>2012-05-15T12:42:00Z</cp:lastPrinted>
  <dcterms:created xsi:type="dcterms:W3CDTF">2014-11-21T21:21:00Z</dcterms:created>
  <dcterms:modified xsi:type="dcterms:W3CDTF">2014-11-21T21:21:00Z</dcterms:modified>
</cp:coreProperties>
</file>