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A47" w:rsidRDefault="000E6A47" w:rsidP="000E6A47">
      <w:pPr>
        <w:widowControl w:val="0"/>
        <w:jc w:val="center"/>
      </w:pPr>
      <w:bookmarkStart w:id="0" w:name="_GoBack"/>
      <w:bookmarkEnd w:id="0"/>
      <w:r w:rsidRPr="000E6A47">
        <w:rPr>
          <w:b/>
        </w:rPr>
        <w:t>South Carolina General Assembly</w:t>
      </w:r>
    </w:p>
    <w:p w:rsidR="000E6A47" w:rsidRDefault="000E6A47" w:rsidP="000E6A47">
      <w:pPr>
        <w:widowControl w:val="0"/>
        <w:jc w:val="center"/>
      </w:pPr>
      <w:r>
        <w:t>119th Session, 2011-2012</w:t>
      </w:r>
    </w:p>
    <w:p w:rsidR="000E6A47" w:rsidRDefault="000E6A47" w:rsidP="000E6A47">
      <w:pPr>
        <w:widowControl w:val="0"/>
        <w:jc w:val="left"/>
      </w:pPr>
    </w:p>
    <w:p w:rsidR="000E6A47" w:rsidRDefault="000E6A47" w:rsidP="000E6A47">
      <w:pPr>
        <w:widowControl w:val="0"/>
        <w:jc w:val="left"/>
        <w:rPr>
          <w:b/>
        </w:rPr>
      </w:pPr>
      <w:r w:rsidRPr="000E6A47">
        <w:rPr>
          <w:b/>
        </w:rPr>
        <w:t>H. 3081</w:t>
      </w:r>
    </w:p>
    <w:p w:rsidR="000E6A47" w:rsidRDefault="000E6A47" w:rsidP="000E6A47">
      <w:pPr>
        <w:widowControl w:val="0"/>
        <w:jc w:val="left"/>
        <w:rPr>
          <w:b/>
        </w:rPr>
      </w:pPr>
    </w:p>
    <w:p w:rsidR="000E6A47" w:rsidRDefault="000E6A47" w:rsidP="000E6A47">
      <w:pPr>
        <w:widowControl w:val="0"/>
        <w:jc w:val="left"/>
      </w:pPr>
      <w:r w:rsidRPr="000E6A47">
        <w:rPr>
          <w:b/>
        </w:rPr>
        <w:t>STATUS INFORMATION</w:t>
      </w:r>
    </w:p>
    <w:p w:rsidR="000E6A47" w:rsidRDefault="000E6A47" w:rsidP="000E6A47">
      <w:pPr>
        <w:widowControl w:val="0"/>
        <w:jc w:val="left"/>
      </w:pPr>
    </w:p>
    <w:p w:rsidR="000E6A47" w:rsidRDefault="000E6A47" w:rsidP="000E6A47">
      <w:pPr>
        <w:widowControl w:val="0"/>
        <w:jc w:val="left"/>
      </w:pPr>
      <w:r>
        <w:t>General Bill</w:t>
      </w:r>
    </w:p>
    <w:p w:rsidR="000E6A47" w:rsidRDefault="00D12CE9" w:rsidP="000E6A47">
      <w:pPr>
        <w:widowControl w:val="0"/>
        <w:jc w:val="left"/>
      </w:pPr>
      <w:r>
        <w:t>Sponsors: Reps. Gambrell and Crosby</w:t>
      </w:r>
    </w:p>
    <w:p w:rsidR="000E6A47" w:rsidRDefault="000E6A47" w:rsidP="000E6A47">
      <w:pPr>
        <w:widowControl w:val="0"/>
        <w:jc w:val="left"/>
      </w:pPr>
      <w:r>
        <w:t>Document Path: l:\council\bills\bbm\9889htc11.docx</w:t>
      </w:r>
    </w:p>
    <w:p w:rsidR="000E6A47" w:rsidRDefault="000E6A47" w:rsidP="000E6A47">
      <w:pPr>
        <w:widowControl w:val="0"/>
        <w:jc w:val="left"/>
      </w:pPr>
    </w:p>
    <w:p w:rsidR="006836C1" w:rsidRDefault="006836C1" w:rsidP="000E6A47">
      <w:pPr>
        <w:widowControl w:val="0"/>
        <w:jc w:val="left"/>
      </w:pPr>
      <w:r>
        <w:t>Introduced in the House on January 11, 2011</w:t>
      </w:r>
    </w:p>
    <w:p w:rsidR="006836C1" w:rsidRPr="006836C1" w:rsidRDefault="006836C1" w:rsidP="000E6A47">
      <w:pPr>
        <w:widowControl w:val="0"/>
        <w:jc w:val="left"/>
      </w:pPr>
      <w:r>
        <w:t xml:space="preserve">Currently residing in the House Committee on </w:t>
      </w:r>
      <w:r w:rsidRPr="006836C1">
        <w:rPr>
          <w:b/>
        </w:rPr>
        <w:t>Ways and Means</w:t>
      </w:r>
    </w:p>
    <w:p w:rsidR="006836C1" w:rsidRDefault="006836C1" w:rsidP="000E6A47">
      <w:pPr>
        <w:widowControl w:val="0"/>
        <w:jc w:val="left"/>
      </w:pPr>
    </w:p>
    <w:p w:rsidR="000E6A47" w:rsidRDefault="000E6A47" w:rsidP="000E6A47">
      <w:pPr>
        <w:widowControl w:val="0"/>
        <w:jc w:val="left"/>
      </w:pPr>
      <w:r>
        <w:t xml:space="preserve">Summary: </w:t>
      </w:r>
      <w:r w:rsidR="00FF3230">
        <w:t>Property tax exemptions</w:t>
      </w:r>
    </w:p>
    <w:p w:rsidR="000E6A47" w:rsidRDefault="000E6A47" w:rsidP="000E6A47">
      <w:pPr>
        <w:widowControl w:val="0"/>
        <w:jc w:val="left"/>
      </w:pPr>
    </w:p>
    <w:p w:rsidR="000E6A47" w:rsidRDefault="000E6A47" w:rsidP="000E6A47">
      <w:pPr>
        <w:widowControl w:val="0"/>
        <w:jc w:val="left"/>
      </w:pPr>
    </w:p>
    <w:p w:rsidR="000E6A47" w:rsidRDefault="000E6A47" w:rsidP="000E6A47">
      <w:pPr>
        <w:widowControl w:val="0"/>
        <w:tabs>
          <w:tab w:val="center" w:pos="590"/>
          <w:tab w:val="center" w:pos="1440"/>
          <w:tab w:val="left" w:pos="1872"/>
          <w:tab w:val="left" w:pos="9187"/>
        </w:tabs>
        <w:jc w:val="left"/>
      </w:pPr>
      <w:r w:rsidRPr="000E6A47">
        <w:rPr>
          <w:b/>
        </w:rPr>
        <w:t>HISTORY OF LEGISLATIVE ACTIONS</w:t>
      </w:r>
    </w:p>
    <w:p w:rsidR="000E6A47" w:rsidRDefault="000E6A47" w:rsidP="000E6A47">
      <w:pPr>
        <w:widowControl w:val="0"/>
        <w:tabs>
          <w:tab w:val="center" w:pos="590"/>
          <w:tab w:val="center" w:pos="1440"/>
          <w:tab w:val="left" w:pos="1872"/>
          <w:tab w:val="left" w:pos="9187"/>
        </w:tabs>
        <w:jc w:val="left"/>
      </w:pPr>
    </w:p>
    <w:p w:rsidR="000E6A47" w:rsidRPr="000E6A47" w:rsidRDefault="000E6A47" w:rsidP="000E6A47">
      <w:pPr>
        <w:widowControl w:val="0"/>
        <w:tabs>
          <w:tab w:val="center" w:pos="590"/>
          <w:tab w:val="center" w:pos="1440"/>
          <w:tab w:val="left" w:pos="1872"/>
          <w:tab w:val="left" w:pos="9187"/>
        </w:tabs>
        <w:jc w:val="left"/>
      </w:pPr>
      <w:r w:rsidRPr="000E6A47">
        <w:rPr>
          <w:u w:val="single"/>
        </w:rPr>
        <w:tab/>
        <w:t>Date</w:t>
      </w:r>
      <w:r w:rsidRPr="000E6A47">
        <w:rPr>
          <w:u w:val="single"/>
        </w:rPr>
        <w:tab/>
        <w:t>Body</w:t>
      </w:r>
      <w:r w:rsidRPr="000E6A47">
        <w:rPr>
          <w:u w:val="single"/>
        </w:rPr>
        <w:tab/>
        <w:t>Action Description with journal page number</w:t>
      </w:r>
      <w:r w:rsidRPr="000E6A47">
        <w:rPr>
          <w:u w:val="single"/>
        </w:rPr>
        <w:tab/>
      </w:r>
    </w:p>
    <w:p w:rsidR="00E9057B" w:rsidRDefault="00E9057B" w:rsidP="00E9057B">
      <w:pPr>
        <w:widowControl w:val="0"/>
        <w:tabs>
          <w:tab w:val="right" w:pos="1008"/>
          <w:tab w:val="left" w:pos="1152"/>
          <w:tab w:val="left" w:pos="1872"/>
          <w:tab w:val="left" w:pos="9187"/>
        </w:tabs>
        <w:ind w:left="2088" w:hanging="2088"/>
        <w:jc w:val="left"/>
      </w:pPr>
      <w:r>
        <w:tab/>
        <w:t>12/7/2010</w:t>
      </w:r>
      <w:r>
        <w:tab/>
        <w:t>House</w:t>
      </w:r>
      <w:r>
        <w:tab/>
      </w:r>
      <w:r w:rsidRPr="00276454">
        <w:t>Prefiled</w:t>
      </w:r>
    </w:p>
    <w:p w:rsidR="00E9057B" w:rsidRDefault="00E9057B" w:rsidP="00E9057B">
      <w:pPr>
        <w:widowControl w:val="0"/>
        <w:tabs>
          <w:tab w:val="right" w:pos="1008"/>
          <w:tab w:val="left" w:pos="1152"/>
          <w:tab w:val="left" w:pos="1872"/>
          <w:tab w:val="left" w:pos="9187"/>
        </w:tabs>
        <w:ind w:left="2088" w:hanging="2088"/>
        <w:jc w:val="left"/>
      </w:pPr>
      <w:r>
        <w:tab/>
        <w:t>12/7/2010</w:t>
      </w:r>
      <w:r>
        <w:tab/>
        <w:t>House</w:t>
      </w:r>
      <w:r>
        <w:tab/>
      </w:r>
      <w:r w:rsidRPr="00276454">
        <w:t xml:space="preserve">Referred to Committee on </w:t>
      </w:r>
      <w:r w:rsidRPr="00276454">
        <w:rPr>
          <w:b/>
        </w:rPr>
        <w:t>Ways and Means</w:t>
      </w:r>
    </w:p>
    <w:p w:rsidR="00E9057B" w:rsidRDefault="00E9057B" w:rsidP="00E9057B">
      <w:pPr>
        <w:widowControl w:val="0"/>
        <w:tabs>
          <w:tab w:val="right" w:pos="1008"/>
          <w:tab w:val="left" w:pos="1152"/>
          <w:tab w:val="left" w:pos="1872"/>
          <w:tab w:val="left" w:pos="9187"/>
        </w:tabs>
        <w:ind w:left="2088" w:hanging="2088"/>
        <w:jc w:val="left"/>
      </w:pPr>
      <w:r>
        <w:tab/>
        <w:t>1/11/2011</w:t>
      </w:r>
      <w:r>
        <w:tab/>
        <w:t>House</w:t>
      </w:r>
      <w:r>
        <w:tab/>
      </w:r>
      <w:r w:rsidRPr="00276454">
        <w:t>Introduced and read first time (</w:t>
      </w:r>
      <w:hyperlink r:id="rId7" w:history="1">
        <w:r w:rsidRPr="00276454">
          <w:rPr>
            <w:rStyle w:val="Hyperlink"/>
          </w:rPr>
          <w:t>House Journal</w:t>
        </w:r>
        <w:r w:rsidRPr="00276454">
          <w:rPr>
            <w:rStyle w:val="Hyperlink"/>
          </w:rPr>
          <w:noBreakHyphen/>
          <w:t>page 38</w:t>
        </w:r>
      </w:hyperlink>
      <w:r w:rsidRPr="00276454">
        <w:t>)</w:t>
      </w:r>
    </w:p>
    <w:p w:rsidR="00E9057B" w:rsidRDefault="00E9057B" w:rsidP="00E9057B">
      <w:pPr>
        <w:widowControl w:val="0"/>
        <w:tabs>
          <w:tab w:val="right" w:pos="1008"/>
          <w:tab w:val="left" w:pos="1152"/>
          <w:tab w:val="left" w:pos="1872"/>
          <w:tab w:val="left" w:pos="9187"/>
        </w:tabs>
        <w:ind w:left="2088" w:hanging="2088"/>
        <w:jc w:val="left"/>
      </w:pPr>
      <w:r>
        <w:tab/>
        <w:t>1/11/2011</w:t>
      </w:r>
      <w:r>
        <w:tab/>
        <w:t>House</w:t>
      </w:r>
      <w:r>
        <w:tab/>
      </w:r>
      <w:r w:rsidRPr="00276454">
        <w:t>Referred to Com</w:t>
      </w:r>
      <w:r>
        <w:t xml:space="preserve">mittee on </w:t>
      </w:r>
      <w:r w:rsidRPr="00276454">
        <w:rPr>
          <w:b/>
        </w:rPr>
        <w:t>Ways and Means</w:t>
      </w:r>
      <w:r>
        <w:t xml:space="preserve"> (</w:t>
      </w:r>
      <w:hyperlink r:id="rId8" w:history="1">
        <w:r w:rsidRPr="00276454">
          <w:rPr>
            <w:rStyle w:val="Hyperlink"/>
          </w:rPr>
          <w:t>House Journal</w:t>
        </w:r>
        <w:r w:rsidRPr="00276454">
          <w:rPr>
            <w:rStyle w:val="Hyperlink"/>
          </w:rPr>
          <w:noBreakHyphen/>
          <w:t>page 38</w:t>
        </w:r>
      </w:hyperlink>
      <w:r w:rsidRPr="00276454">
        <w:t>)</w:t>
      </w:r>
    </w:p>
    <w:p w:rsidR="00E9057B" w:rsidRDefault="00E9057B" w:rsidP="00E9057B">
      <w:pPr>
        <w:widowControl w:val="0"/>
        <w:tabs>
          <w:tab w:val="right" w:pos="1008"/>
          <w:tab w:val="left" w:pos="1152"/>
          <w:tab w:val="left" w:pos="1872"/>
          <w:tab w:val="left" w:pos="9187"/>
        </w:tabs>
        <w:ind w:left="2088" w:hanging="2088"/>
        <w:jc w:val="left"/>
      </w:pPr>
    </w:p>
    <w:p w:rsidR="000E6A47" w:rsidRPr="000E6A47" w:rsidRDefault="000E6A47" w:rsidP="000E6A47">
      <w:pPr>
        <w:widowControl w:val="0"/>
        <w:tabs>
          <w:tab w:val="right" w:pos="1008"/>
          <w:tab w:val="left" w:pos="1152"/>
          <w:tab w:val="left" w:pos="1872"/>
          <w:tab w:val="left" w:pos="9187"/>
        </w:tabs>
        <w:ind w:left="2088" w:hanging="2088"/>
        <w:jc w:val="left"/>
      </w:pPr>
    </w:p>
    <w:p w:rsidR="000E6A47" w:rsidRDefault="000E6A47" w:rsidP="000E6A47">
      <w:pPr>
        <w:widowControl w:val="0"/>
        <w:jc w:val="left"/>
      </w:pPr>
      <w:r w:rsidRPr="000E6A47">
        <w:rPr>
          <w:b/>
        </w:rPr>
        <w:t>VERSIONS OF THIS BILL</w:t>
      </w:r>
    </w:p>
    <w:p w:rsidR="000E6A47" w:rsidRDefault="000E6A47" w:rsidP="000E6A47">
      <w:pPr>
        <w:widowControl w:val="0"/>
        <w:jc w:val="left"/>
      </w:pPr>
    </w:p>
    <w:p w:rsidR="000E6A47" w:rsidRDefault="00837ED7" w:rsidP="000E6A47">
      <w:pPr>
        <w:widowControl w:val="0"/>
        <w:jc w:val="left"/>
      </w:pPr>
      <w:hyperlink r:id="rId9" w:history="1">
        <w:r w:rsidR="000E6A47">
          <w:rPr>
            <w:rStyle w:val="Hyperlink"/>
          </w:rPr>
          <w:t>12/7/2010</w:t>
        </w:r>
      </w:hyperlink>
    </w:p>
    <w:p w:rsidR="000E6A47" w:rsidRDefault="000E6A47" w:rsidP="000E6A47"/>
    <w:p w:rsidR="000E6A47" w:rsidRDefault="000E6A47" w:rsidP="000E6A47">
      <w:pPr>
        <w:sectPr w:rsidR="000E6A47" w:rsidSect="000E6A4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B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2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AB15ED">
        <w:noBreakHyphen/>
      </w:r>
      <w:r>
        <w:t>37</w:t>
      </w:r>
      <w:r w:rsidR="00AB15ED">
        <w:noBreakHyphen/>
      </w:r>
      <w:r>
        <w:t>220, AS AMENDED, CODE OF LAWS OF SOUTH CAROLINA, 1976, RELATING TO PROPERTY TAX EXEMPTIONS, SO AS TO EXEMPT FROM PROPERTY TAX ONE PRIVATE PASSENGER MOTOR VEHICLE OWNED OR LEASED BY AN INDIVIDUAL WHO HAS ATTAINED THE AGE OF SIXTY</w:t>
      </w:r>
      <w:r w:rsidR="00AB15ED">
        <w:noBreakHyphen/>
      </w:r>
      <w:r>
        <w:t>FIVE YEARS AND TO EXEMPT ONE WATERCRAFT OWNED OR LEASED BY AN INDIVIDUAL WHO HAS ATTAINED THE AGE OF SIXTY</w:t>
      </w:r>
      <w:r w:rsidR="00AB15ED">
        <w:noBreakHyphen/>
      </w:r>
      <w:r>
        <w:t>FIVE YEARS.</w:t>
      </w:r>
    </w:p>
    <w:p w:rsidR="00095B5E" w:rsidRDefault="00095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B5E" w:rsidRDefault="00095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B5E" w:rsidRDefault="00095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7F" w:rsidRDefault="00095B5E"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277F">
        <w:t>Section 12</w:t>
      </w:r>
      <w:r w:rsidR="00AB15ED">
        <w:noBreakHyphen/>
      </w:r>
      <w:r w:rsidR="00D6277F">
        <w:t>37</w:t>
      </w:r>
      <w:r w:rsidR="00AB15ED">
        <w:noBreakHyphen/>
      </w:r>
      <w:r w:rsidR="00D6277F">
        <w:t>220(B) of the 1976 Code, as last amended by Act 279 of 2010, is further amended by adding two appropriately numbered items at the end to read:</w:t>
      </w:r>
    </w:p>
    <w:p w:rsidR="00D6277F" w:rsidRDefault="00D6277F"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7F" w:rsidRDefault="00D6277F"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032A9C">
        <w:t>O</w:t>
      </w:r>
      <w:r>
        <w:t>ne private passenger motor vehicle as defined in Section 56</w:t>
      </w:r>
      <w:r w:rsidR="00AB15ED">
        <w:noBreakHyphen/>
      </w:r>
      <w:r>
        <w:t>3</w:t>
      </w:r>
      <w:r w:rsidR="00AB15ED">
        <w:noBreakHyphen/>
      </w:r>
      <w:r>
        <w:t>630 owned or leased by an individual who has attained the age of sixty</w:t>
      </w:r>
      <w:r w:rsidR="00AB15ED">
        <w:noBreakHyphen/>
      </w:r>
      <w:r>
        <w:t>five years before the motor vehicle tax year for which the exemption is claimed.</w:t>
      </w:r>
    </w:p>
    <w:p w:rsidR="00D6277F" w:rsidRDefault="00032A9C"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O</w:t>
      </w:r>
      <w:r w:rsidR="00D6277F">
        <w:t>ne watercraft owned or leased by an individual who has attained the age of sixty</w:t>
      </w:r>
      <w:r w:rsidR="00AB15ED">
        <w:noBreakHyphen/>
      </w:r>
      <w:r w:rsidR="00D6277F">
        <w:t>five years before the property tax year for which the exemption is claimed.  A watercraft eligible to be classified as primary or secondary residence pursuant to Section 12</w:t>
      </w:r>
      <w:r w:rsidR="00AB15ED">
        <w:noBreakHyphen/>
      </w:r>
      <w:r w:rsidR="00D6277F">
        <w:t>43</w:t>
      </w:r>
      <w:r w:rsidR="00AB15ED">
        <w:noBreakHyphen/>
      </w:r>
      <w:r w:rsidR="00D6277F">
        <w:t>224 is ineligible for the exemption allowed pursuant to this item.”</w:t>
      </w:r>
    </w:p>
    <w:p w:rsidR="00D6277F" w:rsidRDefault="00D6277F"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E" w:rsidRDefault="00D6277F"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private passenger motor vehicle property tax years and watercraft property tax years beginning after 2011.</w:t>
      </w:r>
    </w:p>
    <w:p w:rsidR="000703B1" w:rsidRDefault="00AB15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3B1" w:rsidRDefault="000703B1" w:rsidP="000E6A47">
      <w:pPr>
        <w:suppressAutoHyphens/>
      </w:pPr>
    </w:p>
    <w:sectPr w:rsidR="000703B1" w:rsidSect="000E6A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B5E" w:rsidRDefault="00095B5E" w:rsidP="009F0C77">
      <w:r>
        <w:separator/>
      </w:r>
    </w:p>
  </w:endnote>
  <w:endnote w:type="continuationSeparator" w:id="0">
    <w:p w:rsidR="00095B5E" w:rsidRDefault="00095B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A1EA9C-F84D-45F0-ABA8-3BD9E83A0569}"/>
    <w:embedBold r:id="rId2" w:fontKey="{8FA2F78B-5579-4504-8DAA-09BFBA70F28D}"/>
  </w:font>
  <w:font w:name="Calibri">
    <w:panose1 w:val="020F0502020204030204"/>
    <w:charset w:val="00"/>
    <w:family w:val="swiss"/>
    <w:pitch w:val="variable"/>
    <w:sig w:usb0="E10002FF" w:usb1="4000ACFF" w:usb2="00000009" w:usb3="00000000" w:csb0="0000019F" w:csb1="00000000"/>
    <w:embedRegular r:id="rId3" w:fontKey="{670EB8C3-1880-495E-B3D0-24106F355E39}"/>
  </w:font>
  <w:font w:name="Cambria">
    <w:panose1 w:val="02040503050406030204"/>
    <w:charset w:val="00"/>
    <w:family w:val="roman"/>
    <w:pitch w:val="variable"/>
    <w:sig w:usb0="E00002FF" w:usb1="400004FF" w:usb2="00000000" w:usb3="00000000" w:csb0="0000019F" w:csb1="00000000"/>
    <w:embedRegular r:id="rId4" w:fontKey="{18D62D0D-1EB5-4691-95E9-1DEEB77098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A47" w:rsidRPr="000703B1" w:rsidRDefault="000E6A47" w:rsidP="000703B1">
    <w:pPr>
      <w:pStyle w:val="Footer"/>
      <w:tabs>
        <w:tab w:val="clear" w:pos="4680"/>
        <w:tab w:val="clear" w:pos="9360"/>
        <w:tab w:val="center" w:pos="2995"/>
      </w:tabs>
      <w:spacing w:before="120"/>
    </w:pPr>
    <w:r>
      <w:t>[3081]</w:t>
    </w:r>
    <w:r>
      <w:tab/>
    </w:r>
    <w:r w:rsidR="00837ED7">
      <w:fldChar w:fldCharType="begin"/>
    </w:r>
    <w:r w:rsidR="00837ED7">
      <w:instrText xml:space="preserve"> PAGE  \* MERGEFORMAT </w:instrText>
    </w:r>
    <w:r w:rsidR="00837ED7">
      <w:fldChar w:fldCharType="separate"/>
    </w:r>
    <w:r w:rsidR="00837ED7">
      <w:rPr>
        <w:noProof/>
      </w:rPr>
      <w:t>1</w:t>
    </w:r>
    <w:r w:rsidR="00837E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B5E" w:rsidRDefault="00095B5E" w:rsidP="009F0C77">
      <w:r>
        <w:separator/>
      </w:r>
    </w:p>
  </w:footnote>
  <w:footnote w:type="continuationSeparator" w:id="0">
    <w:p w:rsidR="00095B5E" w:rsidRDefault="00095B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89HTC11"/>
    <w:docVar w:name="CoverBillType" w:val="b"/>
    <w:docVar w:name="docpath" w:val="L:\Council\bills\BBM\9889HTC11.DOCX"/>
    <w:docVar w:name="dvBillNumber" w:val="3081"/>
    <w:docVar w:name="dvBillNumberPrefix" w:val="H. "/>
    <w:docVar w:name="dvOriginalBody" w:val="House"/>
    <w:docVar w:name="dvSteno" w:val="BBM"/>
    <w:docVar w:name="NameofBody" w:val="h"/>
    <w:docVar w:name="vgroup2" w:val="Council"/>
  </w:docVars>
  <w:rsids>
    <w:rsidRoot w:val="003A0D03"/>
    <w:rsid w:val="00011869"/>
    <w:rsid w:val="0002242A"/>
    <w:rsid w:val="00032A9C"/>
    <w:rsid w:val="00057E81"/>
    <w:rsid w:val="000703B1"/>
    <w:rsid w:val="00092797"/>
    <w:rsid w:val="00095B5E"/>
    <w:rsid w:val="000A09E6"/>
    <w:rsid w:val="000D7E84"/>
    <w:rsid w:val="000E1785"/>
    <w:rsid w:val="000E6A47"/>
    <w:rsid w:val="000F40FA"/>
    <w:rsid w:val="0010776B"/>
    <w:rsid w:val="00133E66"/>
    <w:rsid w:val="001435A3"/>
    <w:rsid w:val="001D08F2"/>
    <w:rsid w:val="001D525B"/>
    <w:rsid w:val="001D7F4F"/>
    <w:rsid w:val="002121DD"/>
    <w:rsid w:val="002321B6"/>
    <w:rsid w:val="00250967"/>
    <w:rsid w:val="002543C8"/>
    <w:rsid w:val="00284AAE"/>
    <w:rsid w:val="002E5912"/>
    <w:rsid w:val="00325348"/>
    <w:rsid w:val="0032732C"/>
    <w:rsid w:val="00336AD0"/>
    <w:rsid w:val="0037079A"/>
    <w:rsid w:val="003A0D03"/>
    <w:rsid w:val="003D01E8"/>
    <w:rsid w:val="003E37BE"/>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5E21"/>
    <w:rsid w:val="006836C1"/>
    <w:rsid w:val="006913C9"/>
    <w:rsid w:val="0069470D"/>
    <w:rsid w:val="00734F00"/>
    <w:rsid w:val="007A70AE"/>
    <w:rsid w:val="008362E8"/>
    <w:rsid w:val="00837ED7"/>
    <w:rsid w:val="008A1768"/>
    <w:rsid w:val="008D0D1E"/>
    <w:rsid w:val="008F4429"/>
    <w:rsid w:val="0094021A"/>
    <w:rsid w:val="009C6A0B"/>
    <w:rsid w:val="009F0C77"/>
    <w:rsid w:val="009F4DD1"/>
    <w:rsid w:val="00A2298F"/>
    <w:rsid w:val="00A23A29"/>
    <w:rsid w:val="00A41684"/>
    <w:rsid w:val="00A43471"/>
    <w:rsid w:val="00A64E80"/>
    <w:rsid w:val="00A72BCD"/>
    <w:rsid w:val="00A741D9"/>
    <w:rsid w:val="00A833AB"/>
    <w:rsid w:val="00A9741D"/>
    <w:rsid w:val="00AB15ED"/>
    <w:rsid w:val="00AD4B17"/>
    <w:rsid w:val="00B27FF0"/>
    <w:rsid w:val="00B412D4"/>
    <w:rsid w:val="00B82219"/>
    <w:rsid w:val="00BB3FED"/>
    <w:rsid w:val="00BD166E"/>
    <w:rsid w:val="00BE3C22"/>
    <w:rsid w:val="00C0345E"/>
    <w:rsid w:val="00C3483A"/>
    <w:rsid w:val="00C74E9D"/>
    <w:rsid w:val="00C82FD3"/>
    <w:rsid w:val="00C92819"/>
    <w:rsid w:val="00CC6B7B"/>
    <w:rsid w:val="00CD2089"/>
    <w:rsid w:val="00CE1C22"/>
    <w:rsid w:val="00D12CE9"/>
    <w:rsid w:val="00D62084"/>
    <w:rsid w:val="00D6277F"/>
    <w:rsid w:val="00D73A67"/>
    <w:rsid w:val="00D970A9"/>
    <w:rsid w:val="00DF3845"/>
    <w:rsid w:val="00E070E5"/>
    <w:rsid w:val="00E41911"/>
    <w:rsid w:val="00E6015E"/>
    <w:rsid w:val="00E9057B"/>
    <w:rsid w:val="00E92EEF"/>
    <w:rsid w:val="00F24442"/>
    <w:rsid w:val="00F50AE3"/>
    <w:rsid w:val="00F67CF1"/>
    <w:rsid w:val="00F840F0"/>
    <w:rsid w:val="00FB0D0D"/>
    <w:rsid w:val="00FB43B4"/>
    <w:rsid w:val="00FD495E"/>
    <w:rsid w:val="00FF3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8C5FE4-BBD3-4E6A-8744-6FEA9552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6A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8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26181-13AD-4E45-B76F-5E62DB39F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325</Words>
  <Characters>1708</Characters>
  <Application>Microsoft Office Word</Application>
  <DocSecurity>4</DocSecurity>
  <Lines>73</Lines>
  <Paragraphs>26</Paragraphs>
  <ScaleCrop>false</ScaleCrop>
  <Company> </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3081: Property tax exemptions - South Carolina Legislature Online</dc:title>
  <dc:subject/>
  <dc:creator>BrendaMelton</dc:creator>
  <cp:keywords/>
  <dc:description/>
  <cp:lastModifiedBy>N Cumfer</cp:lastModifiedBy>
  <cp:revision>2</cp:revision>
  <cp:lastPrinted>2010-12-06T22:27:00Z</cp:lastPrinted>
  <dcterms:created xsi:type="dcterms:W3CDTF">2014-11-21T21:27:00Z</dcterms:created>
  <dcterms:modified xsi:type="dcterms:W3CDTF">2014-11-21T21:27:00Z</dcterms:modified>
</cp:coreProperties>
</file>