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6FF" w:rsidRDefault="004226FF" w:rsidP="004226FF">
      <w:pPr>
        <w:widowControl w:val="0"/>
        <w:jc w:val="center"/>
      </w:pPr>
      <w:bookmarkStart w:id="0" w:name="_GoBack"/>
      <w:bookmarkEnd w:id="0"/>
      <w:r w:rsidRPr="004226FF">
        <w:rPr>
          <w:b/>
        </w:rPr>
        <w:t>South Carolina General Assembly</w:t>
      </w:r>
    </w:p>
    <w:p w:rsidR="004226FF" w:rsidRDefault="004226FF" w:rsidP="004226FF">
      <w:pPr>
        <w:widowControl w:val="0"/>
        <w:jc w:val="center"/>
      </w:pPr>
      <w:r>
        <w:t>119th Session, 2011-2012</w:t>
      </w:r>
    </w:p>
    <w:p w:rsidR="004226FF" w:rsidRDefault="004226FF" w:rsidP="004226FF">
      <w:pPr>
        <w:widowControl w:val="0"/>
        <w:jc w:val="left"/>
      </w:pPr>
    </w:p>
    <w:p w:rsidR="004226FF" w:rsidRDefault="004226FF" w:rsidP="004226FF">
      <w:pPr>
        <w:widowControl w:val="0"/>
        <w:jc w:val="left"/>
        <w:rPr>
          <w:b/>
        </w:rPr>
      </w:pPr>
      <w:r w:rsidRPr="004226FF">
        <w:rPr>
          <w:b/>
        </w:rPr>
        <w:t>H. 3098</w:t>
      </w:r>
    </w:p>
    <w:p w:rsidR="004226FF" w:rsidRDefault="004226FF" w:rsidP="004226FF">
      <w:pPr>
        <w:widowControl w:val="0"/>
        <w:jc w:val="left"/>
        <w:rPr>
          <w:b/>
        </w:rPr>
      </w:pPr>
    </w:p>
    <w:p w:rsidR="004226FF" w:rsidRDefault="004226FF" w:rsidP="004226FF">
      <w:pPr>
        <w:widowControl w:val="0"/>
        <w:jc w:val="left"/>
      </w:pPr>
      <w:r w:rsidRPr="004226FF">
        <w:rPr>
          <w:b/>
        </w:rPr>
        <w:t>STATUS INFORMATION</w:t>
      </w:r>
    </w:p>
    <w:p w:rsidR="004226FF" w:rsidRDefault="004226FF" w:rsidP="004226FF">
      <w:pPr>
        <w:widowControl w:val="0"/>
        <w:jc w:val="left"/>
      </w:pPr>
    </w:p>
    <w:p w:rsidR="004226FF" w:rsidRDefault="004226FF" w:rsidP="004226FF">
      <w:pPr>
        <w:widowControl w:val="0"/>
        <w:jc w:val="left"/>
      </w:pPr>
      <w:r>
        <w:t>Joint Resolution</w:t>
      </w:r>
    </w:p>
    <w:p w:rsidR="004226FF" w:rsidRDefault="004226FF" w:rsidP="004226FF">
      <w:pPr>
        <w:widowControl w:val="0"/>
        <w:jc w:val="left"/>
      </w:pPr>
      <w:r>
        <w:t>Sponsors: Rep. Gilliard</w:t>
      </w:r>
    </w:p>
    <w:p w:rsidR="004226FF" w:rsidRDefault="004226FF" w:rsidP="004226FF">
      <w:pPr>
        <w:widowControl w:val="0"/>
        <w:jc w:val="left"/>
      </w:pPr>
      <w:r>
        <w:t>Document Path: l:\council\bills\agm\18199ab11.docx</w:t>
      </w:r>
    </w:p>
    <w:p w:rsidR="004226FF" w:rsidRDefault="004226FF" w:rsidP="004226FF">
      <w:pPr>
        <w:widowControl w:val="0"/>
        <w:jc w:val="left"/>
      </w:pPr>
    </w:p>
    <w:p w:rsidR="003324E9" w:rsidRDefault="003324E9" w:rsidP="004226FF">
      <w:pPr>
        <w:widowControl w:val="0"/>
        <w:jc w:val="left"/>
      </w:pPr>
      <w:r>
        <w:t>Introduced in the House on January 11, 2011</w:t>
      </w:r>
    </w:p>
    <w:p w:rsidR="003324E9" w:rsidRPr="003324E9" w:rsidRDefault="003324E9" w:rsidP="004226FF">
      <w:pPr>
        <w:widowControl w:val="0"/>
        <w:jc w:val="left"/>
      </w:pPr>
      <w:r>
        <w:t xml:space="preserve">Currently residing in the House Committee on </w:t>
      </w:r>
      <w:r w:rsidRPr="003324E9">
        <w:rPr>
          <w:b/>
        </w:rPr>
        <w:t>Medical, Military, Public and Municipal Affairs</w:t>
      </w:r>
    </w:p>
    <w:p w:rsidR="003324E9" w:rsidRDefault="003324E9" w:rsidP="004226FF">
      <w:pPr>
        <w:widowControl w:val="0"/>
        <w:jc w:val="left"/>
      </w:pPr>
    </w:p>
    <w:p w:rsidR="004226FF" w:rsidRDefault="004226FF" w:rsidP="004226FF">
      <w:pPr>
        <w:widowControl w:val="0"/>
        <w:jc w:val="left"/>
      </w:pPr>
      <w:r>
        <w:t xml:space="preserve">Summary: </w:t>
      </w:r>
      <w:r w:rsidR="00434163">
        <w:t>Study committee on staff compensation at public hospitals</w:t>
      </w:r>
    </w:p>
    <w:p w:rsidR="004226FF" w:rsidRDefault="004226FF" w:rsidP="004226FF">
      <w:pPr>
        <w:widowControl w:val="0"/>
        <w:jc w:val="left"/>
      </w:pPr>
    </w:p>
    <w:p w:rsidR="004226FF" w:rsidRDefault="004226FF" w:rsidP="004226FF">
      <w:pPr>
        <w:widowControl w:val="0"/>
        <w:jc w:val="left"/>
      </w:pPr>
    </w:p>
    <w:p w:rsidR="004226FF" w:rsidRDefault="004226FF" w:rsidP="004226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26FF">
        <w:rPr>
          <w:b/>
        </w:rPr>
        <w:t>HISTORY OF LEGISLATIVE ACTIONS</w:t>
      </w:r>
    </w:p>
    <w:p w:rsidR="004226FF" w:rsidRDefault="004226FF" w:rsidP="004226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226FF" w:rsidRPr="004226FF" w:rsidRDefault="004226FF" w:rsidP="004226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26FF">
        <w:rPr>
          <w:u w:val="single"/>
        </w:rPr>
        <w:tab/>
        <w:t>Date</w:t>
      </w:r>
      <w:r w:rsidRPr="004226FF">
        <w:rPr>
          <w:u w:val="single"/>
        </w:rPr>
        <w:tab/>
        <w:t>Body</w:t>
      </w:r>
      <w:r w:rsidRPr="004226FF">
        <w:rPr>
          <w:u w:val="single"/>
        </w:rPr>
        <w:tab/>
        <w:t>Action Description with journal page number</w:t>
      </w:r>
      <w:r w:rsidRPr="004226FF">
        <w:rPr>
          <w:u w:val="single"/>
        </w:rPr>
        <w:tab/>
      </w:r>
    </w:p>
    <w:p w:rsidR="00F174CF" w:rsidRDefault="00F174CF" w:rsidP="00F174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2830C6">
        <w:t>Prefiled</w:t>
      </w:r>
    </w:p>
    <w:p w:rsidR="00F174CF" w:rsidRDefault="00F174CF" w:rsidP="00F174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2830C6">
        <w:t xml:space="preserve">Referred to </w:t>
      </w:r>
      <w:r>
        <w:t xml:space="preserve">Committee on </w:t>
      </w:r>
      <w:r w:rsidRPr="002830C6">
        <w:rPr>
          <w:b/>
        </w:rPr>
        <w:t>Medical, Military, Public and Municipal Affairs</w:t>
      </w:r>
    </w:p>
    <w:p w:rsidR="00F174CF" w:rsidRDefault="00F174CF" w:rsidP="00F174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2830C6">
        <w:t>Introduced and read first time (</w:t>
      </w:r>
      <w:hyperlink r:id="rId7" w:history="1">
        <w:r w:rsidRPr="002830C6">
          <w:rPr>
            <w:rStyle w:val="Hyperlink"/>
          </w:rPr>
          <w:t>House Journal</w:t>
        </w:r>
        <w:r w:rsidRPr="002830C6">
          <w:rPr>
            <w:rStyle w:val="Hyperlink"/>
          </w:rPr>
          <w:noBreakHyphen/>
          <w:t>page 44</w:t>
        </w:r>
      </w:hyperlink>
      <w:r w:rsidRPr="002830C6">
        <w:t>)</w:t>
      </w:r>
    </w:p>
    <w:p w:rsidR="00F174CF" w:rsidRDefault="00F174CF" w:rsidP="00F174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2830C6">
        <w:t xml:space="preserve">Referred to Committee on </w:t>
      </w:r>
      <w:r w:rsidRPr="002830C6">
        <w:rPr>
          <w:b/>
        </w:rPr>
        <w:t>Medical, Military, Public and Municipal Affairs</w:t>
      </w:r>
      <w:r w:rsidRPr="002830C6">
        <w:t xml:space="preserve"> (</w:t>
      </w:r>
      <w:hyperlink r:id="rId8" w:history="1">
        <w:r w:rsidRPr="002830C6">
          <w:rPr>
            <w:rStyle w:val="Hyperlink"/>
          </w:rPr>
          <w:t>House Journal</w:t>
        </w:r>
        <w:r w:rsidRPr="002830C6">
          <w:rPr>
            <w:rStyle w:val="Hyperlink"/>
          </w:rPr>
          <w:noBreakHyphen/>
          <w:t>page 44</w:t>
        </w:r>
      </w:hyperlink>
      <w:r w:rsidRPr="002830C6">
        <w:t>)</w:t>
      </w:r>
    </w:p>
    <w:p w:rsidR="00F174CF" w:rsidRDefault="00F174CF" w:rsidP="00F174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26FF" w:rsidRPr="004226FF" w:rsidRDefault="004226FF" w:rsidP="004226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26FF" w:rsidRDefault="004226FF" w:rsidP="004226FF">
      <w:pPr>
        <w:widowControl w:val="0"/>
        <w:jc w:val="left"/>
      </w:pPr>
      <w:r w:rsidRPr="004226FF">
        <w:rPr>
          <w:b/>
        </w:rPr>
        <w:lastRenderedPageBreak/>
        <w:t>VERSIONS OF THIS BILL</w:t>
      </w:r>
    </w:p>
    <w:p w:rsidR="004226FF" w:rsidRDefault="004226FF" w:rsidP="004226FF">
      <w:pPr>
        <w:widowControl w:val="0"/>
        <w:jc w:val="left"/>
      </w:pPr>
    </w:p>
    <w:p w:rsidR="004226FF" w:rsidRDefault="00BC4008" w:rsidP="004226FF">
      <w:pPr>
        <w:widowControl w:val="0"/>
        <w:jc w:val="left"/>
      </w:pPr>
      <w:hyperlink r:id="rId9" w:history="1">
        <w:r w:rsidR="004226FF">
          <w:rPr>
            <w:rStyle w:val="Hyperlink"/>
          </w:rPr>
          <w:t>12/7/2010</w:t>
        </w:r>
      </w:hyperlink>
    </w:p>
    <w:p w:rsidR="004226FF" w:rsidRDefault="004226FF" w:rsidP="004226FF"/>
    <w:p w:rsidR="004226FF" w:rsidRDefault="004226FF" w:rsidP="004226FF">
      <w:pPr>
        <w:sectPr w:rsidR="004226FF" w:rsidSect="004226F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77F6F" w:rsidRDefault="00F77F6F" w:rsidP="00F77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5F0" w:rsidRDefault="005C35F0" w:rsidP="00F77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5F0" w:rsidRDefault="005C35F0" w:rsidP="00F77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5F0" w:rsidRDefault="005C35F0" w:rsidP="00F77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5F0" w:rsidRDefault="005C35F0" w:rsidP="00F77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F6F" w:rsidRDefault="00F77F6F" w:rsidP="00F77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F6F" w:rsidRDefault="00F77F6F" w:rsidP="00F77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0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21656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D4640">
        <w:t xml:space="preserve">TO ESTABLISH A STUDY COMMITTEE TO </w:t>
      </w:r>
      <w:r>
        <w:t>REVIEW COMPENSATION OF PHYSICIANS, ADMINISTRATORS, AND OTHER HIGHLY</w:t>
      </w:r>
      <w:r>
        <w:noBreakHyphen/>
        <w:t>COMPENSATED STAFF MEMBERS OF PUBLIC HOSPITALS, TO EVALUATE THE REASONABLENESS OF THIS COMPENSATION, AND TO PROVIDE AN EXCLUSION.</w:t>
      </w:r>
    </w:p>
    <w:p w:rsidR="00921656" w:rsidRDefault="009216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public hospital</w:t>
      </w:r>
      <w:r w:rsidR="0064552D">
        <w:t>s</w:t>
      </w:r>
      <w:r>
        <w:t xml:space="preserve"> provide invaluable access to health throughout the Palmetto State; and</w:t>
      </w:r>
    </w:p>
    <w:p w:rsid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seeking to provide the best medical care through these outstanding public hospitals, the need to ensure fiscal responsibility is especially important during these difficult economic times; and</w:t>
      </w:r>
    </w:p>
    <w:p w:rsid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order to promote the goal of providing the best possible health care as economically as possible, the General Assembly seeks to gain a better understanding of costs associated with compensating certain health care providers and administrators employed by our public hospitals. Now, therefore,</w:t>
      </w:r>
    </w:p>
    <w:p w:rsidR="00DC7FBA" w:rsidRDefault="00DC7F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1656" w:rsidRDefault="009216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21656" w:rsidRDefault="009216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7FBA" w:rsidRDefault="00921656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C7FBA">
        <w:t>(A)</w:t>
      </w:r>
      <w:r w:rsidR="00DC7FBA">
        <w:tab/>
        <w:t>There is establish</w:t>
      </w:r>
      <w:r w:rsidR="00DC7FBA" w:rsidRPr="00D06AA7">
        <w:t xml:space="preserve">ed a study committee to review, study, and make recommendations concerning the </w:t>
      </w:r>
      <w:r w:rsidR="00DC7FBA">
        <w:t>compensation of physicians, administrators, and other highly</w:t>
      </w:r>
      <w:r w:rsidR="00DC7FBA">
        <w:noBreakHyphen/>
        <w:t>compensated staff members of public hospitals in this State, except for the salaries of licensed practical nurses, registered nurses, nurse practitioners,</w:t>
      </w:r>
      <w:r w:rsidR="00A0548A">
        <w:t xml:space="preserve"> or other nurses serving in non</w:t>
      </w:r>
      <w:r w:rsidR="00DC7FBA">
        <w:t>administrative capacities.</w:t>
      </w:r>
    </w:p>
    <w:p w:rsidR="00DC7FBA" w:rsidRP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For the purposes of this study committee, a </w:t>
      </w:r>
      <w:r w:rsidRPr="00DC7FBA">
        <w:t>‘</w:t>
      </w:r>
      <w:r>
        <w:t>highly</w:t>
      </w:r>
      <w:r>
        <w:noBreakHyphen/>
        <w:t>compensated staff member</w:t>
      </w:r>
      <w:r w:rsidRPr="00DC7FBA">
        <w:t>’</w:t>
      </w:r>
      <w:r>
        <w:t xml:space="preserve"> means a person employed by a public hospital in this state whose total annual salary is at least one hundred thousand dollars.</w:t>
      </w:r>
    </w:p>
    <w:p w:rsidR="00DC7FBA" w:rsidRP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DC7FBA">
        <w:t>(C)</w:t>
      </w:r>
      <w:r>
        <w:tab/>
      </w:r>
      <w:r w:rsidRPr="00DC7FBA">
        <w:t>In conduc</w:t>
      </w:r>
      <w:r>
        <w:t>t</w:t>
      </w:r>
      <w:r w:rsidRPr="00DC7FBA">
        <w:t xml:space="preserve">ing this study and making recommendations concerning compensation, the study committee shall consider: </w:t>
      </w:r>
    </w:p>
    <w:p w:rsidR="00DC7FBA" w:rsidRP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DC7FBA">
        <w:t>(1)</w:t>
      </w:r>
      <w:r>
        <w:tab/>
      </w:r>
      <w:r w:rsidRPr="00DC7FBA">
        <w:t xml:space="preserve">the total compensation made available to these employees, including salary, bonus plans, retirement contributions or matches, leave, and other fringe benefits; </w:t>
      </w:r>
    </w:p>
    <w:p w:rsidR="00DC7FBA" w:rsidRP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DC7FBA">
        <w:t>(2)</w:t>
      </w:r>
      <w:r>
        <w:tab/>
      </w:r>
      <w:r w:rsidRPr="00DC7FBA">
        <w:t>compensation for physicians, administrators, and other highly</w:t>
      </w:r>
      <w:r>
        <w:noBreakHyphen/>
      </w:r>
      <w:r w:rsidRPr="00DC7FBA">
        <w:t xml:space="preserve">paid staff members of public hospitals in the </w:t>
      </w:r>
      <w:r>
        <w:t>S</w:t>
      </w:r>
      <w:r w:rsidRPr="00DC7FBA">
        <w:t>outheastern United States and throughout the entire United States;</w:t>
      </w:r>
    </w:p>
    <w:p w:rsidR="00DC7FBA" w:rsidRP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DC7FBA">
        <w:t>(3)</w:t>
      </w:r>
      <w:r>
        <w:tab/>
      </w:r>
      <w:r w:rsidRPr="00DC7FBA">
        <w:t>compensation for physicians, administrators, and other highly</w:t>
      </w:r>
      <w:r>
        <w:noBreakHyphen/>
      </w:r>
      <w:r w:rsidRPr="00DC7FBA">
        <w:t>paid staff members of private hospitals in this State;</w:t>
      </w:r>
    </w:p>
    <w:p w:rsidR="00DC7FBA" w:rsidRP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DC7FBA">
        <w:t>(4)</w:t>
      </w:r>
      <w:r>
        <w:tab/>
      </w:r>
      <w:r w:rsidRPr="00DC7FBA">
        <w:t>the reasonableness of the compensation of physicians, administrators, and other highly</w:t>
      </w:r>
      <w:r>
        <w:noBreakHyphen/>
      </w:r>
      <w:r w:rsidRPr="00DC7FBA">
        <w:t>paid staff members of public hospitals in this state compared to those in private hospitals in this state, public hospitals in the Southeast</w:t>
      </w:r>
      <w:r w:rsidR="00A0548A">
        <w:t>ern</w:t>
      </w:r>
      <w:r w:rsidRPr="00DC7FBA">
        <w:t xml:space="preserve"> United States, and in public hospitals throughout the entire United States.</w:t>
      </w:r>
    </w:p>
    <w:p w:rsidR="00DC7FBA" w:rsidRP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C7FBA">
        <w:t>SECTION</w:t>
      </w:r>
      <w:r>
        <w:tab/>
      </w:r>
      <w:r w:rsidRPr="00DC7FBA">
        <w:t>2.</w:t>
      </w:r>
      <w:r>
        <w:tab/>
        <w:t>(A)</w:t>
      </w:r>
      <w:r>
        <w:tab/>
        <w:t>The study committee must be composed of five members, as follows:</w:t>
      </w:r>
    </w:p>
    <w:p w:rsid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one member appointed by the President Pro Tempore of the Senate;</w:t>
      </w:r>
    </w:p>
    <w:p w:rsid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one member appointed by the Speaker of the House of Representatives;</w:t>
      </w:r>
    </w:p>
    <w:p w:rsid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one member appointed by the Minority Leader of the Senate;</w:t>
      </w:r>
    </w:p>
    <w:p w:rsid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one member appointed by the Minority Leader of the House of Representatives; and</w:t>
      </w:r>
    </w:p>
    <w:p w:rsid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 xml:space="preserve">one member appointed by the Governor.  </w:t>
      </w:r>
    </w:p>
    <w:p w:rsid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Notwithstanding the provisions of Section 8</w:t>
      </w:r>
      <w:r>
        <w:noBreakHyphen/>
        <w:t>13</w:t>
      </w:r>
      <w:r>
        <w:noBreakHyphen/>
        <w:t>770, a member of the General Assembly may be appointed to serve on this study committee.</w:t>
      </w:r>
    </w:p>
    <w:p w:rsid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member of the study committee shall serve until his successor is appointed and qualified, and a vacancy must be filled for the remainder of the unexpired term in the manner of original appointment.</w:t>
      </w:r>
    </w:p>
    <w:p w:rsidR="00DC7FBA" w:rsidRP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A member of the study committee must serve without pay.</w:t>
      </w:r>
    </w:p>
    <w:p w:rsid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 xml:space="preserve">The study committee shall make a report of its findings and recommendations to the General Assembly </w:t>
      </w:r>
      <w:r w:rsidR="00A0548A">
        <w:t>by</w:t>
      </w:r>
      <w:r>
        <w:t xml:space="preserve"> January 19, 2012, at which time the study committee must be abolished.</w:t>
      </w:r>
    </w:p>
    <w:p w:rsidR="00DC7FBA" w:rsidRDefault="00DC7FBA" w:rsidP="00DC7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16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C7FBA">
        <w:t>4</w:t>
      </w:r>
      <w:r>
        <w:t>.</w:t>
      </w:r>
      <w:r>
        <w:tab/>
        <w:t>This joint resolution takes effect upon approval by the Governor.</w:t>
      </w:r>
    </w:p>
    <w:p w:rsidR="006D05C6" w:rsidRDefault="00DC7F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05C6" w:rsidRDefault="006D05C6" w:rsidP="004226FF">
      <w:pPr>
        <w:suppressAutoHyphens/>
      </w:pPr>
    </w:p>
    <w:sectPr w:rsidR="006D05C6" w:rsidSect="004226F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1656" w:rsidRDefault="00921656" w:rsidP="009F0C77">
      <w:r>
        <w:separator/>
      </w:r>
    </w:p>
  </w:endnote>
  <w:endnote w:type="continuationSeparator" w:id="0">
    <w:p w:rsidR="00921656" w:rsidRDefault="009216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1191A2-2E5B-4F9C-A5C1-FBD5BCC2B274}"/>
    <w:embedBold r:id="rId2" w:fontKey="{EC2A6E78-B181-4F37-BD9A-AB016D2BA8D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AB6E50E-C069-4B37-BAC0-8CE9FC121EF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68569BB-E325-4B6F-92BF-2D7369795E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A02FBB-D167-4AD5-99B0-D6A0266B9F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26FF" w:rsidRPr="006D05C6" w:rsidRDefault="004226FF" w:rsidP="006D05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[3098]</w:t>
    </w:r>
    <w:r>
      <w:tab/>
    </w:r>
    <w:r w:rsidR="00BC4008">
      <w:fldChar w:fldCharType="begin"/>
    </w:r>
    <w:r w:rsidR="00BC4008">
      <w:instrText xml:space="preserve"> PAGE  \* MERGEFORMAT </w:instrText>
    </w:r>
    <w:r w:rsidR="00BC4008">
      <w:fldChar w:fldCharType="separate"/>
    </w:r>
    <w:r w:rsidR="00BC4008">
      <w:rPr>
        <w:noProof/>
      </w:rPr>
      <w:t>1</w:t>
    </w:r>
    <w:r w:rsidR="00BC400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1656" w:rsidRDefault="00921656" w:rsidP="009F0C77">
      <w:r>
        <w:separator/>
      </w:r>
    </w:p>
  </w:footnote>
  <w:footnote w:type="continuationSeparator" w:id="0">
    <w:p w:rsidR="00921656" w:rsidRDefault="009216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199AB11"/>
    <w:docVar w:name="CoverBillType" w:val="j"/>
    <w:docVar w:name="docpath" w:val="L:\Council\bills\AGM\18199AB11.DOCX"/>
    <w:docVar w:name="dvBillNumber" w:val="309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94ECC"/>
    <w:rsid w:val="000031F9"/>
    <w:rsid w:val="00011869"/>
    <w:rsid w:val="00070E33"/>
    <w:rsid w:val="000E1785"/>
    <w:rsid w:val="000F40FA"/>
    <w:rsid w:val="000F52AA"/>
    <w:rsid w:val="0010776B"/>
    <w:rsid w:val="00133E66"/>
    <w:rsid w:val="001435A3"/>
    <w:rsid w:val="00190A62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2738C"/>
    <w:rsid w:val="003324E9"/>
    <w:rsid w:val="00336AD0"/>
    <w:rsid w:val="0037079A"/>
    <w:rsid w:val="00395FC2"/>
    <w:rsid w:val="003D01E8"/>
    <w:rsid w:val="003E5288"/>
    <w:rsid w:val="003F5E88"/>
    <w:rsid w:val="003F6D79"/>
    <w:rsid w:val="0041760A"/>
    <w:rsid w:val="00417C01"/>
    <w:rsid w:val="004226FF"/>
    <w:rsid w:val="00434163"/>
    <w:rsid w:val="004809EE"/>
    <w:rsid w:val="004E7D54"/>
    <w:rsid w:val="005273C6"/>
    <w:rsid w:val="00530A69"/>
    <w:rsid w:val="00545593"/>
    <w:rsid w:val="00577C6C"/>
    <w:rsid w:val="005C2FE2"/>
    <w:rsid w:val="005C35F0"/>
    <w:rsid w:val="005E2BC9"/>
    <w:rsid w:val="005F6162"/>
    <w:rsid w:val="00605102"/>
    <w:rsid w:val="006215AA"/>
    <w:rsid w:val="006271D4"/>
    <w:rsid w:val="0064552D"/>
    <w:rsid w:val="006913C9"/>
    <w:rsid w:val="0069470D"/>
    <w:rsid w:val="006D05C6"/>
    <w:rsid w:val="00734F00"/>
    <w:rsid w:val="007A70AE"/>
    <w:rsid w:val="007B1272"/>
    <w:rsid w:val="007E2136"/>
    <w:rsid w:val="008362E8"/>
    <w:rsid w:val="00873DA8"/>
    <w:rsid w:val="00897467"/>
    <w:rsid w:val="008A1768"/>
    <w:rsid w:val="008A4185"/>
    <w:rsid w:val="008F4429"/>
    <w:rsid w:val="00903ED8"/>
    <w:rsid w:val="00921656"/>
    <w:rsid w:val="00937B2E"/>
    <w:rsid w:val="0094021A"/>
    <w:rsid w:val="00945BD0"/>
    <w:rsid w:val="009B2656"/>
    <w:rsid w:val="009C6A0B"/>
    <w:rsid w:val="009F0C77"/>
    <w:rsid w:val="009F4DD1"/>
    <w:rsid w:val="00A0548A"/>
    <w:rsid w:val="00A40EDA"/>
    <w:rsid w:val="00A41684"/>
    <w:rsid w:val="00A64E80"/>
    <w:rsid w:val="00A72BCD"/>
    <w:rsid w:val="00A741D9"/>
    <w:rsid w:val="00A833AB"/>
    <w:rsid w:val="00A9741D"/>
    <w:rsid w:val="00AD4B17"/>
    <w:rsid w:val="00B412D4"/>
    <w:rsid w:val="00B602C4"/>
    <w:rsid w:val="00BB335A"/>
    <w:rsid w:val="00BC4008"/>
    <w:rsid w:val="00BE3C22"/>
    <w:rsid w:val="00C0345E"/>
    <w:rsid w:val="00C15BE6"/>
    <w:rsid w:val="00C3483A"/>
    <w:rsid w:val="00C74E9D"/>
    <w:rsid w:val="00C82FD3"/>
    <w:rsid w:val="00C92819"/>
    <w:rsid w:val="00CC1CB0"/>
    <w:rsid w:val="00CC6B7B"/>
    <w:rsid w:val="00CD2089"/>
    <w:rsid w:val="00D73A67"/>
    <w:rsid w:val="00D970A9"/>
    <w:rsid w:val="00DB65DB"/>
    <w:rsid w:val="00DC7FBA"/>
    <w:rsid w:val="00DF3845"/>
    <w:rsid w:val="00E30BD9"/>
    <w:rsid w:val="00E41911"/>
    <w:rsid w:val="00E82DA5"/>
    <w:rsid w:val="00E92EEF"/>
    <w:rsid w:val="00E94ECC"/>
    <w:rsid w:val="00ED287A"/>
    <w:rsid w:val="00F174CF"/>
    <w:rsid w:val="00F24442"/>
    <w:rsid w:val="00F50AE3"/>
    <w:rsid w:val="00F67CF1"/>
    <w:rsid w:val="00F77F6F"/>
    <w:rsid w:val="00F840F0"/>
    <w:rsid w:val="00FB0D0D"/>
    <w:rsid w:val="00FB43B4"/>
    <w:rsid w:val="00FF3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858E7D5-5337-4D96-9487-7EC41B294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54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48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226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098_20101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EEC88-9280-4572-B3F3-AE373DA99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630</Words>
  <Characters>3670</Characters>
  <Application>Microsoft Office Word</Application>
  <DocSecurity>4</DocSecurity>
  <Lines>121</Lines>
  <Paragraphs>43</Paragraphs>
  <ScaleCrop>false</ScaleCrop>
  <Company> </Company>
  <LinksUpToDate>false</LinksUpToDate>
  <CharactersWithSpaces>4288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3098: Study committee on staff compensation at public hospitals - South Carolina Legislature Online</dc:title>
  <dc:subject/>
  <dc:creator>AngieMorgan</dc:creator>
  <cp:keywords/>
  <dc:description/>
  <cp:lastModifiedBy>N Cumfer</cp:lastModifiedBy>
  <cp:revision>2</cp:revision>
  <cp:lastPrinted>2010-11-17T14:49:00Z</cp:lastPrinted>
  <dcterms:created xsi:type="dcterms:W3CDTF">2014-11-21T21:28:00Z</dcterms:created>
  <dcterms:modified xsi:type="dcterms:W3CDTF">2014-11-21T21:28:00Z</dcterms:modified>
</cp:coreProperties>
</file>