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3A9" w:rsidRDefault="00D643A9" w:rsidP="00D643A9">
      <w:pPr>
        <w:widowControl w:val="0"/>
        <w:jc w:val="center"/>
      </w:pPr>
      <w:bookmarkStart w:id="0" w:name="_GoBack"/>
      <w:bookmarkEnd w:id="0"/>
      <w:r w:rsidRPr="00D643A9">
        <w:rPr>
          <w:b/>
        </w:rPr>
        <w:t>South Carolina General Assembly</w:t>
      </w:r>
    </w:p>
    <w:p w:rsidR="00D643A9" w:rsidRDefault="00D643A9" w:rsidP="00D643A9">
      <w:pPr>
        <w:widowControl w:val="0"/>
        <w:jc w:val="center"/>
      </w:pPr>
      <w:r>
        <w:t>119th Session, 2011-2012</w:t>
      </w:r>
    </w:p>
    <w:p w:rsidR="00D643A9" w:rsidRDefault="00D643A9" w:rsidP="00D643A9">
      <w:pPr>
        <w:widowControl w:val="0"/>
        <w:jc w:val="left"/>
      </w:pPr>
    </w:p>
    <w:p w:rsidR="00D643A9" w:rsidRDefault="00D643A9" w:rsidP="00D643A9">
      <w:pPr>
        <w:widowControl w:val="0"/>
        <w:jc w:val="left"/>
        <w:rPr>
          <w:b/>
        </w:rPr>
      </w:pPr>
      <w:r w:rsidRPr="00D643A9">
        <w:rPr>
          <w:b/>
        </w:rPr>
        <w:t>H. 3215</w:t>
      </w:r>
    </w:p>
    <w:p w:rsidR="00D643A9" w:rsidRDefault="00D643A9" w:rsidP="00D643A9">
      <w:pPr>
        <w:widowControl w:val="0"/>
        <w:jc w:val="left"/>
        <w:rPr>
          <w:b/>
        </w:rPr>
      </w:pPr>
    </w:p>
    <w:p w:rsidR="00D643A9" w:rsidRDefault="00D643A9" w:rsidP="00D643A9">
      <w:pPr>
        <w:widowControl w:val="0"/>
        <w:jc w:val="left"/>
      </w:pPr>
      <w:r w:rsidRPr="00D643A9">
        <w:rPr>
          <w:b/>
        </w:rPr>
        <w:t>STATUS INFORMATION</w:t>
      </w:r>
    </w:p>
    <w:p w:rsidR="00D643A9" w:rsidRDefault="00D643A9" w:rsidP="00D643A9">
      <w:pPr>
        <w:widowControl w:val="0"/>
        <w:jc w:val="left"/>
      </w:pPr>
    </w:p>
    <w:p w:rsidR="00D643A9" w:rsidRDefault="00D643A9" w:rsidP="00D643A9">
      <w:pPr>
        <w:widowControl w:val="0"/>
        <w:jc w:val="left"/>
      </w:pPr>
      <w:r>
        <w:t>General Bill</w:t>
      </w:r>
    </w:p>
    <w:p w:rsidR="00D643A9" w:rsidRDefault="00BF30E0" w:rsidP="00D643A9">
      <w:pPr>
        <w:widowControl w:val="0"/>
        <w:jc w:val="left"/>
      </w:pPr>
      <w:r>
        <w:t>Sponsors: Reps. Crosby, Taylor, Daning, G.M. Smith, Long and Patrick</w:t>
      </w:r>
    </w:p>
    <w:p w:rsidR="00D643A9" w:rsidRDefault="00D643A9" w:rsidP="00D643A9">
      <w:pPr>
        <w:widowControl w:val="0"/>
        <w:jc w:val="left"/>
      </w:pPr>
      <w:r>
        <w:t>Document Path: l:\council\bills\bbm\9893htc11.docx</w:t>
      </w:r>
    </w:p>
    <w:p w:rsidR="00D643A9" w:rsidRDefault="00D643A9" w:rsidP="00D643A9">
      <w:pPr>
        <w:widowControl w:val="0"/>
        <w:jc w:val="left"/>
      </w:pPr>
    </w:p>
    <w:p w:rsidR="00244E3A" w:rsidRDefault="00244E3A" w:rsidP="00D643A9">
      <w:pPr>
        <w:widowControl w:val="0"/>
        <w:jc w:val="left"/>
      </w:pPr>
      <w:r>
        <w:t>Introduced in the House on January 11, 2011</w:t>
      </w:r>
    </w:p>
    <w:p w:rsidR="00244E3A" w:rsidRPr="00244E3A" w:rsidRDefault="00244E3A" w:rsidP="00D643A9">
      <w:pPr>
        <w:widowControl w:val="0"/>
        <w:jc w:val="left"/>
      </w:pPr>
      <w:r>
        <w:t xml:space="preserve">Currently residing in the House Committee on </w:t>
      </w:r>
      <w:r w:rsidRPr="00244E3A">
        <w:rPr>
          <w:b/>
        </w:rPr>
        <w:t>Ways and Means</w:t>
      </w:r>
    </w:p>
    <w:p w:rsidR="00244E3A" w:rsidRDefault="00244E3A" w:rsidP="00D643A9">
      <w:pPr>
        <w:widowControl w:val="0"/>
        <w:jc w:val="left"/>
      </w:pPr>
    </w:p>
    <w:p w:rsidR="00D643A9" w:rsidRDefault="00D643A9" w:rsidP="00D643A9">
      <w:pPr>
        <w:widowControl w:val="0"/>
        <w:jc w:val="left"/>
      </w:pPr>
      <w:r>
        <w:t xml:space="preserve">Summary: </w:t>
      </w:r>
      <w:r w:rsidR="00EF6462">
        <w:t>Zero-base budget review</w:t>
      </w:r>
    </w:p>
    <w:p w:rsidR="00D643A9" w:rsidRDefault="00D643A9" w:rsidP="00D643A9">
      <w:pPr>
        <w:widowControl w:val="0"/>
        <w:jc w:val="left"/>
      </w:pPr>
    </w:p>
    <w:p w:rsidR="00D643A9" w:rsidRDefault="00D643A9" w:rsidP="00D643A9">
      <w:pPr>
        <w:widowControl w:val="0"/>
        <w:jc w:val="left"/>
      </w:pPr>
    </w:p>
    <w:p w:rsidR="00D643A9" w:rsidRDefault="00D643A9" w:rsidP="00D643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43A9">
        <w:rPr>
          <w:b/>
        </w:rPr>
        <w:t>HISTORY OF LEGISLATIVE ACTIONS</w:t>
      </w:r>
    </w:p>
    <w:p w:rsidR="00D643A9" w:rsidRDefault="00D643A9" w:rsidP="00D643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43A9" w:rsidRPr="00D643A9" w:rsidRDefault="00D643A9" w:rsidP="00D643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43A9">
        <w:rPr>
          <w:u w:val="single"/>
        </w:rPr>
        <w:tab/>
        <w:t>Date</w:t>
      </w:r>
      <w:r w:rsidRPr="00D643A9">
        <w:rPr>
          <w:u w:val="single"/>
        </w:rPr>
        <w:tab/>
        <w:t>Body</w:t>
      </w:r>
      <w:r w:rsidRPr="00D643A9">
        <w:rPr>
          <w:u w:val="single"/>
        </w:rPr>
        <w:tab/>
        <w:t>Action Description with journal page number</w:t>
      </w:r>
      <w:r w:rsidRPr="00D643A9">
        <w:rPr>
          <w:u w:val="single"/>
        </w:rPr>
        <w:tab/>
      </w:r>
    </w:p>
    <w:p w:rsidR="00BF30E0" w:rsidRDefault="00BF30E0" w:rsidP="00BF3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F4184E">
        <w:t>Prefiled</w:t>
      </w:r>
    </w:p>
    <w:p w:rsidR="00BF30E0" w:rsidRDefault="00BF30E0" w:rsidP="00BF3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F4184E">
        <w:t xml:space="preserve">Referred to Committee on </w:t>
      </w:r>
      <w:r w:rsidRPr="00F4184E">
        <w:rPr>
          <w:b/>
        </w:rPr>
        <w:t>Ways and Means</w:t>
      </w:r>
    </w:p>
    <w:p w:rsidR="00BF30E0" w:rsidRDefault="00BF30E0" w:rsidP="00BF3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F4184E">
        <w:t>Introduced and read first time (</w:t>
      </w:r>
      <w:hyperlink r:id="rId7" w:history="1">
        <w:r w:rsidRPr="00F4184E">
          <w:rPr>
            <w:rStyle w:val="Hyperlink"/>
          </w:rPr>
          <w:t>House Journal</w:t>
        </w:r>
        <w:r w:rsidRPr="00F4184E">
          <w:rPr>
            <w:rStyle w:val="Hyperlink"/>
          </w:rPr>
          <w:noBreakHyphen/>
          <w:t>page 85</w:t>
        </w:r>
      </w:hyperlink>
      <w:r w:rsidRPr="00F4184E">
        <w:t>)</w:t>
      </w:r>
    </w:p>
    <w:p w:rsidR="00BF30E0" w:rsidRDefault="00BF30E0" w:rsidP="00BF3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F4184E">
        <w:t>Referred</w:t>
      </w:r>
      <w:r>
        <w:t xml:space="preserve"> to Committee on </w:t>
      </w:r>
      <w:r w:rsidRPr="00F4184E">
        <w:rPr>
          <w:b/>
        </w:rPr>
        <w:t>Ways and Means</w:t>
      </w:r>
      <w:r>
        <w:t xml:space="preserve"> </w:t>
      </w:r>
      <w:r w:rsidRPr="00F4184E">
        <w:t>(</w:t>
      </w:r>
      <w:hyperlink r:id="rId8" w:history="1">
        <w:r w:rsidRPr="00F4184E">
          <w:rPr>
            <w:rStyle w:val="Hyperlink"/>
          </w:rPr>
          <w:t>House Journal</w:t>
        </w:r>
        <w:r w:rsidRPr="00F4184E">
          <w:rPr>
            <w:rStyle w:val="Hyperlink"/>
          </w:rPr>
          <w:noBreakHyphen/>
          <w:t>page 85</w:t>
        </w:r>
      </w:hyperlink>
      <w:r w:rsidRPr="00F4184E">
        <w:t>)</w:t>
      </w:r>
    </w:p>
    <w:p w:rsidR="00BF30E0" w:rsidRDefault="00BF30E0" w:rsidP="00BF3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F4184E">
        <w:t>Member(s) request name added as sponsor: Long</w:t>
      </w:r>
    </w:p>
    <w:p w:rsidR="00BF30E0" w:rsidRDefault="00BF30E0" w:rsidP="00BF3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F4184E">
        <w:t>Member(s) request name added as sponsor: Patrick</w:t>
      </w:r>
    </w:p>
    <w:p w:rsidR="00BF30E0" w:rsidRDefault="00BF30E0" w:rsidP="00BF3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43A9" w:rsidRPr="00D643A9" w:rsidRDefault="00D643A9" w:rsidP="00D643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43A9" w:rsidRDefault="00D643A9" w:rsidP="00D643A9">
      <w:pPr>
        <w:widowControl w:val="0"/>
        <w:jc w:val="left"/>
      </w:pPr>
      <w:r w:rsidRPr="00D643A9">
        <w:rPr>
          <w:b/>
        </w:rPr>
        <w:t>VERSIONS OF THIS BILL</w:t>
      </w:r>
    </w:p>
    <w:p w:rsidR="00D643A9" w:rsidRDefault="00D643A9" w:rsidP="00D643A9">
      <w:pPr>
        <w:widowControl w:val="0"/>
        <w:jc w:val="left"/>
      </w:pPr>
    </w:p>
    <w:p w:rsidR="00D643A9" w:rsidRDefault="00D91A38" w:rsidP="00D643A9">
      <w:pPr>
        <w:widowControl w:val="0"/>
        <w:jc w:val="left"/>
      </w:pPr>
      <w:hyperlink r:id="rId9" w:history="1">
        <w:r w:rsidR="00D643A9">
          <w:rPr>
            <w:rStyle w:val="Hyperlink"/>
          </w:rPr>
          <w:t>12/14/2010</w:t>
        </w:r>
      </w:hyperlink>
    </w:p>
    <w:p w:rsidR="00D643A9" w:rsidRDefault="00D643A9" w:rsidP="00D643A9"/>
    <w:p w:rsidR="00D643A9" w:rsidRDefault="00D643A9" w:rsidP="00D643A9">
      <w:pPr>
        <w:sectPr w:rsidR="00D643A9" w:rsidSect="00D643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770F" w:rsidRDefault="0048770F" w:rsidP="0048770F">
      <w:pPr>
        <w:pStyle w:val="BillDots"/>
      </w:pPr>
    </w:p>
    <w:p w:rsidR="0048770F" w:rsidRDefault="0048770F" w:rsidP="0048770F">
      <w:pPr>
        <w:pStyle w:val="Numbersforbills"/>
      </w:pPr>
    </w:p>
    <w:p w:rsidR="0048770F" w:rsidRDefault="0048770F" w:rsidP="00487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70F" w:rsidRDefault="0048770F" w:rsidP="00487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70F" w:rsidRDefault="0048770F" w:rsidP="00487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70F" w:rsidRDefault="0048770F" w:rsidP="00487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70F" w:rsidRDefault="0048770F" w:rsidP="00487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16A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04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11</w:t>
      </w:r>
      <w:r w:rsidR="00DB6FF7">
        <w:noBreakHyphen/>
      </w:r>
      <w:r>
        <w:t>11</w:t>
      </w:r>
      <w:r w:rsidR="00DB6FF7">
        <w:noBreakHyphen/>
      </w:r>
      <w:r w:rsidR="007C3F77">
        <w:t>86</w:t>
      </w:r>
      <w:r>
        <w:t xml:space="preserve"> SO AS TO PROVIDE FOR A ZERO</w:t>
      </w:r>
      <w:r w:rsidR="00DB6FF7">
        <w:noBreakHyphen/>
      </w:r>
      <w:r>
        <w:t>BASE BUDGET REVIEW ON A TEN YEAR SCHEDULE OF EACH STATE AGENCY, BEGINNING WITH APPROPRIATIONS FOR FISCAL YEAR 2012</w:t>
      </w:r>
      <w:r w:rsidR="00DB6FF7">
        <w:noBreakHyphen/>
      </w:r>
      <w:r>
        <w:t>2013, TO PROVIDE FOR ESTABLISHING THE SCHEDULE, AND TO PROVIDE DEFINITIONS.</w:t>
      </w:r>
    </w:p>
    <w:p w:rsidR="00C916AC" w:rsidRDefault="00C9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16AC" w:rsidRDefault="00C9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916AC" w:rsidRDefault="00C9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6AC" w:rsidRDefault="00C9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C043E">
        <w:t xml:space="preserve">Article 1, Chapter 1, Title </w:t>
      </w:r>
      <w:r w:rsidR="007C3F77">
        <w:t xml:space="preserve">11 </w:t>
      </w:r>
      <w:r w:rsidR="000C043E">
        <w:t>of the 1976 Code is amended by adding:</w:t>
      </w:r>
    </w:p>
    <w:p w:rsidR="000C043E" w:rsidRDefault="000C04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43E" w:rsidRDefault="000C04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6B70DA">
        <w:t>Section 11</w:t>
      </w:r>
      <w:r w:rsidR="00DB6FF7">
        <w:noBreakHyphen/>
      </w:r>
      <w:r w:rsidR="006B70DA">
        <w:t>11</w:t>
      </w:r>
      <w:r w:rsidR="00DB6FF7">
        <w:noBreakHyphen/>
      </w:r>
      <w:r w:rsidR="006B70DA">
        <w:t>86.</w:t>
      </w:r>
      <w:r w:rsidR="006B70DA">
        <w:tab/>
        <w:t>(A)</w:t>
      </w:r>
      <w:r w:rsidR="006B70DA">
        <w:tab/>
        <w:t>As used in this section:</w:t>
      </w:r>
    </w:p>
    <w:p w:rsidR="001211D7" w:rsidRDefault="006B7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7C3F77">
        <w:t>1</w:t>
      </w:r>
      <w:r>
        <w:t>)</w:t>
      </w:r>
      <w:r>
        <w:tab/>
      </w:r>
      <w:r w:rsidR="00DB6FF7" w:rsidRPr="00DB6FF7">
        <w:t>‘</w:t>
      </w:r>
      <w:r>
        <w:t>Agency</w:t>
      </w:r>
      <w:r w:rsidR="00DB6FF7" w:rsidRPr="00DB6FF7">
        <w:t>’</w:t>
      </w:r>
      <w:r>
        <w:t xml:space="preserve"> includes a separate entity of state government however described, including, but not limited to, </w:t>
      </w:r>
      <w:r w:rsidR="001211D7">
        <w:t>an office</w:t>
      </w:r>
      <w:r w:rsidR="00781E50">
        <w:t>,</w:t>
      </w:r>
      <w:r w:rsidR="001211D7">
        <w:t xml:space="preserve"> </w:t>
      </w:r>
      <w:r>
        <w:t>department</w:t>
      </w:r>
      <w:r w:rsidR="001211D7">
        <w:t>, agency</w:t>
      </w:r>
      <w:r>
        <w:t>, committee</w:t>
      </w:r>
      <w:r w:rsidR="001211D7">
        <w:t>, council</w:t>
      </w:r>
      <w:r>
        <w:t xml:space="preserve">, commission, and institution in </w:t>
      </w:r>
      <w:r w:rsidR="001211D7">
        <w:t>the executive, legislative, or judicial branch.</w:t>
      </w:r>
    </w:p>
    <w:p w:rsidR="006B70DA" w:rsidRDefault="006B7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7C3F77">
        <w:t>2</w:t>
      </w:r>
      <w:r>
        <w:t>)</w:t>
      </w:r>
      <w:r>
        <w:tab/>
      </w:r>
      <w:r w:rsidR="00DB6FF7" w:rsidRPr="00DB6FF7">
        <w:t>‘</w:t>
      </w:r>
      <w:r>
        <w:t>Zero</w:t>
      </w:r>
      <w:r w:rsidR="00DB6FF7">
        <w:noBreakHyphen/>
      </w:r>
      <w:r>
        <w:t>base budget review p</w:t>
      </w:r>
      <w:r w:rsidR="001211D7">
        <w:t>r</w:t>
      </w:r>
      <w:r>
        <w:t>o</w:t>
      </w:r>
      <w:r w:rsidR="001211D7">
        <w:t>c</w:t>
      </w:r>
      <w:r>
        <w:t>e</w:t>
      </w:r>
      <w:r w:rsidR="001211D7">
        <w:t>s</w:t>
      </w:r>
      <w:r>
        <w:t>s</w:t>
      </w:r>
      <w:r w:rsidR="00DB6FF7" w:rsidRPr="00DB6FF7">
        <w:t>’</w:t>
      </w:r>
      <w:r>
        <w:t xml:space="preserve"> or </w:t>
      </w:r>
      <w:r w:rsidR="00DB6FF7" w:rsidRPr="00DB6FF7">
        <w:t>‘</w:t>
      </w:r>
      <w:r>
        <w:t>review</w:t>
      </w:r>
      <w:r w:rsidR="00DB6FF7" w:rsidRPr="00DB6FF7">
        <w:t>’</w:t>
      </w:r>
      <w:r>
        <w:t xml:space="preserve"> is an agency budget developed using a process of preparing an operating budget that starts with no authorized or appropriated funds with each agency activity for which funding is requested</w:t>
      </w:r>
      <w:r w:rsidR="001211D7">
        <w:t>, and</w:t>
      </w:r>
      <w:r>
        <w:t xml:space="preserve"> justified in detail</w:t>
      </w:r>
      <w:r w:rsidR="001211D7">
        <w:t xml:space="preserve"> for all particulars</w:t>
      </w:r>
      <w:r>
        <w:t>.</w:t>
      </w:r>
    </w:p>
    <w:p w:rsidR="006B70DA" w:rsidRDefault="006B7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House Ways and </w:t>
      </w:r>
      <w:r w:rsidR="007C3F77">
        <w:t>M</w:t>
      </w:r>
      <w:r>
        <w:t>eans Committee and the Senate Finance Committee shall implement a zero</w:t>
      </w:r>
      <w:r w:rsidR="00DB6FF7">
        <w:noBreakHyphen/>
      </w:r>
      <w:r>
        <w:t xml:space="preserve">base budget review </w:t>
      </w:r>
      <w:r w:rsidR="001211D7">
        <w:t xml:space="preserve">process </w:t>
      </w:r>
      <w:r>
        <w:t>as part of the annual appropriations process beginning with appropriations for fiscal year 2012</w:t>
      </w:r>
      <w:r w:rsidR="00DB6FF7">
        <w:noBreakHyphen/>
      </w:r>
      <w:r>
        <w:t xml:space="preserve">2013.  The schedule for the review must be established by the agreement of the chairmen </w:t>
      </w:r>
      <w:r w:rsidR="001211D7">
        <w:t>of the two committee</w:t>
      </w:r>
      <w:r w:rsidR="00EC51B1">
        <w:t>s</w:t>
      </w:r>
      <w:r w:rsidR="001211D7">
        <w:t xml:space="preserve"> </w:t>
      </w:r>
      <w:r>
        <w:t xml:space="preserve">in such a manner that each state agency is selected for a review as part of the annual budget process in the House of Representatives and the Senate at least once every ten years.  The schedule </w:t>
      </w:r>
      <w:r w:rsidR="000A75C3">
        <w:t>must</w:t>
      </w:r>
      <w:r>
        <w:t xml:space="preserve"> provide that each committee shall conduct the review of the same agencies in each year.  In setting the schedule, the chairmen shall provide that each year</w:t>
      </w:r>
      <w:r w:rsidR="00DB6FF7" w:rsidRPr="00DB6FF7">
        <w:t>’</w:t>
      </w:r>
      <w:r>
        <w:t>s subjects for review represent an appropriate range of agencies by functional areas and amount of</w:t>
      </w:r>
      <w:r w:rsidR="001211D7">
        <w:t xml:space="preserve"> state</w:t>
      </w:r>
      <w:r>
        <w:t xml:space="preserve"> revenues expended by the agency.  The ten year schedule is a minimum, and the schedule may provide for more often review.</w:t>
      </w:r>
      <w:r w:rsidR="000A75C3">
        <w:t xml:space="preserve">  The schedule for review, once established, may be revised as the two chairmen may agree.</w:t>
      </w:r>
    </w:p>
    <w:p w:rsidR="000A75C3" w:rsidRDefault="000A75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Ways and Means Committee a</w:t>
      </w:r>
      <w:r w:rsidR="007C3F77">
        <w:t>nd the Senate Finance Committee</w:t>
      </w:r>
      <w:r>
        <w:t xml:space="preserve">, with the assistance of the Office of State Budget of the State Budget and Control Board, shall provide guidance to the management of each agency selected for review as </w:t>
      </w:r>
      <w:r w:rsidR="001211D7">
        <w:t xml:space="preserve">to </w:t>
      </w:r>
      <w:r>
        <w:t>the format and other requirements for the agency</w:t>
      </w:r>
      <w:r w:rsidR="00DB6FF7" w:rsidRPr="00DB6FF7">
        <w:t>’</w:t>
      </w:r>
      <w:r>
        <w:t xml:space="preserve">s </w:t>
      </w:r>
      <w:r w:rsidR="001211D7">
        <w:t>zero</w:t>
      </w:r>
      <w:r w:rsidR="00DB6FF7">
        <w:noBreakHyphen/>
      </w:r>
      <w:r w:rsidR="001211D7">
        <w:t>base budget review</w:t>
      </w:r>
      <w:r>
        <w:t>.”</w:t>
      </w:r>
    </w:p>
    <w:p w:rsidR="00C916AC" w:rsidRDefault="00C9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A75C3">
        <w:t>2</w:t>
      </w:r>
      <w:r>
        <w:t>.</w:t>
      </w:r>
      <w:r>
        <w:tab/>
        <w:t>This act takes effect upon approval by the Governor.</w:t>
      </w:r>
    </w:p>
    <w:p w:rsidR="00621EF5" w:rsidRDefault="00DB6F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1EF5" w:rsidRDefault="00621EF5" w:rsidP="00D643A9">
      <w:pPr>
        <w:suppressAutoHyphens/>
      </w:pPr>
    </w:p>
    <w:sectPr w:rsidR="00621EF5" w:rsidSect="00D643A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0DA" w:rsidRDefault="006B70DA" w:rsidP="009F0C77">
      <w:r>
        <w:separator/>
      </w:r>
    </w:p>
  </w:endnote>
  <w:endnote w:type="continuationSeparator" w:id="0">
    <w:p w:rsidR="006B70DA" w:rsidRDefault="006B70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F1F5D0-63F9-4628-A454-1359AF896944}"/>
    <w:embedBold r:id="rId2" w:fontKey="{44431E82-6779-4AFC-A1B6-11E0C8EC47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62CA98-B158-4357-8A11-88D8CE2D7D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E200DEF-5C92-4E70-B874-C070369CCF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3A9" w:rsidRPr="00621EF5" w:rsidRDefault="00D643A9" w:rsidP="00621E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[3215]</w:t>
    </w:r>
    <w:r>
      <w:tab/>
    </w:r>
    <w:r w:rsidR="00D91A38">
      <w:fldChar w:fldCharType="begin"/>
    </w:r>
    <w:r w:rsidR="00D91A38">
      <w:instrText xml:space="preserve"> PAGE  \* MERGEFORMAT </w:instrText>
    </w:r>
    <w:r w:rsidR="00D91A38">
      <w:fldChar w:fldCharType="separate"/>
    </w:r>
    <w:r w:rsidR="00D91A38">
      <w:rPr>
        <w:noProof/>
      </w:rPr>
      <w:t>1</w:t>
    </w:r>
    <w:r w:rsidR="00D91A3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0DA" w:rsidRDefault="006B70DA" w:rsidP="009F0C77">
      <w:r>
        <w:separator/>
      </w:r>
    </w:p>
  </w:footnote>
  <w:footnote w:type="continuationSeparator" w:id="0">
    <w:p w:rsidR="006B70DA" w:rsidRDefault="006B70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893HTC11"/>
    <w:docVar w:name="CoverBillType" w:val="b"/>
    <w:docVar w:name="docpath" w:val="L:\Council\bills\BBM\9893HTC11.DOCX"/>
    <w:docVar w:name="dvBillNumber" w:val="3215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7F08B4"/>
    <w:rsid w:val="00011869"/>
    <w:rsid w:val="00061D5A"/>
    <w:rsid w:val="000A75C3"/>
    <w:rsid w:val="000C043E"/>
    <w:rsid w:val="000E1785"/>
    <w:rsid w:val="000E38E9"/>
    <w:rsid w:val="000F0D34"/>
    <w:rsid w:val="000F1860"/>
    <w:rsid w:val="000F40FA"/>
    <w:rsid w:val="0010776B"/>
    <w:rsid w:val="001211D7"/>
    <w:rsid w:val="00133E66"/>
    <w:rsid w:val="001435A3"/>
    <w:rsid w:val="001D08F2"/>
    <w:rsid w:val="001D525B"/>
    <w:rsid w:val="001D7F4F"/>
    <w:rsid w:val="002321B6"/>
    <w:rsid w:val="00244E3A"/>
    <w:rsid w:val="00250967"/>
    <w:rsid w:val="002543C8"/>
    <w:rsid w:val="00284AAE"/>
    <w:rsid w:val="002B793F"/>
    <w:rsid w:val="002E5912"/>
    <w:rsid w:val="00325348"/>
    <w:rsid w:val="0032732C"/>
    <w:rsid w:val="00336AD0"/>
    <w:rsid w:val="0037079A"/>
    <w:rsid w:val="00377928"/>
    <w:rsid w:val="003D01E8"/>
    <w:rsid w:val="003E5288"/>
    <w:rsid w:val="003F6D79"/>
    <w:rsid w:val="0041760A"/>
    <w:rsid w:val="00417C01"/>
    <w:rsid w:val="004809EE"/>
    <w:rsid w:val="0048770F"/>
    <w:rsid w:val="004E7D54"/>
    <w:rsid w:val="005273C6"/>
    <w:rsid w:val="00530A69"/>
    <w:rsid w:val="00545593"/>
    <w:rsid w:val="00557894"/>
    <w:rsid w:val="00577C6C"/>
    <w:rsid w:val="005C2FE2"/>
    <w:rsid w:val="005E2BC9"/>
    <w:rsid w:val="00605102"/>
    <w:rsid w:val="006215AA"/>
    <w:rsid w:val="00621EF5"/>
    <w:rsid w:val="006913C9"/>
    <w:rsid w:val="0069470D"/>
    <w:rsid w:val="006B70DA"/>
    <w:rsid w:val="006F0991"/>
    <w:rsid w:val="00734F00"/>
    <w:rsid w:val="00767325"/>
    <w:rsid w:val="00781E50"/>
    <w:rsid w:val="007A4FDA"/>
    <w:rsid w:val="007A70AE"/>
    <w:rsid w:val="007C2BE2"/>
    <w:rsid w:val="007C3F77"/>
    <w:rsid w:val="007F08B4"/>
    <w:rsid w:val="008143C0"/>
    <w:rsid w:val="00835DE7"/>
    <w:rsid w:val="008362E8"/>
    <w:rsid w:val="008A1768"/>
    <w:rsid w:val="008B6142"/>
    <w:rsid w:val="008D1526"/>
    <w:rsid w:val="008E4AF5"/>
    <w:rsid w:val="008F4429"/>
    <w:rsid w:val="0094021A"/>
    <w:rsid w:val="00952933"/>
    <w:rsid w:val="009B5AFD"/>
    <w:rsid w:val="009C6A0B"/>
    <w:rsid w:val="009D5635"/>
    <w:rsid w:val="009F0C77"/>
    <w:rsid w:val="009F4DD1"/>
    <w:rsid w:val="00A25316"/>
    <w:rsid w:val="00A318D9"/>
    <w:rsid w:val="00A41684"/>
    <w:rsid w:val="00A64E80"/>
    <w:rsid w:val="00A6639E"/>
    <w:rsid w:val="00A72BCD"/>
    <w:rsid w:val="00A741D9"/>
    <w:rsid w:val="00A833AB"/>
    <w:rsid w:val="00A9741D"/>
    <w:rsid w:val="00AC3E4C"/>
    <w:rsid w:val="00AD4B17"/>
    <w:rsid w:val="00B412D4"/>
    <w:rsid w:val="00B82BFD"/>
    <w:rsid w:val="00BA104A"/>
    <w:rsid w:val="00BE3C22"/>
    <w:rsid w:val="00BF30E0"/>
    <w:rsid w:val="00C0345E"/>
    <w:rsid w:val="00C2579B"/>
    <w:rsid w:val="00C3483A"/>
    <w:rsid w:val="00C74E9D"/>
    <w:rsid w:val="00C82FD3"/>
    <w:rsid w:val="00C916AC"/>
    <w:rsid w:val="00C92819"/>
    <w:rsid w:val="00CA60EA"/>
    <w:rsid w:val="00CC6B7B"/>
    <w:rsid w:val="00CD2089"/>
    <w:rsid w:val="00D643A9"/>
    <w:rsid w:val="00D73A67"/>
    <w:rsid w:val="00D83836"/>
    <w:rsid w:val="00D9058E"/>
    <w:rsid w:val="00D91A38"/>
    <w:rsid w:val="00D970A9"/>
    <w:rsid w:val="00DB5329"/>
    <w:rsid w:val="00DB5AAB"/>
    <w:rsid w:val="00DB6FF7"/>
    <w:rsid w:val="00DF3845"/>
    <w:rsid w:val="00E35198"/>
    <w:rsid w:val="00E41911"/>
    <w:rsid w:val="00E92EEF"/>
    <w:rsid w:val="00EC51B1"/>
    <w:rsid w:val="00ED0D72"/>
    <w:rsid w:val="00EF6462"/>
    <w:rsid w:val="00F24442"/>
    <w:rsid w:val="00F50AE3"/>
    <w:rsid w:val="00F55A6B"/>
    <w:rsid w:val="00F67CF1"/>
    <w:rsid w:val="00F840F0"/>
    <w:rsid w:val="00FB0D0D"/>
    <w:rsid w:val="00FB43B4"/>
    <w:rsid w:val="00FB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9118763-F93E-475F-BD13-F44BF3159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643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15_20101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2AFC1-903D-4D8F-B455-8D6FA2AD9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512</Words>
  <Characters>2735</Characters>
  <Application>Microsoft Office Word</Application>
  <DocSecurity>4</DocSecurity>
  <Lines>91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3215: Zero-base budget review - South Carolina Legislature Online</dc:title>
  <dc:subject/>
  <dc:creator>BrendaMelton</dc:creator>
  <cp:keywords/>
  <dc:description/>
  <cp:lastModifiedBy>N Cumfer</cp:lastModifiedBy>
  <cp:revision>2</cp:revision>
  <cp:lastPrinted>2010-12-13T14:29:00Z</cp:lastPrinted>
  <dcterms:created xsi:type="dcterms:W3CDTF">2014-11-21T21:31:00Z</dcterms:created>
  <dcterms:modified xsi:type="dcterms:W3CDTF">2014-11-21T21:31:00Z</dcterms:modified>
</cp:coreProperties>
</file>