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415" w:rsidRDefault="00903415" w:rsidP="00903415">
      <w:pPr>
        <w:widowControl w:val="0"/>
        <w:jc w:val="center"/>
      </w:pPr>
      <w:bookmarkStart w:id="0" w:name="_GoBack"/>
      <w:bookmarkEnd w:id="0"/>
      <w:r w:rsidRPr="00903415">
        <w:rPr>
          <w:b/>
        </w:rPr>
        <w:t>South Carolina General Assembly</w:t>
      </w:r>
    </w:p>
    <w:p w:rsidR="00903415" w:rsidRDefault="00903415" w:rsidP="00903415">
      <w:pPr>
        <w:widowControl w:val="0"/>
        <w:jc w:val="center"/>
      </w:pPr>
      <w:r>
        <w:t>119th Session, 2011-2012</w:t>
      </w:r>
    </w:p>
    <w:p w:rsidR="00903415" w:rsidRDefault="00903415" w:rsidP="00903415">
      <w:pPr>
        <w:widowControl w:val="0"/>
        <w:jc w:val="left"/>
      </w:pPr>
    </w:p>
    <w:p w:rsidR="00903415" w:rsidRDefault="00903415" w:rsidP="00903415">
      <w:pPr>
        <w:widowControl w:val="0"/>
        <w:jc w:val="left"/>
        <w:rPr>
          <w:b/>
        </w:rPr>
      </w:pPr>
      <w:r w:rsidRPr="00903415">
        <w:rPr>
          <w:b/>
        </w:rPr>
        <w:t>H. 3225</w:t>
      </w:r>
    </w:p>
    <w:p w:rsidR="00903415" w:rsidRDefault="00903415" w:rsidP="00903415">
      <w:pPr>
        <w:widowControl w:val="0"/>
        <w:jc w:val="left"/>
        <w:rPr>
          <w:b/>
        </w:rPr>
      </w:pPr>
    </w:p>
    <w:p w:rsidR="00903415" w:rsidRDefault="00903415" w:rsidP="00903415">
      <w:pPr>
        <w:widowControl w:val="0"/>
        <w:jc w:val="left"/>
      </w:pPr>
      <w:r w:rsidRPr="00903415">
        <w:rPr>
          <w:b/>
        </w:rPr>
        <w:t>STATUS INFORMATION</w:t>
      </w:r>
    </w:p>
    <w:p w:rsidR="00903415" w:rsidRDefault="00903415" w:rsidP="00903415">
      <w:pPr>
        <w:widowControl w:val="0"/>
        <w:jc w:val="left"/>
      </w:pPr>
    </w:p>
    <w:p w:rsidR="00903415" w:rsidRDefault="00903415" w:rsidP="00903415">
      <w:pPr>
        <w:widowControl w:val="0"/>
        <w:jc w:val="left"/>
      </w:pPr>
      <w:r>
        <w:t>General Bill</w:t>
      </w:r>
    </w:p>
    <w:p w:rsidR="00903415" w:rsidRDefault="00190C9C" w:rsidP="00903415">
      <w:pPr>
        <w:widowControl w:val="0"/>
        <w:jc w:val="left"/>
      </w:pPr>
      <w:r>
        <w:t>Sponsors: Reps. Allison, Brannon, Taylor, G.R. Smith, Daning, Hixon, Long, Brady, Patrick, Bikas, King, Williams, Owens, Pinson, Simrill, Edge, Weeks, Pitts and Loftis</w:t>
      </w:r>
    </w:p>
    <w:p w:rsidR="00903415" w:rsidRDefault="00903415" w:rsidP="00903415">
      <w:pPr>
        <w:widowControl w:val="0"/>
        <w:jc w:val="left"/>
      </w:pPr>
      <w:r>
        <w:t>Document Path: l:\council\bills\agm\18227ab11.docx</w:t>
      </w:r>
    </w:p>
    <w:p w:rsidR="00903415" w:rsidRDefault="00903415" w:rsidP="00903415">
      <w:pPr>
        <w:widowControl w:val="0"/>
        <w:jc w:val="left"/>
      </w:pPr>
    </w:p>
    <w:p w:rsidR="005873B9" w:rsidRDefault="005873B9" w:rsidP="00903415">
      <w:pPr>
        <w:widowControl w:val="0"/>
        <w:jc w:val="left"/>
      </w:pPr>
      <w:r>
        <w:t>Introduced in the House on January 11, 2011</w:t>
      </w:r>
    </w:p>
    <w:p w:rsidR="005873B9" w:rsidRPr="005873B9" w:rsidRDefault="005873B9" w:rsidP="00903415">
      <w:pPr>
        <w:widowControl w:val="0"/>
        <w:jc w:val="left"/>
      </w:pPr>
      <w:r>
        <w:t xml:space="preserve">Currently residing in the House Committee on </w:t>
      </w:r>
      <w:r w:rsidRPr="005873B9">
        <w:rPr>
          <w:b/>
        </w:rPr>
        <w:t>Judiciary</w:t>
      </w:r>
    </w:p>
    <w:p w:rsidR="005873B9" w:rsidRDefault="005873B9" w:rsidP="00903415">
      <w:pPr>
        <w:widowControl w:val="0"/>
        <w:jc w:val="left"/>
      </w:pPr>
    </w:p>
    <w:p w:rsidR="00903415" w:rsidRDefault="00903415" w:rsidP="00903415">
      <w:pPr>
        <w:widowControl w:val="0"/>
        <w:jc w:val="left"/>
      </w:pPr>
      <w:r>
        <w:t xml:space="preserve">Summary: </w:t>
      </w:r>
      <w:r w:rsidR="00494C95">
        <w:t>Child custody</w:t>
      </w:r>
    </w:p>
    <w:p w:rsidR="00903415" w:rsidRDefault="00903415" w:rsidP="00903415">
      <w:pPr>
        <w:widowControl w:val="0"/>
        <w:jc w:val="left"/>
      </w:pPr>
    </w:p>
    <w:p w:rsidR="00903415" w:rsidRDefault="00903415" w:rsidP="00903415">
      <w:pPr>
        <w:widowControl w:val="0"/>
        <w:jc w:val="left"/>
      </w:pPr>
    </w:p>
    <w:p w:rsidR="00903415" w:rsidRDefault="00903415" w:rsidP="009034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3415">
        <w:rPr>
          <w:b/>
        </w:rPr>
        <w:t>HISTORY OF LEGISLATIVE ACTIONS</w:t>
      </w:r>
    </w:p>
    <w:p w:rsidR="00903415" w:rsidRDefault="00903415" w:rsidP="009034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03415" w:rsidRPr="00903415" w:rsidRDefault="00903415" w:rsidP="009034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3415">
        <w:rPr>
          <w:u w:val="single"/>
        </w:rPr>
        <w:tab/>
        <w:t>Date</w:t>
      </w:r>
      <w:r w:rsidRPr="00903415">
        <w:rPr>
          <w:u w:val="single"/>
        </w:rPr>
        <w:tab/>
        <w:t>Body</w:t>
      </w:r>
      <w:r w:rsidRPr="00903415">
        <w:rPr>
          <w:u w:val="single"/>
        </w:rPr>
        <w:tab/>
        <w:t>Action Description with journal page number</w:t>
      </w:r>
      <w:r w:rsidRPr="00903415">
        <w:rPr>
          <w:u w:val="single"/>
        </w:rPr>
        <w:tab/>
      </w:r>
    </w:p>
    <w:p w:rsidR="00190C9C" w:rsidRDefault="00190C9C" w:rsidP="00190C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2C4E3E">
        <w:t>Prefiled</w:t>
      </w:r>
    </w:p>
    <w:p w:rsidR="00190C9C" w:rsidRDefault="00190C9C" w:rsidP="00190C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2C4E3E">
        <w:t xml:space="preserve">Referred to Committee on </w:t>
      </w:r>
      <w:r w:rsidRPr="002C4E3E">
        <w:rPr>
          <w:b/>
        </w:rPr>
        <w:t>Judiciary</w:t>
      </w:r>
    </w:p>
    <w:p w:rsidR="00190C9C" w:rsidRDefault="00190C9C" w:rsidP="00190C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2C4E3E">
        <w:t>Introduced and read first time (</w:t>
      </w:r>
      <w:hyperlink r:id="rId7" w:history="1">
        <w:r w:rsidRPr="002C4E3E">
          <w:rPr>
            <w:rStyle w:val="Hyperlink"/>
          </w:rPr>
          <w:t>House Journal</w:t>
        </w:r>
        <w:r w:rsidRPr="002C4E3E">
          <w:rPr>
            <w:rStyle w:val="Hyperlink"/>
          </w:rPr>
          <w:noBreakHyphen/>
          <w:t>page 89</w:t>
        </w:r>
      </w:hyperlink>
      <w:r w:rsidRPr="002C4E3E">
        <w:t>)</w:t>
      </w:r>
    </w:p>
    <w:p w:rsidR="00190C9C" w:rsidRDefault="00190C9C" w:rsidP="00190C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2C4E3E">
        <w:t xml:space="preserve">Referred to Committee on </w:t>
      </w:r>
      <w:r w:rsidRPr="002C4E3E">
        <w:rPr>
          <w:b/>
        </w:rPr>
        <w:t>Judiciary</w:t>
      </w:r>
      <w:r w:rsidRPr="002C4E3E">
        <w:t xml:space="preserve"> (</w:t>
      </w:r>
      <w:hyperlink r:id="rId8" w:history="1">
        <w:r w:rsidRPr="002C4E3E">
          <w:rPr>
            <w:rStyle w:val="Hyperlink"/>
          </w:rPr>
          <w:t>House Journal</w:t>
        </w:r>
        <w:r w:rsidRPr="002C4E3E">
          <w:rPr>
            <w:rStyle w:val="Hyperlink"/>
          </w:rPr>
          <w:noBreakHyphen/>
          <w:t>page 89</w:t>
        </w:r>
      </w:hyperlink>
      <w:r w:rsidRPr="002C4E3E">
        <w:t>)</w:t>
      </w:r>
    </w:p>
    <w:p w:rsidR="00190C9C" w:rsidRDefault="00190C9C" w:rsidP="00190C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1/12/2011</w:t>
      </w:r>
      <w:r>
        <w:tab/>
        <w:t>House</w:t>
      </w:r>
      <w:r>
        <w:tab/>
      </w:r>
      <w:r w:rsidRPr="002C4E3E">
        <w:t>Member(s) request name added as sponsor: Long, Brady</w:t>
      </w:r>
    </w:p>
    <w:p w:rsidR="00190C9C" w:rsidRDefault="00190C9C" w:rsidP="00190C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1/19/2011</w:t>
      </w:r>
      <w:r>
        <w:tab/>
        <w:t>House</w:t>
      </w:r>
      <w:r>
        <w:tab/>
      </w:r>
      <w:r w:rsidRPr="002C4E3E">
        <w:t xml:space="preserve">Member(s) </w:t>
      </w:r>
      <w:r w:rsidRPr="002C4E3E">
        <w:lastRenderedPageBreak/>
        <w:t>request name added as sponsor: Patrick</w:t>
      </w:r>
    </w:p>
    <w:p w:rsidR="00190C9C" w:rsidRDefault="00190C9C" w:rsidP="00190C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1/25/2011</w:t>
      </w:r>
      <w:r>
        <w:tab/>
        <w:t>House</w:t>
      </w:r>
      <w:r>
        <w:tab/>
      </w:r>
      <w:r w:rsidRPr="002C4E3E">
        <w:t>Member(s) reques</w:t>
      </w:r>
      <w:r>
        <w:t xml:space="preserve">t name added as sponsor: Bikas, </w:t>
      </w:r>
      <w:r w:rsidRPr="002C4E3E">
        <w:t>King, Williams, Owens, Pinson, Simrill, Edge</w:t>
      </w:r>
    </w:p>
    <w:p w:rsidR="00190C9C" w:rsidRDefault="00190C9C" w:rsidP="00190C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2C4E3E">
        <w:t>Member(s) request name added as sponsor: Weeks</w:t>
      </w:r>
    </w:p>
    <w:p w:rsidR="00190C9C" w:rsidRDefault="00190C9C" w:rsidP="00190C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2/23/2011</w:t>
      </w:r>
      <w:r>
        <w:tab/>
        <w:t>House</w:t>
      </w:r>
      <w:r>
        <w:tab/>
      </w:r>
      <w:r w:rsidRPr="002C4E3E">
        <w:t>Member(s) request name added as sponsor: Pitts</w:t>
      </w:r>
    </w:p>
    <w:p w:rsidR="00190C9C" w:rsidRDefault="00190C9C" w:rsidP="00190C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1/31/2012</w:t>
      </w:r>
      <w:r>
        <w:tab/>
        <w:t>House</w:t>
      </w:r>
      <w:r>
        <w:tab/>
      </w:r>
      <w:r w:rsidRPr="002C4E3E">
        <w:t>Member(s) request name added as sponsor: Loftis</w:t>
      </w:r>
    </w:p>
    <w:p w:rsidR="00190C9C" w:rsidRDefault="00190C9C" w:rsidP="00190C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3415" w:rsidRPr="00903415" w:rsidRDefault="00903415" w:rsidP="009034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3415" w:rsidRDefault="00903415" w:rsidP="00903415">
      <w:pPr>
        <w:widowControl w:val="0"/>
        <w:jc w:val="left"/>
      </w:pPr>
      <w:r w:rsidRPr="00903415">
        <w:rPr>
          <w:b/>
        </w:rPr>
        <w:t>VERSIONS OF THIS BILL</w:t>
      </w:r>
    </w:p>
    <w:p w:rsidR="00903415" w:rsidRDefault="00903415" w:rsidP="00903415">
      <w:pPr>
        <w:widowControl w:val="0"/>
        <w:jc w:val="left"/>
      </w:pPr>
    </w:p>
    <w:p w:rsidR="00903415" w:rsidRDefault="00912DD6" w:rsidP="00903415">
      <w:pPr>
        <w:widowControl w:val="0"/>
        <w:jc w:val="left"/>
      </w:pPr>
      <w:hyperlink r:id="rId9" w:history="1">
        <w:r w:rsidR="00903415">
          <w:rPr>
            <w:rStyle w:val="Hyperlink"/>
          </w:rPr>
          <w:t>12/14/2010</w:t>
        </w:r>
      </w:hyperlink>
    </w:p>
    <w:p w:rsidR="00903415" w:rsidRDefault="00903415" w:rsidP="00903415"/>
    <w:p w:rsidR="00903415" w:rsidRDefault="00903415" w:rsidP="00903415">
      <w:pPr>
        <w:sectPr w:rsidR="00903415" w:rsidSect="009034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134E0" w:rsidRDefault="000134E0" w:rsidP="000134E0">
      <w:pPr>
        <w:pStyle w:val="BillDots"/>
      </w:pPr>
    </w:p>
    <w:p w:rsidR="000134E0" w:rsidRDefault="000134E0" w:rsidP="000134E0">
      <w:pPr>
        <w:pStyle w:val="Numbersforbills"/>
      </w:pPr>
    </w:p>
    <w:p w:rsidR="000134E0" w:rsidRDefault="000134E0" w:rsidP="00013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4E0" w:rsidRDefault="000134E0" w:rsidP="00013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4E0" w:rsidRDefault="000134E0" w:rsidP="00013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4E0" w:rsidRDefault="000134E0" w:rsidP="00013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4E0" w:rsidRDefault="000134E0" w:rsidP="00013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3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334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E62" w:rsidRDefault="00334E62" w:rsidP="00334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63</w:t>
      </w:r>
      <w:r w:rsidR="00437FEC">
        <w:noBreakHyphen/>
      </w:r>
      <w:r>
        <w:t>15</w:t>
      </w:r>
      <w:r w:rsidR="00437FEC">
        <w:noBreakHyphen/>
      </w:r>
      <w:r>
        <w:t xml:space="preserve">35 SO AS TO PROVIDE THAT IN DETERMINING THE BEST INTERESTS OF A MINOR CHILD FOR AN AWARD OF CHILD CUSTODY, </w:t>
      </w:r>
      <w:r w:rsidR="00437FEC">
        <w:t xml:space="preserve">THE FAMILY COURT SHALL CONSIDER THE GRANDPARENTS AND IMMEDIATE FAMILY MEMBERS OF THE CHILD FOR CUSTODY AND GIVE PRIORITY FOR CUSTODY TO A GRANDPARENT OR IMMEDIATE FAMILY MEMBER EXCEPT OVER A PARENT OF THE CHILD, </w:t>
      </w:r>
      <w:r>
        <w:t xml:space="preserve">AND TO PROVIDE THAT </w:t>
      </w:r>
      <w:r w:rsidRPr="00334E62">
        <w:t xml:space="preserve">IN CONSIDERING PLACEMENT OF A CHILD WITH A GRANDPARENT OR IMMEDIATE FAMILY MEMBER, THE COURT MUST CONSIDER THE RELATIVE CAPABILITY OF THE INDIVIDUAL TO CARE FOR THE CHILD, INCLUDING THE </w:t>
      </w:r>
      <w:r>
        <w:t xml:space="preserve">CHARACTER, FITNESS, ATTITUDE, AND INCLINATIONS </w:t>
      </w:r>
      <w:r w:rsidRPr="00334E62">
        <w:t>OF THE INDIVIDUAL AS THEY WOULD IMPACT THE CHILD, IN ADDITION TO THE TOTALITY OF THE CIRCUMSTANCES.</w:t>
      </w:r>
    </w:p>
    <w:p w:rsidR="009D3341" w:rsidRDefault="009D33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3341" w:rsidRDefault="009D33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D3341" w:rsidRDefault="009D33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E62" w:rsidRDefault="009D3341" w:rsidP="00334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34E62">
        <w:t xml:space="preserve">Article 1, Chapter 15, Title 63 of the 1976 Code is amended </w:t>
      </w:r>
      <w:r w:rsidR="00ED1C87">
        <w:t>by</w:t>
      </w:r>
      <w:r w:rsidR="00334E62">
        <w:t xml:space="preserve"> add</w:t>
      </w:r>
      <w:r w:rsidR="00ED1C87">
        <w:t>ing</w:t>
      </w:r>
      <w:r w:rsidR="00334E62">
        <w:t>:</w:t>
      </w:r>
    </w:p>
    <w:p w:rsidR="00334E62" w:rsidRDefault="00334E62" w:rsidP="00334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E62" w:rsidRDefault="00334E62" w:rsidP="00334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  <w:t>“Section 63</w:t>
      </w:r>
      <w:r w:rsidR="00437FEC">
        <w:noBreakHyphen/>
      </w:r>
      <w:r>
        <w:t>1</w:t>
      </w:r>
      <w:r w:rsidR="00D214D0">
        <w:t>5</w:t>
      </w:r>
      <w:r w:rsidR="00437FEC">
        <w:noBreakHyphen/>
      </w:r>
      <w:r>
        <w:t>35</w:t>
      </w:r>
      <w:r w:rsidRPr="00602841">
        <w:t>.</w:t>
      </w:r>
      <w:r>
        <w:tab/>
      </w:r>
      <w:r w:rsidRPr="00334E62">
        <w:t>In determining the b</w:t>
      </w:r>
      <w:r w:rsidR="00437FEC">
        <w:t xml:space="preserve">est interests of the child, the family </w:t>
      </w:r>
      <w:r w:rsidRPr="00334E62">
        <w:t xml:space="preserve">court </w:t>
      </w:r>
      <w:r w:rsidR="00437FEC">
        <w:t>shall</w:t>
      </w:r>
      <w:r w:rsidRPr="00334E62">
        <w:t xml:space="preserve"> consider the grandparents and immediate family members of the child for custody</w:t>
      </w:r>
      <w:r w:rsidR="00437FEC">
        <w:t xml:space="preserve"> and give priority for custody to a grandparent or immediate family member except over a parent of the child</w:t>
      </w:r>
      <w:r w:rsidRPr="00334E62">
        <w:t xml:space="preserve">. In considering placement of a child with a grandparent or immediate family member, the court must consider the relative capability of the individual to care for the child, including the </w:t>
      </w:r>
      <w:r>
        <w:t xml:space="preserve">character, fitness, attitude, and inclinations </w:t>
      </w:r>
      <w:r w:rsidRPr="00334E62">
        <w:t>of the individual as they would impact the child, in addition to the totality of the circumstances.”</w:t>
      </w:r>
    </w:p>
    <w:p w:rsidR="009D3341" w:rsidRDefault="009D33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33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34E62">
        <w:t>2</w:t>
      </w:r>
      <w:r>
        <w:t>.</w:t>
      </w:r>
      <w:r>
        <w:tab/>
        <w:t>This act takes effect upon approval by the Governor.</w:t>
      </w:r>
    </w:p>
    <w:p w:rsidR="007F38DA" w:rsidRDefault="00437FEC" w:rsidP="00603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38DA" w:rsidRDefault="007F38DA" w:rsidP="00903415">
      <w:pPr>
        <w:suppressAutoHyphens/>
      </w:pPr>
    </w:p>
    <w:sectPr w:rsidR="007F38DA" w:rsidSect="0090341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3341" w:rsidRDefault="009D3341" w:rsidP="009F0C77">
      <w:r>
        <w:separator/>
      </w:r>
    </w:p>
  </w:endnote>
  <w:endnote w:type="continuationSeparator" w:id="0">
    <w:p w:rsidR="009D3341" w:rsidRDefault="009D33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843DCA-454A-4EDC-9369-467156C8B6FC}"/>
    <w:embedBold r:id="rId2" w:fontKey="{23903F14-449D-472F-B005-A51183959F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AC6560-1976-4BA8-8FF5-B8ADCE82852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BA43E05-5A78-4F6B-A151-0E2CBE2436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D6BECF-70D9-47FE-BB62-C1E203CD72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415" w:rsidRPr="007F38DA" w:rsidRDefault="00903415" w:rsidP="007F38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[3225]</w:t>
    </w:r>
    <w:r>
      <w:tab/>
    </w:r>
    <w:r w:rsidR="00912DD6">
      <w:fldChar w:fldCharType="begin"/>
    </w:r>
    <w:r w:rsidR="00912DD6">
      <w:instrText xml:space="preserve"> PAGE  \* MERGEFORMAT </w:instrText>
    </w:r>
    <w:r w:rsidR="00912DD6">
      <w:fldChar w:fldCharType="separate"/>
    </w:r>
    <w:r w:rsidR="00912DD6">
      <w:rPr>
        <w:noProof/>
      </w:rPr>
      <w:t>1</w:t>
    </w:r>
    <w:r w:rsidR="00912DD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3341" w:rsidRDefault="009D3341" w:rsidP="009F0C77">
      <w:r>
        <w:separator/>
      </w:r>
    </w:p>
  </w:footnote>
  <w:footnote w:type="continuationSeparator" w:id="0">
    <w:p w:rsidR="009D3341" w:rsidRDefault="009D33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227AB11"/>
    <w:docVar w:name="CoverBillType" w:val="b"/>
    <w:docVar w:name="docpath" w:val="L:\Council\bills\AGM\18227AB11.DOCX"/>
    <w:docVar w:name="dvBillNumber" w:val="322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A72A0"/>
    <w:rsid w:val="00011869"/>
    <w:rsid w:val="000134E0"/>
    <w:rsid w:val="00023010"/>
    <w:rsid w:val="00023EB7"/>
    <w:rsid w:val="000E1785"/>
    <w:rsid w:val="000F40FA"/>
    <w:rsid w:val="000F7A3D"/>
    <w:rsid w:val="00105FF5"/>
    <w:rsid w:val="0010776B"/>
    <w:rsid w:val="00133E66"/>
    <w:rsid w:val="00137713"/>
    <w:rsid w:val="001435A3"/>
    <w:rsid w:val="0015592D"/>
    <w:rsid w:val="00190C9C"/>
    <w:rsid w:val="001D08F2"/>
    <w:rsid w:val="001D4F2B"/>
    <w:rsid w:val="001D525B"/>
    <w:rsid w:val="001D7F4F"/>
    <w:rsid w:val="002146D2"/>
    <w:rsid w:val="00222FAF"/>
    <w:rsid w:val="002321B6"/>
    <w:rsid w:val="00250967"/>
    <w:rsid w:val="002543C8"/>
    <w:rsid w:val="00284AAE"/>
    <w:rsid w:val="0029062C"/>
    <w:rsid w:val="002E5912"/>
    <w:rsid w:val="00325348"/>
    <w:rsid w:val="0032732C"/>
    <w:rsid w:val="00334E62"/>
    <w:rsid w:val="00336AD0"/>
    <w:rsid w:val="003459D3"/>
    <w:rsid w:val="0037079A"/>
    <w:rsid w:val="003A5DFF"/>
    <w:rsid w:val="003B591F"/>
    <w:rsid w:val="003D01E8"/>
    <w:rsid w:val="003D1C75"/>
    <w:rsid w:val="003D5F18"/>
    <w:rsid w:val="003E5288"/>
    <w:rsid w:val="003F59CB"/>
    <w:rsid w:val="003F6D79"/>
    <w:rsid w:val="0040421D"/>
    <w:rsid w:val="0041760A"/>
    <w:rsid w:val="00417C01"/>
    <w:rsid w:val="00437FEC"/>
    <w:rsid w:val="004477E3"/>
    <w:rsid w:val="004809EE"/>
    <w:rsid w:val="00494C95"/>
    <w:rsid w:val="004E7D54"/>
    <w:rsid w:val="005273C6"/>
    <w:rsid w:val="00530A69"/>
    <w:rsid w:val="00545593"/>
    <w:rsid w:val="00577C6C"/>
    <w:rsid w:val="005873B9"/>
    <w:rsid w:val="005A3EB5"/>
    <w:rsid w:val="005C2FE2"/>
    <w:rsid w:val="005C4B69"/>
    <w:rsid w:val="005E2BC9"/>
    <w:rsid w:val="006038CC"/>
    <w:rsid w:val="00605102"/>
    <w:rsid w:val="006215AA"/>
    <w:rsid w:val="00660929"/>
    <w:rsid w:val="00666BC6"/>
    <w:rsid w:val="0068185C"/>
    <w:rsid w:val="006913C9"/>
    <w:rsid w:val="0069470D"/>
    <w:rsid w:val="006F4F60"/>
    <w:rsid w:val="00734F00"/>
    <w:rsid w:val="00747693"/>
    <w:rsid w:val="00761228"/>
    <w:rsid w:val="007A70AE"/>
    <w:rsid w:val="007E09EB"/>
    <w:rsid w:val="007F38DA"/>
    <w:rsid w:val="008362E8"/>
    <w:rsid w:val="00846EBE"/>
    <w:rsid w:val="008A1768"/>
    <w:rsid w:val="008C1057"/>
    <w:rsid w:val="008C7009"/>
    <w:rsid w:val="008F4429"/>
    <w:rsid w:val="00903415"/>
    <w:rsid w:val="00912DD6"/>
    <w:rsid w:val="0094021A"/>
    <w:rsid w:val="009801BA"/>
    <w:rsid w:val="00997F85"/>
    <w:rsid w:val="009C6A0B"/>
    <w:rsid w:val="009D3341"/>
    <w:rsid w:val="009F0C77"/>
    <w:rsid w:val="009F4DD1"/>
    <w:rsid w:val="00A41684"/>
    <w:rsid w:val="00A64E80"/>
    <w:rsid w:val="00A72BCD"/>
    <w:rsid w:val="00A741D9"/>
    <w:rsid w:val="00A75EC6"/>
    <w:rsid w:val="00A833AB"/>
    <w:rsid w:val="00A9741D"/>
    <w:rsid w:val="00AA0CDE"/>
    <w:rsid w:val="00AD4B17"/>
    <w:rsid w:val="00B15FAA"/>
    <w:rsid w:val="00B24F6C"/>
    <w:rsid w:val="00B412D4"/>
    <w:rsid w:val="00B74302"/>
    <w:rsid w:val="00BA72A0"/>
    <w:rsid w:val="00BE3C22"/>
    <w:rsid w:val="00C0345E"/>
    <w:rsid w:val="00C3483A"/>
    <w:rsid w:val="00C74E9D"/>
    <w:rsid w:val="00C82FD3"/>
    <w:rsid w:val="00C92819"/>
    <w:rsid w:val="00CC6B7B"/>
    <w:rsid w:val="00CD2089"/>
    <w:rsid w:val="00CF243B"/>
    <w:rsid w:val="00D214D0"/>
    <w:rsid w:val="00D73A67"/>
    <w:rsid w:val="00D970A9"/>
    <w:rsid w:val="00DA4D0F"/>
    <w:rsid w:val="00DB0ED2"/>
    <w:rsid w:val="00DC1AD5"/>
    <w:rsid w:val="00DF3845"/>
    <w:rsid w:val="00E41911"/>
    <w:rsid w:val="00E8191E"/>
    <w:rsid w:val="00E92EEF"/>
    <w:rsid w:val="00ED1C87"/>
    <w:rsid w:val="00EF3CF6"/>
    <w:rsid w:val="00F020BB"/>
    <w:rsid w:val="00F24442"/>
    <w:rsid w:val="00F3369B"/>
    <w:rsid w:val="00F33B66"/>
    <w:rsid w:val="00F44E08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C818D6B-5299-417E-8ECE-FBE30F670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1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4D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34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225_20101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78B41-58B9-46D3-944C-ACF400CAB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432</Words>
  <Characters>2376</Characters>
  <Application>Microsoft Office Word</Application>
  <DocSecurity>4</DocSecurity>
  <Lines>86</Lines>
  <Paragraphs>31</Paragraphs>
  <ScaleCrop>false</ScaleCrop>
  <Company> </Company>
  <LinksUpToDate>false</LinksUpToDate>
  <CharactersWithSpaces>2788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3225: Child custody - South Carolina Legislature Online</dc:title>
  <dc:subject/>
  <dc:creator>AngieMorgan</dc:creator>
  <cp:keywords/>
  <dc:description/>
  <cp:lastModifiedBy>N Cumfer</cp:lastModifiedBy>
  <cp:revision>2</cp:revision>
  <cp:lastPrinted>2010-12-08T14:15:00Z</cp:lastPrinted>
  <dcterms:created xsi:type="dcterms:W3CDTF">2014-11-21T21:32:00Z</dcterms:created>
  <dcterms:modified xsi:type="dcterms:W3CDTF">2014-11-21T21:32:00Z</dcterms:modified>
</cp:coreProperties>
</file>