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F98" w:rsidRDefault="00DB2F98" w:rsidP="00DB2F98">
      <w:pPr>
        <w:widowControl w:val="0"/>
        <w:jc w:val="center"/>
      </w:pPr>
      <w:bookmarkStart w:id="0" w:name="_GoBack"/>
      <w:bookmarkEnd w:id="0"/>
      <w:r w:rsidRPr="00DB2F98">
        <w:rPr>
          <w:b/>
        </w:rPr>
        <w:t>South Carolina General Assembly</w:t>
      </w:r>
    </w:p>
    <w:p w:rsidR="00DB2F98" w:rsidRDefault="00DB2F98" w:rsidP="00DB2F98">
      <w:pPr>
        <w:widowControl w:val="0"/>
        <w:jc w:val="center"/>
      </w:pPr>
      <w:r>
        <w:t>119th Session, 2011-2012</w:t>
      </w:r>
    </w:p>
    <w:p w:rsidR="00DB2F98" w:rsidRDefault="00DB2F98" w:rsidP="00DB2F98">
      <w:pPr>
        <w:widowControl w:val="0"/>
        <w:jc w:val="left"/>
      </w:pPr>
    </w:p>
    <w:p w:rsidR="00DB2F98" w:rsidRDefault="00DB2F98" w:rsidP="00DB2F98">
      <w:pPr>
        <w:widowControl w:val="0"/>
        <w:jc w:val="left"/>
        <w:rPr>
          <w:b/>
        </w:rPr>
      </w:pPr>
      <w:r w:rsidRPr="00DB2F98">
        <w:rPr>
          <w:b/>
        </w:rPr>
        <w:t>H. 3271</w:t>
      </w:r>
    </w:p>
    <w:p w:rsidR="00DB2F98" w:rsidRDefault="00DB2F98" w:rsidP="00DB2F98">
      <w:pPr>
        <w:widowControl w:val="0"/>
        <w:jc w:val="left"/>
        <w:rPr>
          <w:b/>
        </w:rPr>
      </w:pPr>
    </w:p>
    <w:p w:rsidR="00DB2F98" w:rsidRDefault="00DB2F98" w:rsidP="00DB2F98">
      <w:pPr>
        <w:widowControl w:val="0"/>
        <w:jc w:val="left"/>
      </w:pPr>
      <w:r w:rsidRPr="00DB2F98">
        <w:rPr>
          <w:b/>
        </w:rPr>
        <w:t>STATUS INFORMATION</w:t>
      </w:r>
    </w:p>
    <w:p w:rsidR="00DB2F98" w:rsidRDefault="00DB2F98" w:rsidP="00DB2F98">
      <w:pPr>
        <w:widowControl w:val="0"/>
        <w:jc w:val="left"/>
      </w:pPr>
    </w:p>
    <w:p w:rsidR="00DB2F98" w:rsidRDefault="00DB2F98" w:rsidP="00DB2F98">
      <w:pPr>
        <w:widowControl w:val="0"/>
        <w:jc w:val="left"/>
      </w:pPr>
      <w:r>
        <w:t>House Resolution</w:t>
      </w:r>
    </w:p>
    <w:p w:rsidR="00DB2F98" w:rsidRDefault="00DB2F98" w:rsidP="00DB2F98">
      <w:pPr>
        <w:widowControl w:val="0"/>
        <w:jc w:val="left"/>
      </w:pPr>
      <w:r>
        <w:t>Sponsors: Rep. Ballentine</w:t>
      </w:r>
    </w:p>
    <w:p w:rsidR="00DB2F98" w:rsidRDefault="00DB2F98" w:rsidP="00DB2F98">
      <w:pPr>
        <w:widowControl w:val="0"/>
        <w:jc w:val="left"/>
      </w:pPr>
      <w:r>
        <w:t>Document Path: l:\council\bills\rm\1014bh11.docx</w:t>
      </w:r>
    </w:p>
    <w:p w:rsidR="00DB2F98" w:rsidRDefault="00DB2F98" w:rsidP="00DB2F98">
      <w:pPr>
        <w:widowControl w:val="0"/>
        <w:jc w:val="left"/>
      </w:pPr>
    </w:p>
    <w:p w:rsidR="00DB2F98" w:rsidRDefault="00DB2F98" w:rsidP="00DB2F98">
      <w:pPr>
        <w:widowControl w:val="0"/>
        <w:jc w:val="left"/>
      </w:pPr>
      <w:r>
        <w:t>Introduced in the House on January 12, 2011</w:t>
      </w:r>
    </w:p>
    <w:p w:rsidR="00DB2F98" w:rsidRDefault="00DB2F98" w:rsidP="00DB2F98">
      <w:pPr>
        <w:widowControl w:val="0"/>
        <w:jc w:val="left"/>
      </w:pPr>
      <w:r>
        <w:t>Adopted by the House on January 12, 2011</w:t>
      </w:r>
    </w:p>
    <w:p w:rsidR="00DB2F98" w:rsidRDefault="00DB2F98" w:rsidP="00DB2F98">
      <w:pPr>
        <w:widowControl w:val="0"/>
        <w:jc w:val="left"/>
      </w:pPr>
    </w:p>
    <w:p w:rsidR="00DB2F98" w:rsidRDefault="00DB2F98" w:rsidP="00DB2F98">
      <w:pPr>
        <w:widowControl w:val="0"/>
        <w:jc w:val="left"/>
      </w:pPr>
      <w:r>
        <w:t xml:space="preserve">Summary: </w:t>
      </w:r>
      <w:r w:rsidR="00240F89">
        <w:t>Chance Hyatt Zobel</w:t>
      </w:r>
    </w:p>
    <w:p w:rsidR="00DB2F98" w:rsidRDefault="00DB2F98" w:rsidP="00DB2F98">
      <w:pPr>
        <w:widowControl w:val="0"/>
        <w:jc w:val="left"/>
      </w:pPr>
    </w:p>
    <w:p w:rsidR="00DB2F98" w:rsidRDefault="00DB2F98" w:rsidP="00DB2F98">
      <w:pPr>
        <w:widowControl w:val="0"/>
        <w:jc w:val="left"/>
      </w:pPr>
    </w:p>
    <w:p w:rsidR="00DB2F98" w:rsidRDefault="00DB2F98" w:rsidP="00DB2F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2F98">
        <w:rPr>
          <w:b/>
        </w:rPr>
        <w:t>HISTORY OF LEGISLATIVE ACTIONS</w:t>
      </w:r>
    </w:p>
    <w:p w:rsidR="00DB2F98" w:rsidRDefault="00DB2F98" w:rsidP="00DB2F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B2F98" w:rsidRPr="00DB2F98" w:rsidRDefault="00DB2F98" w:rsidP="00DB2F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2F98">
        <w:rPr>
          <w:u w:val="single"/>
        </w:rPr>
        <w:tab/>
        <w:t>Date</w:t>
      </w:r>
      <w:r w:rsidRPr="00DB2F98">
        <w:rPr>
          <w:u w:val="single"/>
        </w:rPr>
        <w:tab/>
        <w:t>Body</w:t>
      </w:r>
      <w:r w:rsidRPr="00DB2F98">
        <w:rPr>
          <w:u w:val="single"/>
        </w:rPr>
        <w:tab/>
        <w:t>Action Description with journal page number</w:t>
      </w:r>
      <w:r w:rsidRPr="00DB2F98">
        <w:rPr>
          <w:u w:val="single"/>
        </w:rPr>
        <w:tab/>
      </w:r>
    </w:p>
    <w:p w:rsidR="00CA7069" w:rsidRDefault="00CA7069" w:rsidP="00CA7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B05F40">
        <w:t>Introduced and adopted (</w:t>
      </w:r>
      <w:hyperlink r:id="rId7" w:history="1">
        <w:r w:rsidRPr="00B05F40">
          <w:rPr>
            <w:rStyle w:val="Hyperlink"/>
          </w:rPr>
          <w:t>House Journal</w:t>
        </w:r>
        <w:r w:rsidRPr="00B05F40">
          <w:rPr>
            <w:rStyle w:val="Hyperlink"/>
          </w:rPr>
          <w:noBreakHyphen/>
          <w:t>page 15</w:t>
        </w:r>
      </w:hyperlink>
      <w:r w:rsidRPr="00B05F40">
        <w:t>)</w:t>
      </w:r>
    </w:p>
    <w:p w:rsidR="00CA7069" w:rsidRDefault="00CA7069" w:rsidP="00CA7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2F98" w:rsidRPr="00DB2F98" w:rsidRDefault="00DB2F98" w:rsidP="00DB2F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2F98" w:rsidRDefault="00DB2F98" w:rsidP="00DB2F98">
      <w:r w:rsidRPr="00DB2F98">
        <w:rPr>
          <w:b/>
        </w:rPr>
        <w:t>VERSIONS OF THIS BILL</w:t>
      </w:r>
    </w:p>
    <w:p w:rsidR="00DB2F98" w:rsidRDefault="00DB2F98" w:rsidP="00DB2F98"/>
    <w:p w:rsidR="00DB2F98" w:rsidRDefault="00EC374E" w:rsidP="00DB2F98">
      <w:hyperlink r:id="rId8" w:history="1">
        <w:r w:rsidR="00DB2F98">
          <w:rPr>
            <w:rStyle w:val="Hyperlink"/>
          </w:rPr>
          <w:t>1/12/2011</w:t>
        </w:r>
      </w:hyperlink>
    </w:p>
    <w:p w:rsidR="00DB2F98" w:rsidRDefault="00DB2F98" w:rsidP="00DB2F98"/>
    <w:p w:rsidR="00DB2F98" w:rsidRDefault="00DB2F98" w:rsidP="00DB2F98">
      <w:pPr>
        <w:sectPr w:rsidR="00DB2F98" w:rsidSect="00DB2F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3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323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DE6" w:rsidRDefault="005D0FF8" w:rsidP="00144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44DE6" w:rsidRPr="007B6B0A">
        <w:rPr>
          <w:color w:val="000000" w:themeColor="text1"/>
          <w:u w:color="000000" w:themeColor="text1"/>
        </w:rPr>
        <w:t xml:space="preserve">EXPRESS THE PROFOUND SORROW OF THE </w:t>
      </w:r>
      <w:r w:rsidR="00441B22">
        <w:rPr>
          <w:color w:val="000000" w:themeColor="text1"/>
          <w:u w:color="000000" w:themeColor="text1"/>
        </w:rPr>
        <w:t xml:space="preserve">MEMBERS OF THE </w:t>
      </w:r>
      <w:r w:rsidR="00790CEF">
        <w:rPr>
          <w:color w:val="000000" w:themeColor="text1"/>
          <w:u w:color="000000" w:themeColor="text1"/>
        </w:rPr>
        <w:t>HOUSE OF REPRESENTATIVES</w:t>
      </w:r>
      <w:r w:rsidR="00144DE6" w:rsidRPr="007B6B0A">
        <w:rPr>
          <w:color w:val="000000" w:themeColor="text1"/>
          <w:u w:color="000000" w:themeColor="text1"/>
        </w:rPr>
        <w:t xml:space="preserve"> UPON THE DEATH OF FIREFIGHTER</w:t>
      </w:r>
      <w:r w:rsidR="005C53FD">
        <w:rPr>
          <w:color w:val="000000" w:themeColor="text1"/>
          <w:u w:color="000000" w:themeColor="text1"/>
        </w:rPr>
        <w:t xml:space="preserve"> </w:t>
      </w:r>
      <w:r w:rsidR="00C64B46">
        <w:rPr>
          <w:color w:val="000000" w:themeColor="text1"/>
          <w:u w:color="000000" w:themeColor="text1"/>
        </w:rPr>
        <w:t>CHANCE HYATT ZOBEL</w:t>
      </w:r>
      <w:r w:rsidR="00144DE6" w:rsidRPr="007B6B0A">
        <w:rPr>
          <w:color w:val="000000" w:themeColor="text1"/>
          <w:u w:color="000000" w:themeColor="text1"/>
        </w:rPr>
        <w:t xml:space="preserve"> OF </w:t>
      </w:r>
      <w:r w:rsidR="00C64B46">
        <w:rPr>
          <w:color w:val="000000" w:themeColor="text1"/>
          <w:u w:color="000000" w:themeColor="text1"/>
        </w:rPr>
        <w:t>IRMO</w:t>
      </w:r>
      <w:r w:rsidR="00144DE6" w:rsidRPr="007B6B0A">
        <w:rPr>
          <w:color w:val="000000" w:themeColor="text1"/>
          <w:u w:color="000000" w:themeColor="text1"/>
        </w:rPr>
        <w:t xml:space="preserve">, AND TO </w:t>
      </w:r>
      <w:r w:rsidR="00C64B46">
        <w:rPr>
          <w:color w:val="000000" w:themeColor="text1"/>
          <w:u w:color="000000" w:themeColor="text1"/>
        </w:rPr>
        <w:t>EX</w:t>
      </w:r>
      <w:r w:rsidR="00441B22">
        <w:rPr>
          <w:color w:val="000000" w:themeColor="text1"/>
          <w:u w:color="000000" w:themeColor="text1"/>
        </w:rPr>
        <w:t xml:space="preserve">TEND THEIR </w:t>
      </w:r>
      <w:r w:rsidR="00144DE6" w:rsidRPr="007B6B0A">
        <w:rPr>
          <w:color w:val="000000" w:themeColor="text1"/>
          <w:u w:color="000000" w:themeColor="text1"/>
        </w:rPr>
        <w:t xml:space="preserve">DEEPEST SYMPATHY </w:t>
      </w:r>
      <w:r w:rsidR="00144DE6">
        <w:rPr>
          <w:color w:val="000000" w:themeColor="text1"/>
          <w:u w:color="000000" w:themeColor="text1"/>
        </w:rPr>
        <w:t>TO HIS FAMILY AND MANY FRIENDS.</w:t>
      </w:r>
    </w:p>
    <w:p w:rsidR="003F3231" w:rsidRDefault="003F32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6637" w:rsidRDefault="00546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="00F32E0B">
        <w:t xml:space="preserve">as, on November 13, 2010, </w:t>
      </w:r>
      <w:r w:rsidR="00E95235">
        <w:t>Columbia</w:t>
      </w:r>
      <w:r w:rsidR="00C0301B">
        <w:noBreakHyphen/>
      </w:r>
      <w:r w:rsidR="00E95235">
        <w:t>Richland</w:t>
      </w:r>
      <w:r w:rsidR="00F32E0B">
        <w:t xml:space="preserve"> fir</w:t>
      </w:r>
      <w:r w:rsidR="009235E1">
        <w:t xml:space="preserve">efighter Chance Hyatt Zobel was </w:t>
      </w:r>
      <w:r w:rsidR="00F32E0B">
        <w:t xml:space="preserve">killed </w:t>
      </w:r>
      <w:r w:rsidR="009235E1">
        <w:t xml:space="preserve">when he was hit by a car </w:t>
      </w:r>
      <w:r w:rsidR="00F32E0B">
        <w:t>while fighting a median brush fire on Highway I</w:t>
      </w:r>
      <w:r w:rsidR="00C0301B">
        <w:noBreakHyphen/>
      </w:r>
      <w:r w:rsidR="00F32E0B">
        <w:t>20 near the Clemson Road Exit; and</w:t>
      </w:r>
    </w:p>
    <w:p w:rsidR="00546637" w:rsidRDefault="00546637" w:rsidP="000C6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6C73" w:rsidRDefault="003F3231" w:rsidP="000C6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C6C73">
        <w:t>b</w:t>
      </w:r>
      <w:r w:rsidR="000C6C73" w:rsidRPr="00B952A3">
        <w:rPr>
          <w:color w:val="000000" w:themeColor="text1"/>
          <w:u w:color="000000" w:themeColor="text1"/>
        </w:rPr>
        <w:t xml:space="preserve">orn in Columbia, </w:t>
      </w:r>
      <w:r w:rsidR="000C6C73">
        <w:rPr>
          <w:color w:val="000000" w:themeColor="text1"/>
          <w:u w:color="000000" w:themeColor="text1"/>
        </w:rPr>
        <w:t>Chance Zobel w</w:t>
      </w:r>
      <w:r w:rsidR="000C6C73" w:rsidRPr="00B952A3">
        <w:rPr>
          <w:color w:val="000000" w:themeColor="text1"/>
          <w:u w:color="000000" w:themeColor="text1"/>
        </w:rPr>
        <w:t xml:space="preserve">as </w:t>
      </w:r>
      <w:r w:rsidR="000C6C73">
        <w:rPr>
          <w:color w:val="000000" w:themeColor="text1"/>
          <w:u w:color="000000" w:themeColor="text1"/>
        </w:rPr>
        <w:t>the</w:t>
      </w:r>
      <w:r w:rsidR="000C6C73" w:rsidRPr="00B952A3">
        <w:rPr>
          <w:color w:val="000000" w:themeColor="text1"/>
          <w:u w:color="000000" w:themeColor="text1"/>
        </w:rPr>
        <w:t xml:space="preserve"> son of Robert Hyatt and Toni Fitts Zobel. He was a graduate of Dutch Fork High School, where he played varsity football. He also played AAU Baseball a</w:t>
      </w:r>
      <w:r w:rsidR="000C6C73">
        <w:rPr>
          <w:color w:val="000000" w:themeColor="text1"/>
          <w:u w:color="000000" w:themeColor="text1"/>
        </w:rPr>
        <w:t>nd was an avid outdoorsman; and</w:t>
      </w:r>
    </w:p>
    <w:p w:rsidR="000C6C73" w:rsidRDefault="000C6C73" w:rsidP="000C6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05ED" w:rsidRDefault="000C6C73" w:rsidP="00AE0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05ED">
        <w:rPr>
          <w:color w:val="000000" w:themeColor="text1"/>
          <w:u w:color="000000" w:themeColor="text1"/>
        </w:rPr>
        <w:t>it had been Chance</w:t>
      </w:r>
      <w:r w:rsidR="00C0301B" w:rsidRPr="00C0301B">
        <w:rPr>
          <w:color w:val="000000" w:themeColor="text1"/>
          <w:u w:color="000000" w:themeColor="text1"/>
        </w:rPr>
        <w:t>’</w:t>
      </w:r>
      <w:r w:rsidR="00AE05ED">
        <w:rPr>
          <w:color w:val="000000" w:themeColor="text1"/>
          <w:u w:color="000000" w:themeColor="text1"/>
        </w:rPr>
        <w:t>s dream to be a firefighter, and he had achieved that dream fully only last February when he g</w:t>
      </w:r>
      <w:r w:rsidR="00AE05ED" w:rsidRPr="00B952A3">
        <w:rPr>
          <w:color w:val="000000" w:themeColor="text1"/>
          <w:u w:color="000000" w:themeColor="text1"/>
        </w:rPr>
        <w:t>raduated from the Columbia Fire Recruit School</w:t>
      </w:r>
      <w:r w:rsidR="00B44695">
        <w:rPr>
          <w:color w:val="000000" w:themeColor="text1"/>
          <w:u w:color="000000" w:themeColor="text1"/>
        </w:rPr>
        <w:t>. At the time of his death</w:t>
      </w:r>
      <w:r w:rsidR="00BD21FC">
        <w:rPr>
          <w:color w:val="000000" w:themeColor="text1"/>
          <w:u w:color="000000" w:themeColor="text1"/>
        </w:rPr>
        <w:t xml:space="preserve"> at age twenty</w:t>
      </w:r>
      <w:r w:rsidR="00C0301B">
        <w:rPr>
          <w:color w:val="000000" w:themeColor="text1"/>
          <w:u w:color="000000" w:themeColor="text1"/>
        </w:rPr>
        <w:noBreakHyphen/>
      </w:r>
      <w:r w:rsidR="00BD21FC">
        <w:rPr>
          <w:color w:val="000000" w:themeColor="text1"/>
          <w:u w:color="000000" w:themeColor="text1"/>
        </w:rPr>
        <w:t>three</w:t>
      </w:r>
      <w:r w:rsidR="00AE05ED">
        <w:rPr>
          <w:color w:val="000000" w:themeColor="text1"/>
          <w:u w:color="000000" w:themeColor="text1"/>
        </w:rPr>
        <w:t xml:space="preserve">, he had worked with the </w:t>
      </w:r>
      <w:r w:rsidR="00AE05ED" w:rsidRPr="00B952A3">
        <w:rPr>
          <w:color w:val="000000" w:themeColor="text1"/>
          <w:u w:color="000000" w:themeColor="text1"/>
        </w:rPr>
        <w:t>Columbia Fire Department for three</w:t>
      </w:r>
      <w:r w:rsidR="00AE05ED">
        <w:rPr>
          <w:color w:val="000000" w:themeColor="text1"/>
          <w:u w:color="000000" w:themeColor="text1"/>
        </w:rPr>
        <w:t xml:space="preserve"> years and had been with </w:t>
      </w:r>
      <w:r w:rsidR="00AE05ED" w:rsidRPr="00B952A3">
        <w:rPr>
          <w:color w:val="000000" w:themeColor="text1"/>
          <w:u w:color="000000" w:themeColor="text1"/>
        </w:rPr>
        <w:t>Engine Co</w:t>
      </w:r>
      <w:r w:rsidR="00AE05ED">
        <w:rPr>
          <w:color w:val="000000" w:themeColor="text1"/>
          <w:u w:color="000000" w:themeColor="text1"/>
        </w:rPr>
        <w:t>mpany</w:t>
      </w:r>
      <w:r w:rsidR="00AE05ED" w:rsidRPr="00B952A3">
        <w:rPr>
          <w:color w:val="000000" w:themeColor="text1"/>
          <w:u w:color="000000" w:themeColor="text1"/>
        </w:rPr>
        <w:t xml:space="preserve"> No. 4 for nine months</w:t>
      </w:r>
      <w:r w:rsidR="00AE05ED">
        <w:rPr>
          <w:color w:val="000000" w:themeColor="text1"/>
          <w:u w:color="000000" w:themeColor="text1"/>
        </w:rPr>
        <w:t>; and</w:t>
      </w:r>
    </w:p>
    <w:p w:rsidR="00AE05ED" w:rsidRDefault="00AE05ED" w:rsidP="00AE0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05ED" w:rsidRDefault="00AE05ED" w:rsidP="00AE0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believing a man should be active in his community, Chance w</w:t>
      </w:r>
      <w:r w:rsidRPr="00B952A3">
        <w:rPr>
          <w:color w:val="000000" w:themeColor="text1"/>
          <w:u w:color="000000" w:themeColor="text1"/>
        </w:rPr>
        <w:t>as a volunteer with Salkehatchie Summer Service with Trinity United Methodist Church</w:t>
      </w:r>
      <w:r>
        <w:rPr>
          <w:color w:val="000000" w:themeColor="text1"/>
          <w:u w:color="000000" w:themeColor="text1"/>
        </w:rPr>
        <w:t xml:space="preserve"> in </w:t>
      </w:r>
      <w:r w:rsidRPr="00B952A3">
        <w:rPr>
          <w:color w:val="000000" w:themeColor="text1"/>
          <w:u w:color="000000" w:themeColor="text1"/>
        </w:rPr>
        <w:t>Blythewood for nine years, two of those as assistant site leader. He was a member of Shady</w:t>
      </w:r>
      <w:r>
        <w:rPr>
          <w:color w:val="000000" w:themeColor="text1"/>
          <w:u w:color="000000" w:themeColor="text1"/>
        </w:rPr>
        <w:t xml:space="preserve"> Grove United Methodist Church; and</w:t>
      </w:r>
    </w:p>
    <w:p w:rsidR="00AE05ED" w:rsidRDefault="00AE05ED" w:rsidP="00AE0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05ED" w:rsidRDefault="00AE05ED" w:rsidP="00AE0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83C15" w:rsidRPr="00F14D2C">
        <w:rPr>
          <w:color w:val="000000" w:themeColor="text1"/>
          <w:u w:color="000000" w:themeColor="text1"/>
        </w:rPr>
        <w:t xml:space="preserve">he leaves to cherish his memory </w:t>
      </w:r>
      <w:r w:rsidR="0050227F" w:rsidRPr="00B952A3">
        <w:rPr>
          <w:color w:val="000000" w:themeColor="text1"/>
          <w:u w:color="000000" w:themeColor="text1"/>
        </w:rPr>
        <w:t>his parents</w:t>
      </w:r>
      <w:r w:rsidR="0050227F">
        <w:rPr>
          <w:color w:val="000000" w:themeColor="text1"/>
          <w:u w:color="000000" w:themeColor="text1"/>
        </w:rPr>
        <w:t xml:space="preserve">; his </w:t>
      </w:r>
      <w:r w:rsidR="0050227F" w:rsidRPr="00B952A3">
        <w:rPr>
          <w:color w:val="000000" w:themeColor="text1"/>
          <w:u w:color="000000" w:themeColor="text1"/>
        </w:rPr>
        <w:t>brother, William Randolph “Randy” Zobel</w:t>
      </w:r>
      <w:r w:rsidR="0050227F">
        <w:rPr>
          <w:color w:val="000000" w:themeColor="text1"/>
          <w:u w:color="000000" w:themeColor="text1"/>
        </w:rPr>
        <w:t>; his f</w:t>
      </w:r>
      <w:r w:rsidR="0050227F" w:rsidRPr="00B952A3">
        <w:rPr>
          <w:color w:val="000000" w:themeColor="text1"/>
          <w:u w:color="000000" w:themeColor="text1"/>
        </w:rPr>
        <w:t>iancee, Katie Shearouse</w:t>
      </w:r>
      <w:r w:rsidR="0050227F">
        <w:rPr>
          <w:color w:val="000000" w:themeColor="text1"/>
          <w:u w:color="000000" w:themeColor="text1"/>
        </w:rPr>
        <w:t xml:space="preserve">; and </w:t>
      </w:r>
      <w:r w:rsidR="00A83C15">
        <w:rPr>
          <w:color w:val="000000" w:themeColor="text1"/>
          <w:u w:color="000000" w:themeColor="text1"/>
        </w:rPr>
        <w:t xml:space="preserve">a host of </w:t>
      </w:r>
      <w:r w:rsidR="0050227F">
        <w:rPr>
          <w:color w:val="000000" w:themeColor="text1"/>
          <w:u w:color="000000" w:themeColor="text1"/>
        </w:rPr>
        <w:t>other relatives and friends; and</w:t>
      </w:r>
    </w:p>
    <w:p w:rsidR="00415D36" w:rsidRDefault="00415D36" w:rsidP="00AE0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5D36" w:rsidRDefault="00415D36" w:rsidP="00415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untimely death of Chance Zobel, </w:t>
      </w:r>
      <w:r w:rsidRPr="00B71EF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people of this great State </w:t>
      </w:r>
      <w:r w:rsidRPr="00B71EFB">
        <w:rPr>
          <w:color w:val="000000" w:themeColor="text1"/>
          <w:u w:color="000000" w:themeColor="text1"/>
        </w:rPr>
        <w:t xml:space="preserve">once again </w:t>
      </w:r>
      <w:r w:rsidR="00AC5CC6">
        <w:rPr>
          <w:color w:val="000000" w:themeColor="text1"/>
          <w:u w:color="000000" w:themeColor="text1"/>
        </w:rPr>
        <w:t xml:space="preserve">are </w:t>
      </w:r>
      <w:r w:rsidRPr="00B71EFB">
        <w:rPr>
          <w:color w:val="000000" w:themeColor="text1"/>
          <w:u w:color="000000" w:themeColor="text1"/>
        </w:rPr>
        <w:t xml:space="preserve">reminded of the valor demonstrated every day by </w:t>
      </w:r>
      <w:r>
        <w:rPr>
          <w:color w:val="000000" w:themeColor="text1"/>
          <w:u w:color="000000" w:themeColor="text1"/>
        </w:rPr>
        <w:t xml:space="preserve">our </w:t>
      </w:r>
      <w:r w:rsidR="00B55E31">
        <w:rPr>
          <w:color w:val="000000" w:themeColor="text1"/>
          <w:u w:color="000000" w:themeColor="text1"/>
        </w:rPr>
        <w:t>courageous</w:t>
      </w:r>
      <w:r>
        <w:rPr>
          <w:color w:val="000000" w:themeColor="text1"/>
          <w:u w:color="000000" w:themeColor="text1"/>
        </w:rPr>
        <w:t xml:space="preserve"> </w:t>
      </w:r>
      <w:r w:rsidRPr="00B71EFB">
        <w:rPr>
          <w:color w:val="000000" w:themeColor="text1"/>
          <w:u w:color="000000" w:themeColor="text1"/>
        </w:rPr>
        <w:t>fire</w:t>
      </w:r>
      <w:r>
        <w:rPr>
          <w:color w:val="000000" w:themeColor="text1"/>
          <w:u w:color="000000" w:themeColor="text1"/>
        </w:rPr>
        <w:t>fighters, w</w:t>
      </w:r>
      <w:r w:rsidRPr="00B71EFB">
        <w:rPr>
          <w:color w:val="000000" w:themeColor="text1"/>
          <w:u w:color="000000" w:themeColor="text1"/>
        </w:rPr>
        <w:t>ho face injury and death while protecting the public from the devast</w:t>
      </w:r>
      <w:r>
        <w:rPr>
          <w:color w:val="000000" w:themeColor="text1"/>
          <w:u w:color="000000" w:themeColor="text1"/>
        </w:rPr>
        <w:t xml:space="preserve">ations of fire; and </w:t>
      </w:r>
    </w:p>
    <w:p w:rsidR="000C6C73" w:rsidRDefault="000C6C73" w:rsidP="0066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4E48" w:rsidRPr="007B6B0A" w:rsidRDefault="009533A1" w:rsidP="00CA3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2125">
        <w:rPr>
          <w:color w:val="000000" w:themeColor="text1"/>
          <w:u w:color="000000" w:themeColor="text1"/>
        </w:rPr>
        <w:t>Chance Zobel</w:t>
      </w:r>
      <w:r w:rsidR="00C0301B" w:rsidRPr="00C0301B">
        <w:rPr>
          <w:color w:val="000000" w:themeColor="text1"/>
          <w:u w:color="000000" w:themeColor="text1"/>
        </w:rPr>
        <w:t>’</w:t>
      </w:r>
      <w:r w:rsidR="00102125">
        <w:rPr>
          <w:color w:val="000000" w:themeColor="text1"/>
          <w:u w:color="000000" w:themeColor="text1"/>
        </w:rPr>
        <w:t>s</w:t>
      </w:r>
      <w:r w:rsidR="00664E48" w:rsidRPr="007B6B0A">
        <w:rPr>
          <w:color w:val="000000" w:themeColor="text1"/>
          <w:u w:color="000000" w:themeColor="text1"/>
        </w:rPr>
        <w:t xml:space="preserve"> </w:t>
      </w:r>
      <w:r w:rsidR="00415D36">
        <w:rPr>
          <w:color w:val="000000" w:themeColor="text1"/>
          <w:u w:color="000000" w:themeColor="text1"/>
        </w:rPr>
        <w:t>passing</w:t>
      </w:r>
      <w:r w:rsidR="00664E48" w:rsidRPr="007B6B0A">
        <w:rPr>
          <w:color w:val="000000" w:themeColor="text1"/>
          <w:u w:color="000000" w:themeColor="text1"/>
        </w:rPr>
        <w:t xml:space="preserve"> has brought great sorrow and loss not only to the members of the C</w:t>
      </w:r>
      <w:r w:rsidR="00447489">
        <w:rPr>
          <w:color w:val="000000" w:themeColor="text1"/>
          <w:u w:color="000000" w:themeColor="text1"/>
        </w:rPr>
        <w:t>olumbia</w:t>
      </w:r>
      <w:r w:rsidR="00664E48" w:rsidRPr="007B6B0A">
        <w:rPr>
          <w:color w:val="000000" w:themeColor="text1"/>
          <w:u w:color="000000" w:themeColor="text1"/>
        </w:rPr>
        <w:t xml:space="preserve"> Fire Department but also to </w:t>
      </w:r>
      <w:r w:rsidR="00E61E1F">
        <w:rPr>
          <w:color w:val="000000" w:themeColor="text1"/>
          <w:u w:color="000000" w:themeColor="text1"/>
        </w:rPr>
        <w:t xml:space="preserve">the </w:t>
      </w:r>
      <w:r w:rsidR="00F24421">
        <w:rPr>
          <w:color w:val="000000" w:themeColor="text1"/>
          <w:u w:color="000000" w:themeColor="text1"/>
        </w:rPr>
        <w:t>Greater Columbia</w:t>
      </w:r>
      <w:r w:rsidR="00E61E1F">
        <w:rPr>
          <w:color w:val="000000" w:themeColor="text1"/>
          <w:u w:color="000000" w:themeColor="text1"/>
        </w:rPr>
        <w:t xml:space="preserve"> community at large</w:t>
      </w:r>
      <w:r w:rsidR="00664E48" w:rsidRPr="007B6B0A">
        <w:rPr>
          <w:color w:val="000000" w:themeColor="text1"/>
          <w:u w:color="000000" w:themeColor="text1"/>
        </w:rPr>
        <w:t xml:space="preserve">, as he touched so </w:t>
      </w:r>
      <w:r w:rsidR="00664E48">
        <w:rPr>
          <w:color w:val="000000" w:themeColor="text1"/>
          <w:u w:color="000000" w:themeColor="text1"/>
        </w:rPr>
        <w:t>many lives through his own</w:t>
      </w:r>
      <w:r w:rsidR="00CA3108">
        <w:rPr>
          <w:color w:val="000000" w:themeColor="text1"/>
          <w:u w:color="000000" w:themeColor="text1"/>
        </w:rPr>
        <w:t xml:space="preserve">. </w:t>
      </w:r>
      <w:r w:rsidR="00E61E1F">
        <w:rPr>
          <w:color w:val="000000" w:themeColor="text1"/>
          <w:u w:color="000000" w:themeColor="text1"/>
        </w:rPr>
        <w:t xml:space="preserve">He will be missed. </w:t>
      </w:r>
      <w:r w:rsidR="00CA3108">
        <w:rPr>
          <w:color w:val="000000" w:themeColor="text1"/>
          <w:u w:color="000000" w:themeColor="text1"/>
        </w:rPr>
        <w:t>Now</w:t>
      </w:r>
      <w:r w:rsidR="00B83B25">
        <w:rPr>
          <w:color w:val="000000" w:themeColor="text1"/>
          <w:u w:color="000000" w:themeColor="text1"/>
        </w:rPr>
        <w:t>,</w:t>
      </w:r>
      <w:r w:rsidR="00CA3108">
        <w:rPr>
          <w:color w:val="000000" w:themeColor="text1"/>
          <w:u w:color="000000" w:themeColor="text1"/>
        </w:rPr>
        <w:t xml:space="preserve"> therefore,</w:t>
      </w:r>
    </w:p>
    <w:p w:rsidR="00664E48" w:rsidRPr="007B6B0A" w:rsidRDefault="00664E48" w:rsidP="0066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664E48" w:rsidRDefault="00664E48" w:rsidP="0066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6B0A">
        <w:rPr>
          <w:color w:val="000000" w:themeColor="text1"/>
          <w:u w:color="000000" w:themeColor="text1"/>
        </w:rPr>
        <w:t>Be it resolved by the House of Representativ</w:t>
      </w:r>
      <w:r>
        <w:rPr>
          <w:color w:val="000000" w:themeColor="text1"/>
          <w:u w:color="000000" w:themeColor="text1"/>
        </w:rPr>
        <w:t>es:</w:t>
      </w:r>
    </w:p>
    <w:p w:rsidR="00664E48" w:rsidRPr="007B6B0A" w:rsidRDefault="00664E48" w:rsidP="0066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45BA9" w:rsidRDefault="00664E48" w:rsidP="00E45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6B0A">
        <w:rPr>
          <w:color w:val="000000" w:themeColor="text1"/>
          <w:u w:color="000000" w:themeColor="text1"/>
        </w:rPr>
        <w:t>That the mem</w:t>
      </w:r>
      <w:r w:rsidR="007F0717">
        <w:rPr>
          <w:color w:val="000000" w:themeColor="text1"/>
          <w:u w:color="000000" w:themeColor="text1"/>
        </w:rPr>
        <w:t>bers of the</w:t>
      </w:r>
      <w:r w:rsidRPr="007B6B0A">
        <w:rPr>
          <w:color w:val="000000" w:themeColor="text1"/>
          <w:u w:color="000000" w:themeColor="text1"/>
        </w:rPr>
        <w:t xml:space="preserve"> South Carolina</w:t>
      </w:r>
      <w:r w:rsidR="007F0717">
        <w:rPr>
          <w:color w:val="000000" w:themeColor="text1"/>
          <w:u w:color="000000" w:themeColor="text1"/>
        </w:rPr>
        <w:t xml:space="preserve"> </w:t>
      </w:r>
      <w:r w:rsidR="007F0717" w:rsidRPr="007B6B0A">
        <w:rPr>
          <w:color w:val="000000" w:themeColor="text1"/>
          <w:u w:color="000000" w:themeColor="text1"/>
        </w:rPr>
        <w:t>House of Representativ</w:t>
      </w:r>
      <w:r w:rsidR="007F0717">
        <w:rPr>
          <w:color w:val="000000" w:themeColor="text1"/>
          <w:u w:color="000000" w:themeColor="text1"/>
        </w:rPr>
        <w:t>es</w:t>
      </w:r>
      <w:r w:rsidRPr="007B6B0A">
        <w:rPr>
          <w:color w:val="000000" w:themeColor="text1"/>
          <w:u w:color="000000" w:themeColor="text1"/>
        </w:rPr>
        <w:t xml:space="preserve">, by this resolution, express their profound sorrow upon the death of firefighter </w:t>
      </w:r>
      <w:r w:rsidR="00E45BA9">
        <w:rPr>
          <w:color w:val="000000" w:themeColor="text1"/>
          <w:u w:color="000000" w:themeColor="text1"/>
        </w:rPr>
        <w:t>Chance Hyatt Zobel</w:t>
      </w:r>
      <w:r w:rsidR="00E45BA9" w:rsidRPr="007B6B0A">
        <w:rPr>
          <w:color w:val="000000" w:themeColor="text1"/>
          <w:u w:color="000000" w:themeColor="text1"/>
        </w:rPr>
        <w:t xml:space="preserve"> of </w:t>
      </w:r>
      <w:r w:rsidR="00E45BA9">
        <w:rPr>
          <w:color w:val="000000" w:themeColor="text1"/>
          <w:u w:color="000000" w:themeColor="text1"/>
        </w:rPr>
        <w:t>Irmo</w:t>
      </w:r>
      <w:r w:rsidR="00A55C9C">
        <w:rPr>
          <w:color w:val="000000" w:themeColor="text1"/>
          <w:u w:color="000000" w:themeColor="text1"/>
        </w:rPr>
        <w:t>,</w:t>
      </w:r>
      <w:r w:rsidR="0051737D">
        <w:rPr>
          <w:color w:val="000000" w:themeColor="text1"/>
          <w:u w:color="000000" w:themeColor="text1"/>
        </w:rPr>
        <w:t xml:space="preserve"> </w:t>
      </w:r>
      <w:r w:rsidR="00E45BA9" w:rsidRPr="007B6B0A">
        <w:rPr>
          <w:color w:val="000000" w:themeColor="text1"/>
          <w:u w:color="000000" w:themeColor="text1"/>
        </w:rPr>
        <w:t xml:space="preserve">and </w:t>
      </w:r>
      <w:r w:rsidR="00E45BA9">
        <w:rPr>
          <w:color w:val="000000" w:themeColor="text1"/>
          <w:u w:color="000000" w:themeColor="text1"/>
        </w:rPr>
        <w:t>ex</w:t>
      </w:r>
      <w:r w:rsidR="00A55C9C">
        <w:rPr>
          <w:color w:val="000000" w:themeColor="text1"/>
          <w:u w:color="000000" w:themeColor="text1"/>
        </w:rPr>
        <w:t>tend</w:t>
      </w:r>
      <w:r w:rsidR="00E45BA9" w:rsidRPr="007B6B0A">
        <w:rPr>
          <w:color w:val="000000" w:themeColor="text1"/>
          <w:u w:color="000000" w:themeColor="text1"/>
        </w:rPr>
        <w:t xml:space="preserve"> </w:t>
      </w:r>
      <w:r w:rsidR="0051737D">
        <w:rPr>
          <w:color w:val="000000" w:themeColor="text1"/>
          <w:u w:color="000000" w:themeColor="text1"/>
        </w:rPr>
        <w:t xml:space="preserve">their </w:t>
      </w:r>
      <w:r w:rsidR="00E45BA9" w:rsidRPr="007B6B0A">
        <w:rPr>
          <w:color w:val="000000" w:themeColor="text1"/>
          <w:u w:color="000000" w:themeColor="text1"/>
        </w:rPr>
        <w:t xml:space="preserve">deepest sympathy </w:t>
      </w:r>
      <w:r w:rsidR="00E45BA9">
        <w:rPr>
          <w:color w:val="000000" w:themeColor="text1"/>
          <w:u w:color="000000" w:themeColor="text1"/>
        </w:rPr>
        <w:t>to his family and many friends.</w:t>
      </w:r>
    </w:p>
    <w:p w:rsidR="00664E48" w:rsidRPr="007B6B0A" w:rsidRDefault="00664E48" w:rsidP="0066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664E48" w:rsidRPr="007B6B0A" w:rsidRDefault="00664E48" w:rsidP="0066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6B0A">
        <w:rPr>
          <w:color w:val="000000" w:themeColor="text1"/>
          <w:u w:color="000000" w:themeColor="text1"/>
        </w:rPr>
        <w:t>Be it further resolved that a cop</w:t>
      </w:r>
      <w:r w:rsidR="00E45BA9">
        <w:rPr>
          <w:color w:val="000000" w:themeColor="text1"/>
          <w:u w:color="000000" w:themeColor="text1"/>
        </w:rPr>
        <w:t xml:space="preserve">y </w:t>
      </w:r>
      <w:r w:rsidRPr="007B6B0A">
        <w:rPr>
          <w:color w:val="000000" w:themeColor="text1"/>
          <w:u w:color="000000" w:themeColor="text1"/>
        </w:rPr>
        <w:t>of this resolution be pr</w:t>
      </w:r>
      <w:r w:rsidR="0000456F">
        <w:rPr>
          <w:color w:val="000000" w:themeColor="text1"/>
          <w:u w:color="000000" w:themeColor="text1"/>
        </w:rPr>
        <w:t>ovided</w:t>
      </w:r>
      <w:r w:rsidRPr="007B6B0A">
        <w:rPr>
          <w:color w:val="000000" w:themeColor="text1"/>
          <w:u w:color="000000" w:themeColor="text1"/>
        </w:rPr>
        <w:t xml:space="preserve"> to </w:t>
      </w:r>
      <w:r w:rsidR="00E45BA9">
        <w:rPr>
          <w:color w:val="000000" w:themeColor="text1"/>
          <w:u w:color="000000" w:themeColor="text1"/>
        </w:rPr>
        <w:t xml:space="preserve">Mr. and Mrs. </w:t>
      </w:r>
      <w:r w:rsidR="00E45BA9" w:rsidRPr="00B952A3">
        <w:rPr>
          <w:color w:val="000000" w:themeColor="text1"/>
          <w:u w:color="000000" w:themeColor="text1"/>
        </w:rPr>
        <w:t>Robert Hyatt Zobel</w:t>
      </w:r>
      <w:r w:rsidR="00E45BA9">
        <w:rPr>
          <w:color w:val="000000" w:themeColor="text1"/>
          <w:u w:color="000000" w:themeColor="text1"/>
        </w:rPr>
        <w:t xml:space="preserve"> for the family</w:t>
      </w:r>
      <w:r>
        <w:rPr>
          <w:color w:val="000000" w:themeColor="text1"/>
          <w:u w:color="000000" w:themeColor="text1"/>
        </w:rPr>
        <w:t>.</w:t>
      </w:r>
    </w:p>
    <w:p w:rsidR="003935E4" w:rsidRDefault="00C030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35E4" w:rsidRDefault="003935E4" w:rsidP="00DB2F98">
      <w:pPr>
        <w:suppressAutoHyphens/>
      </w:pPr>
    </w:p>
    <w:sectPr w:rsidR="003935E4" w:rsidSect="00DB2F9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E0B" w:rsidRDefault="00F32E0B" w:rsidP="009F0C77">
      <w:r>
        <w:separator/>
      </w:r>
    </w:p>
  </w:endnote>
  <w:endnote w:type="continuationSeparator" w:id="0">
    <w:p w:rsidR="00F32E0B" w:rsidRDefault="00F32E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8959A8-7BC7-4147-A823-593ED2A342F6}"/>
    <w:embedBold r:id="rId2" w:fontKey="{06D3D82F-30E8-4369-A932-EA0969E651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966766-3655-4889-A147-D1F33BFAC1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AED8F4B-612E-4349-B2DF-A9983BEB79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F98" w:rsidRPr="003935E4" w:rsidRDefault="00DB2F98" w:rsidP="003935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[3271]</w:t>
    </w:r>
    <w:r>
      <w:tab/>
    </w:r>
    <w:r w:rsidR="00EC374E">
      <w:fldChar w:fldCharType="begin"/>
    </w:r>
    <w:r w:rsidR="00EC374E">
      <w:instrText xml:space="preserve"> PAGE  \* MERGEFORMAT </w:instrText>
    </w:r>
    <w:r w:rsidR="00EC374E">
      <w:fldChar w:fldCharType="separate"/>
    </w:r>
    <w:r w:rsidR="00EC374E">
      <w:rPr>
        <w:noProof/>
      </w:rPr>
      <w:t>1</w:t>
    </w:r>
    <w:r w:rsidR="00EC374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E0B" w:rsidRDefault="00F32E0B" w:rsidP="009F0C77">
      <w:r>
        <w:separator/>
      </w:r>
    </w:p>
  </w:footnote>
  <w:footnote w:type="continuationSeparator" w:id="0">
    <w:p w:rsidR="00F32E0B" w:rsidRDefault="00F32E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4BH11"/>
    <w:docVar w:name="CoverBillType" w:val="r"/>
    <w:docVar w:name="docpath" w:val="L:\Council\bills\RM\1014BH11.DOCX"/>
    <w:docVar w:name="dvBillNumber" w:val="32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C2680"/>
    <w:rsid w:val="0000456F"/>
    <w:rsid w:val="00011869"/>
    <w:rsid w:val="000860BA"/>
    <w:rsid w:val="000C6C73"/>
    <w:rsid w:val="000E1785"/>
    <w:rsid w:val="000F40FA"/>
    <w:rsid w:val="00102125"/>
    <w:rsid w:val="0010776B"/>
    <w:rsid w:val="00124138"/>
    <w:rsid w:val="00133E66"/>
    <w:rsid w:val="001435A3"/>
    <w:rsid w:val="00144DE6"/>
    <w:rsid w:val="00157005"/>
    <w:rsid w:val="001D08F2"/>
    <w:rsid w:val="001D525B"/>
    <w:rsid w:val="001D7F4F"/>
    <w:rsid w:val="002321B6"/>
    <w:rsid w:val="00240F89"/>
    <w:rsid w:val="002438F7"/>
    <w:rsid w:val="00250967"/>
    <w:rsid w:val="00250EE4"/>
    <w:rsid w:val="002543C8"/>
    <w:rsid w:val="0027437A"/>
    <w:rsid w:val="00274AEC"/>
    <w:rsid w:val="00284AAE"/>
    <w:rsid w:val="002E5912"/>
    <w:rsid w:val="002F3E1A"/>
    <w:rsid w:val="00314EF1"/>
    <w:rsid w:val="00325348"/>
    <w:rsid w:val="0032732C"/>
    <w:rsid w:val="00336AD0"/>
    <w:rsid w:val="00357645"/>
    <w:rsid w:val="0037079A"/>
    <w:rsid w:val="003935E4"/>
    <w:rsid w:val="003D01E8"/>
    <w:rsid w:val="003E5288"/>
    <w:rsid w:val="003F3231"/>
    <w:rsid w:val="003F6D79"/>
    <w:rsid w:val="00403C43"/>
    <w:rsid w:val="00405380"/>
    <w:rsid w:val="00415D36"/>
    <w:rsid w:val="0041760A"/>
    <w:rsid w:val="00417C01"/>
    <w:rsid w:val="00441B22"/>
    <w:rsid w:val="00447489"/>
    <w:rsid w:val="004809EE"/>
    <w:rsid w:val="004E7D54"/>
    <w:rsid w:val="004F1C92"/>
    <w:rsid w:val="0050227F"/>
    <w:rsid w:val="0051737D"/>
    <w:rsid w:val="005273C6"/>
    <w:rsid w:val="00530A69"/>
    <w:rsid w:val="00545593"/>
    <w:rsid w:val="00546637"/>
    <w:rsid w:val="0056708F"/>
    <w:rsid w:val="00577C6C"/>
    <w:rsid w:val="005C2FE2"/>
    <w:rsid w:val="005C53FD"/>
    <w:rsid w:val="005D0FF8"/>
    <w:rsid w:val="005E2BC9"/>
    <w:rsid w:val="00605102"/>
    <w:rsid w:val="006215AA"/>
    <w:rsid w:val="00664E48"/>
    <w:rsid w:val="006913C9"/>
    <w:rsid w:val="0069470D"/>
    <w:rsid w:val="006A065C"/>
    <w:rsid w:val="00734F00"/>
    <w:rsid w:val="00765E15"/>
    <w:rsid w:val="00790CEF"/>
    <w:rsid w:val="007A70AE"/>
    <w:rsid w:val="007F0717"/>
    <w:rsid w:val="008362E8"/>
    <w:rsid w:val="008A1768"/>
    <w:rsid w:val="008E06E0"/>
    <w:rsid w:val="008F4429"/>
    <w:rsid w:val="009235E1"/>
    <w:rsid w:val="0094021A"/>
    <w:rsid w:val="009533A1"/>
    <w:rsid w:val="00982B0C"/>
    <w:rsid w:val="009C6A0B"/>
    <w:rsid w:val="009F0C77"/>
    <w:rsid w:val="009F4DD1"/>
    <w:rsid w:val="00A41684"/>
    <w:rsid w:val="00A52213"/>
    <w:rsid w:val="00A55C9C"/>
    <w:rsid w:val="00A64E80"/>
    <w:rsid w:val="00A72BCD"/>
    <w:rsid w:val="00A741D9"/>
    <w:rsid w:val="00A833AB"/>
    <w:rsid w:val="00A83C15"/>
    <w:rsid w:val="00A9741D"/>
    <w:rsid w:val="00AC5CC6"/>
    <w:rsid w:val="00AD4B17"/>
    <w:rsid w:val="00AE05ED"/>
    <w:rsid w:val="00B412D4"/>
    <w:rsid w:val="00B44695"/>
    <w:rsid w:val="00B55E31"/>
    <w:rsid w:val="00B6482D"/>
    <w:rsid w:val="00B83B25"/>
    <w:rsid w:val="00BD21FC"/>
    <w:rsid w:val="00BE3C22"/>
    <w:rsid w:val="00C0301B"/>
    <w:rsid w:val="00C0345E"/>
    <w:rsid w:val="00C3483A"/>
    <w:rsid w:val="00C64B46"/>
    <w:rsid w:val="00C74E9D"/>
    <w:rsid w:val="00C82FD3"/>
    <w:rsid w:val="00C92819"/>
    <w:rsid w:val="00CA3108"/>
    <w:rsid w:val="00CA7069"/>
    <w:rsid w:val="00CC6B7B"/>
    <w:rsid w:val="00CD2089"/>
    <w:rsid w:val="00D73A67"/>
    <w:rsid w:val="00D970A9"/>
    <w:rsid w:val="00DA149A"/>
    <w:rsid w:val="00DB2F98"/>
    <w:rsid w:val="00DF3845"/>
    <w:rsid w:val="00E217BA"/>
    <w:rsid w:val="00E41911"/>
    <w:rsid w:val="00E45BA9"/>
    <w:rsid w:val="00E61E1F"/>
    <w:rsid w:val="00E92EEF"/>
    <w:rsid w:val="00E95235"/>
    <w:rsid w:val="00EC2680"/>
    <w:rsid w:val="00EC374E"/>
    <w:rsid w:val="00F00275"/>
    <w:rsid w:val="00F24421"/>
    <w:rsid w:val="00F24442"/>
    <w:rsid w:val="00F27EAD"/>
    <w:rsid w:val="00F32E0B"/>
    <w:rsid w:val="00F50AE3"/>
    <w:rsid w:val="00F56EAF"/>
    <w:rsid w:val="00F67CF1"/>
    <w:rsid w:val="00F7300D"/>
    <w:rsid w:val="00F829F3"/>
    <w:rsid w:val="00F840F0"/>
    <w:rsid w:val="00FB0D0D"/>
    <w:rsid w:val="00FB2D62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CF71E69-345D-4CE2-8D40-E0386839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B2F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271_201101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F931E-1860-4B30-8058-F156B9C4D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469</Words>
  <Characters>2382</Characters>
  <Application>Microsoft Office Word</Application>
  <DocSecurity>4</DocSecurity>
  <Lines>91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3271: Chance Hyatt Zobel - South Carolina Legislature Online</dc:title>
  <dc:subject/>
  <dc:creator>rosannemcdowell</dc:creator>
  <cp:keywords/>
  <dc:description/>
  <cp:lastModifiedBy>N Cumfer</cp:lastModifiedBy>
  <cp:revision>2</cp:revision>
  <cp:lastPrinted>2010-11-22T20:10:00Z</cp:lastPrinted>
  <dcterms:created xsi:type="dcterms:W3CDTF">2014-11-21T21:33:00Z</dcterms:created>
  <dcterms:modified xsi:type="dcterms:W3CDTF">2014-11-21T21:33:00Z</dcterms:modified>
</cp:coreProperties>
</file>