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7D5" w:rsidRDefault="00C347D5" w:rsidP="00C347D5">
      <w:pPr>
        <w:widowControl w:val="0"/>
        <w:jc w:val="center"/>
      </w:pPr>
      <w:bookmarkStart w:id="0" w:name="_GoBack"/>
      <w:bookmarkEnd w:id="0"/>
      <w:r w:rsidRPr="00C347D5">
        <w:rPr>
          <w:b/>
        </w:rPr>
        <w:t>South Carolina General Assembly</w:t>
      </w:r>
    </w:p>
    <w:p w:rsidR="00C347D5" w:rsidRDefault="00C347D5" w:rsidP="00C347D5">
      <w:pPr>
        <w:widowControl w:val="0"/>
        <w:jc w:val="center"/>
      </w:pPr>
      <w:r>
        <w:t>119th Session, 2011-2012</w:t>
      </w:r>
    </w:p>
    <w:p w:rsidR="00C347D5" w:rsidRDefault="00C347D5" w:rsidP="00C347D5">
      <w:pPr>
        <w:widowControl w:val="0"/>
        <w:jc w:val="left"/>
      </w:pPr>
    </w:p>
    <w:p w:rsidR="00C347D5" w:rsidRDefault="00C347D5" w:rsidP="00C347D5">
      <w:pPr>
        <w:widowControl w:val="0"/>
        <w:jc w:val="left"/>
        <w:rPr>
          <w:b/>
        </w:rPr>
      </w:pPr>
      <w:r w:rsidRPr="00C347D5">
        <w:rPr>
          <w:b/>
        </w:rPr>
        <w:t>H. 3347</w:t>
      </w:r>
    </w:p>
    <w:p w:rsidR="00C347D5" w:rsidRDefault="00C347D5" w:rsidP="00C347D5">
      <w:pPr>
        <w:widowControl w:val="0"/>
        <w:jc w:val="left"/>
        <w:rPr>
          <w:b/>
        </w:rPr>
      </w:pPr>
    </w:p>
    <w:p w:rsidR="00C347D5" w:rsidRDefault="00C347D5" w:rsidP="00C347D5">
      <w:pPr>
        <w:widowControl w:val="0"/>
        <w:jc w:val="left"/>
      </w:pPr>
      <w:r w:rsidRPr="00C347D5">
        <w:rPr>
          <w:b/>
        </w:rPr>
        <w:t>STATUS INFORMATION</w:t>
      </w:r>
    </w:p>
    <w:p w:rsidR="00C347D5" w:rsidRDefault="00C347D5" w:rsidP="00C347D5">
      <w:pPr>
        <w:widowControl w:val="0"/>
        <w:jc w:val="left"/>
      </w:pPr>
    </w:p>
    <w:p w:rsidR="00C347D5" w:rsidRDefault="00C347D5" w:rsidP="00C347D5">
      <w:pPr>
        <w:widowControl w:val="0"/>
        <w:jc w:val="left"/>
      </w:pPr>
      <w:r>
        <w:t>General Bill</w:t>
      </w:r>
    </w:p>
    <w:p w:rsidR="00C347D5" w:rsidRDefault="00C347D5" w:rsidP="00C347D5">
      <w:pPr>
        <w:widowControl w:val="0"/>
        <w:jc w:val="left"/>
      </w:pPr>
      <w:r>
        <w:t>Sponsors: Rep. Lowe</w:t>
      </w:r>
    </w:p>
    <w:p w:rsidR="00C347D5" w:rsidRDefault="00C347D5" w:rsidP="00C347D5">
      <w:pPr>
        <w:widowControl w:val="0"/>
        <w:jc w:val="left"/>
      </w:pPr>
      <w:r>
        <w:t>Document Path: l:\council\bills\agm\18147bh11.docx</w:t>
      </w:r>
    </w:p>
    <w:p w:rsidR="00C347D5" w:rsidRDefault="00C347D5" w:rsidP="00C347D5">
      <w:pPr>
        <w:widowControl w:val="0"/>
        <w:jc w:val="left"/>
      </w:pPr>
    </w:p>
    <w:p w:rsidR="00C347D5" w:rsidRDefault="00C347D5" w:rsidP="00C347D5">
      <w:pPr>
        <w:widowControl w:val="0"/>
        <w:jc w:val="left"/>
      </w:pPr>
      <w:r>
        <w:t>Introduced in the House on January 19, 2011</w:t>
      </w:r>
    </w:p>
    <w:p w:rsidR="00C347D5" w:rsidRDefault="00C347D5" w:rsidP="00C347D5">
      <w:pPr>
        <w:widowControl w:val="0"/>
        <w:jc w:val="left"/>
      </w:pPr>
      <w:r>
        <w:t xml:space="preserve">Currently residing in the House Committee on </w:t>
      </w:r>
      <w:r w:rsidRPr="00C347D5">
        <w:rPr>
          <w:b/>
        </w:rPr>
        <w:t>Education and Public Works</w:t>
      </w:r>
    </w:p>
    <w:p w:rsidR="00C347D5" w:rsidRDefault="00C347D5" w:rsidP="00C347D5">
      <w:pPr>
        <w:widowControl w:val="0"/>
        <w:jc w:val="left"/>
      </w:pPr>
    </w:p>
    <w:p w:rsidR="00C347D5" w:rsidRDefault="00C347D5" w:rsidP="00C347D5">
      <w:pPr>
        <w:widowControl w:val="0"/>
        <w:jc w:val="left"/>
      </w:pPr>
      <w:r>
        <w:t xml:space="preserve">Summary: </w:t>
      </w:r>
      <w:r w:rsidR="002E5AF2">
        <w:t>Technical institutions</w:t>
      </w:r>
    </w:p>
    <w:p w:rsidR="00C347D5" w:rsidRDefault="00C347D5" w:rsidP="00C347D5">
      <w:pPr>
        <w:widowControl w:val="0"/>
        <w:jc w:val="left"/>
      </w:pPr>
    </w:p>
    <w:p w:rsidR="00C347D5" w:rsidRDefault="00C347D5" w:rsidP="00C347D5">
      <w:pPr>
        <w:widowControl w:val="0"/>
        <w:jc w:val="left"/>
      </w:pPr>
    </w:p>
    <w:p w:rsidR="00C347D5" w:rsidRDefault="00C347D5" w:rsidP="00C347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47D5">
        <w:rPr>
          <w:b/>
        </w:rPr>
        <w:t>HISTORY OF LEGISLATIVE ACTIONS</w:t>
      </w:r>
    </w:p>
    <w:p w:rsidR="00C347D5" w:rsidRDefault="00C347D5" w:rsidP="00C347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47D5" w:rsidRPr="00C347D5" w:rsidRDefault="00C347D5" w:rsidP="00C347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47D5">
        <w:rPr>
          <w:u w:val="single"/>
        </w:rPr>
        <w:tab/>
        <w:t>Date</w:t>
      </w:r>
      <w:r w:rsidRPr="00C347D5">
        <w:rPr>
          <w:u w:val="single"/>
        </w:rPr>
        <w:tab/>
        <w:t>Body</w:t>
      </w:r>
      <w:r w:rsidRPr="00C347D5">
        <w:rPr>
          <w:u w:val="single"/>
        </w:rPr>
        <w:tab/>
        <w:t>Action Description with journal page number</w:t>
      </w:r>
      <w:r w:rsidRPr="00C347D5">
        <w:rPr>
          <w:u w:val="single"/>
        </w:rPr>
        <w:tab/>
      </w:r>
    </w:p>
    <w:p w:rsidR="00AA4FDA" w:rsidRDefault="00AA4FDA" w:rsidP="00AA4F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House</w:t>
      </w:r>
      <w:r>
        <w:tab/>
      </w:r>
      <w:r w:rsidRPr="00AE3B24">
        <w:t>Introduced and read first time (</w:t>
      </w:r>
      <w:hyperlink r:id="rId7" w:history="1">
        <w:r w:rsidRPr="00AE3B24">
          <w:rPr>
            <w:rStyle w:val="Hyperlink"/>
          </w:rPr>
          <w:t>House Journal</w:t>
        </w:r>
        <w:r w:rsidRPr="00AE3B24">
          <w:rPr>
            <w:rStyle w:val="Hyperlink"/>
          </w:rPr>
          <w:noBreakHyphen/>
          <w:t>page 4</w:t>
        </w:r>
      </w:hyperlink>
      <w:r w:rsidRPr="00AE3B24">
        <w:t>)</w:t>
      </w:r>
    </w:p>
    <w:p w:rsidR="00AA4FDA" w:rsidRDefault="00AA4FDA" w:rsidP="00AA4F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House</w:t>
      </w:r>
      <w:r>
        <w:tab/>
      </w:r>
      <w:r w:rsidRPr="00AE3B24">
        <w:t>Referred to Co</w:t>
      </w:r>
      <w:r>
        <w:t xml:space="preserve">mmittee on </w:t>
      </w:r>
      <w:r w:rsidRPr="00AE3B24">
        <w:rPr>
          <w:b/>
        </w:rPr>
        <w:t>Education and Public Works</w:t>
      </w:r>
      <w:r w:rsidRPr="00AE3B24">
        <w:t xml:space="preserve"> (</w:t>
      </w:r>
      <w:hyperlink r:id="rId8" w:history="1">
        <w:r w:rsidRPr="00AE3B24">
          <w:rPr>
            <w:rStyle w:val="Hyperlink"/>
          </w:rPr>
          <w:t>House Journal</w:t>
        </w:r>
        <w:r w:rsidRPr="00AE3B24">
          <w:rPr>
            <w:rStyle w:val="Hyperlink"/>
          </w:rPr>
          <w:noBreakHyphen/>
          <w:t>page 4</w:t>
        </w:r>
      </w:hyperlink>
      <w:r w:rsidRPr="00AE3B24">
        <w:t>)</w:t>
      </w:r>
    </w:p>
    <w:p w:rsidR="00AA4FDA" w:rsidRDefault="00AA4FDA" w:rsidP="00AA4F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47D5" w:rsidRPr="00C347D5" w:rsidRDefault="00C347D5" w:rsidP="00C347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47D5" w:rsidRDefault="00C347D5" w:rsidP="00C347D5">
      <w:pPr>
        <w:widowControl w:val="0"/>
        <w:jc w:val="left"/>
      </w:pPr>
      <w:r w:rsidRPr="00C347D5">
        <w:rPr>
          <w:b/>
        </w:rPr>
        <w:t>VERSIONS OF THIS BILL</w:t>
      </w:r>
    </w:p>
    <w:p w:rsidR="00C347D5" w:rsidRDefault="00C347D5" w:rsidP="00C347D5">
      <w:pPr>
        <w:widowControl w:val="0"/>
        <w:jc w:val="left"/>
      </w:pPr>
    </w:p>
    <w:p w:rsidR="00C347D5" w:rsidRDefault="006F3E37" w:rsidP="00C347D5">
      <w:pPr>
        <w:widowControl w:val="0"/>
        <w:jc w:val="left"/>
      </w:pPr>
      <w:hyperlink r:id="rId9" w:history="1">
        <w:r w:rsidR="00C347D5">
          <w:rPr>
            <w:rStyle w:val="Hyperlink"/>
          </w:rPr>
          <w:t>1/19/2011</w:t>
        </w:r>
      </w:hyperlink>
    </w:p>
    <w:p w:rsidR="00C347D5" w:rsidRDefault="00C347D5" w:rsidP="00C347D5"/>
    <w:p w:rsidR="00C347D5" w:rsidRDefault="00C347D5" w:rsidP="00C347D5">
      <w:pPr>
        <w:sectPr w:rsidR="00C347D5" w:rsidSect="00C347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32B18" w:rsidRDefault="00D32B18" w:rsidP="00D32B18">
      <w:pPr>
        <w:pStyle w:val="BillDots"/>
      </w:pPr>
    </w:p>
    <w:p w:rsidR="00D32B18" w:rsidRDefault="00D32B18" w:rsidP="00D32B18">
      <w:pPr>
        <w:pStyle w:val="Numbersforbills"/>
      </w:pPr>
    </w:p>
    <w:p w:rsidR="00D32B18" w:rsidRDefault="00D32B18" w:rsidP="00D32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B18" w:rsidRDefault="00D32B18" w:rsidP="00D32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B18" w:rsidRDefault="00D32B18" w:rsidP="00D32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B18" w:rsidRDefault="00D32B18" w:rsidP="00D32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B18" w:rsidRDefault="00D32B18" w:rsidP="00D32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53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211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A6A" w:rsidRDefault="00BF2A6A" w:rsidP="00BF2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 w:rsidR="00F63363">
        <w:noBreakHyphen/>
      </w:r>
      <w:r>
        <w:t>53</w:t>
      </w:r>
      <w:r w:rsidR="00F63363">
        <w:noBreakHyphen/>
      </w:r>
      <w:r>
        <w:t xml:space="preserve">30, CODE OF LAWS OF SOUTH CAROLINA, 1976, RELATING TO ADMISSION INTO TECHNICAL INSTITUTIONS, SO AS TO REQUIRE TECHNICAL INSTITUTIONS TO DEVELOP </w:t>
      </w:r>
      <w:r w:rsidR="009D5B57">
        <w:t xml:space="preserve">COMPETITIVE ADMISSIONS </w:t>
      </w:r>
      <w:r>
        <w:t>CRITERIA FOR ADMISSION INTO EACH PROGRAM</w:t>
      </w:r>
      <w:r w:rsidR="00740562">
        <w:t xml:space="preserve"> OF STUDY</w:t>
      </w:r>
      <w:r>
        <w:t xml:space="preserve"> THAT </w:t>
      </w:r>
      <w:r w:rsidR="00861BA9">
        <w:t>RECEIVES MORE APPLICANTS THAN IT HAS SPACE AVAILABLE IN AT LEAST TWO OF THE PRIOR THREE ACADEMIC YEARS</w:t>
      </w:r>
      <w:r>
        <w:t xml:space="preserve">, AND TO PROVIDE THAT RESIDENCY IN THE REGION IN WHICH THE </w:t>
      </w:r>
      <w:r w:rsidR="00F63363">
        <w:t>INSTITUTION</w:t>
      </w:r>
      <w:r>
        <w:t xml:space="preserve"> IS LOCATED MAY NOT </w:t>
      </w:r>
      <w:r w:rsidR="009D5B57">
        <w:t>EXCEED FIVE PERCENT OF THE TOTAL COMPETITIVE ADMISSION PROCESS CRITERIA</w:t>
      </w:r>
      <w:r>
        <w:t>.</w:t>
      </w:r>
    </w:p>
    <w:p w:rsidR="0012211C" w:rsidRDefault="001221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211C" w:rsidRDefault="001221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211C" w:rsidRDefault="001221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211C" w:rsidRDefault="001221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1256D">
        <w:t>Section 59-53-30</w:t>
      </w:r>
      <w:r w:rsidR="00BF2A6A">
        <w:t xml:space="preserve"> of the 1976 Code is amended to read:</w:t>
      </w:r>
    </w:p>
    <w:p w:rsidR="00BF2A6A" w:rsidRDefault="00BF2A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A6A" w:rsidRDefault="00BF2A6A" w:rsidP="00BF2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</w:t>
      </w:r>
      <w:r w:rsidR="00F63363">
        <w:noBreakHyphen/>
      </w:r>
      <w:r>
        <w:t>53</w:t>
      </w:r>
      <w:r w:rsidR="00F63363">
        <w:noBreakHyphen/>
      </w:r>
      <w:r>
        <w:t>30.</w:t>
      </w:r>
      <w:r>
        <w:rPr>
          <w:u w:val="single"/>
        </w:rPr>
        <w:t>(A)</w:t>
      </w:r>
      <w:r w:rsidR="00F63363" w:rsidRPr="00F63363">
        <w:tab/>
      </w:r>
      <w:r w:rsidRPr="008C5602">
        <w:t xml:space="preserve">Institutions of the South Carolina Technical Education System </w:t>
      </w:r>
      <w:r w:rsidRPr="00740562">
        <w:t xml:space="preserve">shall </w:t>
      </w:r>
      <w:r w:rsidRPr="00BF2A6A">
        <w:rPr>
          <w:strike/>
        </w:rPr>
        <w:t>maintain open admissions policies unless determined to be economically unfeasible by the Budget and Control Board and</w:t>
      </w:r>
      <w:r w:rsidRPr="008C5602">
        <w:t xml:space="preserve"> establish and maintain low tuition and fees in order to provide access to post</w:t>
      </w:r>
      <w:r w:rsidR="00F63363">
        <w:noBreakHyphen/>
      </w:r>
      <w:r w:rsidRPr="008C5602">
        <w:t xml:space="preserve">secondary education and </w:t>
      </w:r>
      <w:r w:rsidRPr="00BF2A6A">
        <w:rPr>
          <w:strike/>
        </w:rPr>
        <w:t>insure</w:t>
      </w:r>
      <w:r w:rsidRPr="008C5602">
        <w:t xml:space="preserve"> </w:t>
      </w:r>
      <w:r>
        <w:rPr>
          <w:u w:val="single"/>
        </w:rPr>
        <w:t>ensure</w:t>
      </w:r>
      <w:r>
        <w:t xml:space="preserve"> </w:t>
      </w:r>
      <w:r w:rsidRPr="008C5602">
        <w:t xml:space="preserve">that </w:t>
      </w:r>
      <w:r w:rsidRPr="00BF2A6A">
        <w:rPr>
          <w:strike/>
        </w:rPr>
        <w:t>such</w:t>
      </w:r>
      <w:r w:rsidRPr="008C5602">
        <w:t xml:space="preserve"> educational opportunities </w:t>
      </w:r>
      <w:r w:rsidRPr="00BF2A6A">
        <w:rPr>
          <w:strike/>
        </w:rPr>
        <w:t>shall</w:t>
      </w:r>
      <w:r w:rsidRPr="008C5602">
        <w:t xml:space="preserve"> </w:t>
      </w:r>
      <w:r>
        <w:rPr>
          <w:u w:val="single"/>
        </w:rPr>
        <w:t>are</w:t>
      </w:r>
      <w:r>
        <w:t xml:space="preserve"> </w:t>
      </w:r>
      <w:r w:rsidRPr="008C5602">
        <w:t xml:space="preserve">not </w:t>
      </w:r>
      <w:r w:rsidRPr="00BF2A6A">
        <w:rPr>
          <w:strike/>
        </w:rPr>
        <w:t>be</w:t>
      </w:r>
      <w:r w:rsidRPr="008C5602">
        <w:t xml:space="preserve"> denied to anyone. </w:t>
      </w:r>
    </w:p>
    <w:p w:rsidR="00BF2A6A" w:rsidRPr="00BF2A6A" w:rsidRDefault="00BF2A6A" w:rsidP="00BF2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lastRenderedPageBreak/>
        <w:tab/>
      </w:r>
      <w:r>
        <w:rPr>
          <w:u w:val="single"/>
        </w:rPr>
        <w:t>(B)</w:t>
      </w:r>
      <w:r w:rsidR="00F63363" w:rsidRPr="00F63363">
        <w:tab/>
      </w:r>
      <w:r w:rsidR="00861BA9">
        <w:rPr>
          <w:u w:val="single"/>
        </w:rPr>
        <w:t>Notwithstanding subsection (A),</w:t>
      </w:r>
      <w:r w:rsidR="0071256D">
        <w:rPr>
          <w:u w:val="single"/>
        </w:rPr>
        <w:t xml:space="preserve"> a</w:t>
      </w:r>
      <w:r>
        <w:rPr>
          <w:u w:val="single"/>
        </w:rPr>
        <w:t xml:space="preserve"> technical institution shall develop criteria for admission into each program</w:t>
      </w:r>
      <w:r w:rsidR="00740562">
        <w:rPr>
          <w:u w:val="single"/>
        </w:rPr>
        <w:t xml:space="preserve"> of study</w:t>
      </w:r>
      <w:r>
        <w:rPr>
          <w:u w:val="single"/>
        </w:rPr>
        <w:t xml:space="preserve"> that </w:t>
      </w:r>
      <w:r w:rsidR="00861BA9">
        <w:rPr>
          <w:u w:val="single"/>
        </w:rPr>
        <w:t xml:space="preserve">receives more applicants </w:t>
      </w:r>
      <w:r w:rsidR="009D5B57">
        <w:rPr>
          <w:u w:val="single"/>
        </w:rPr>
        <w:t xml:space="preserve">who meet the minimum requirements </w:t>
      </w:r>
      <w:r w:rsidR="00861BA9">
        <w:rPr>
          <w:u w:val="single"/>
        </w:rPr>
        <w:t xml:space="preserve">than it has space available in at least two of the three prior academic years.  </w:t>
      </w:r>
      <w:r w:rsidR="009D5B57">
        <w:rPr>
          <w:u w:val="single"/>
        </w:rPr>
        <w:t>Th</w:t>
      </w:r>
      <w:r w:rsidR="00A25A3B">
        <w:rPr>
          <w:u w:val="single"/>
        </w:rPr>
        <w:t>ese</w:t>
      </w:r>
      <w:r w:rsidR="009D5B57">
        <w:rPr>
          <w:u w:val="single"/>
        </w:rPr>
        <w:t xml:space="preserve"> criteria must create a competitive admission process designed to allow the best applicants entrance into the program.  </w:t>
      </w:r>
      <w:r>
        <w:rPr>
          <w:u w:val="single"/>
        </w:rPr>
        <w:t>The institution shall submit these criteria to the State Board for Technical and Comprehensive Education for approval by January 1, 2012, to be put into effect beginning with the 2012</w:t>
      </w:r>
      <w:r w:rsidR="00F63363">
        <w:rPr>
          <w:u w:val="single"/>
        </w:rPr>
        <w:noBreakHyphen/>
      </w:r>
      <w:r>
        <w:rPr>
          <w:u w:val="single"/>
        </w:rPr>
        <w:t xml:space="preserve">2013 academic year.  These criteria may give preference to applicants who reside within the region in which the institution is located, but residency may not </w:t>
      </w:r>
      <w:r w:rsidR="009D5B57">
        <w:rPr>
          <w:u w:val="single"/>
        </w:rPr>
        <w:t>exceed five percent of the total competitive admission process criteria</w:t>
      </w:r>
      <w:r>
        <w:rPr>
          <w:u w:val="single"/>
        </w:rPr>
        <w:t>.</w:t>
      </w:r>
    </w:p>
    <w:p w:rsidR="00BF2A6A" w:rsidRDefault="00BF2A6A" w:rsidP="00BF2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u w:val="single"/>
        </w:rPr>
        <w:t>(C)</w:t>
      </w:r>
      <w:r w:rsidR="00F63363" w:rsidRPr="00F63363">
        <w:tab/>
      </w:r>
      <w:r w:rsidRPr="008C5602">
        <w:t>Upon request and justification and with the approval of the</w:t>
      </w:r>
      <w:r w:rsidR="00740562">
        <w:t xml:space="preserve"> State Board of Education, the b</w:t>
      </w:r>
      <w:r w:rsidRPr="008C5602">
        <w:t>oard may authorize an institution within its jurisdiction to contract with local school districts to offer adult literacy courses and programs and secondary</w:t>
      </w:r>
      <w:r w:rsidR="00F63363">
        <w:noBreakHyphen/>
      </w:r>
      <w:r w:rsidRPr="008C5602">
        <w:t xml:space="preserve">level vocational courses and programs. </w:t>
      </w:r>
      <w:r>
        <w:t xml:space="preserve"> </w:t>
      </w:r>
      <w:r w:rsidRPr="008C5602">
        <w:t>Upon request and justification and with the approval of the Commi</w:t>
      </w:r>
      <w:r w:rsidR="00740562">
        <w:t>ssion on Higher Education, the b</w:t>
      </w:r>
      <w:r w:rsidRPr="008C5602">
        <w:t>oard may authorize an institution within its jurisdiction to offer two</w:t>
      </w:r>
      <w:r w:rsidR="00F63363">
        <w:noBreakHyphen/>
      </w:r>
      <w:r w:rsidRPr="008C5602">
        <w:t>year college parallel programs.  The Commission on Higher Education shall approve all criteria for colleg</w:t>
      </w:r>
      <w:r>
        <w:t>e parallel courses.”</w:t>
      </w:r>
    </w:p>
    <w:p w:rsidR="0012211C" w:rsidRDefault="001221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21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63363">
        <w:t>2</w:t>
      </w:r>
      <w:r>
        <w:t>.</w:t>
      </w:r>
      <w:r>
        <w:tab/>
        <w:t>This act takes effect upon approval by the Governor.</w:t>
      </w:r>
    </w:p>
    <w:p w:rsidR="0037539E" w:rsidRDefault="00F63363" w:rsidP="004F4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539E" w:rsidRDefault="0037539E" w:rsidP="00C347D5">
      <w:pPr>
        <w:suppressAutoHyphens/>
      </w:pPr>
    </w:p>
    <w:sectPr w:rsidR="0037539E" w:rsidSect="00C347D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2A6A" w:rsidRDefault="00BF2A6A" w:rsidP="009F0C77">
      <w:r>
        <w:separator/>
      </w:r>
    </w:p>
  </w:endnote>
  <w:endnote w:type="continuationSeparator" w:id="0">
    <w:p w:rsidR="00BF2A6A" w:rsidRDefault="00BF2A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BE7B7D-383F-44A3-BB3A-F7AC80F05026}"/>
    <w:embedBold r:id="rId2" w:fontKey="{F39EE776-8146-4C98-8AA0-63DF632EB2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5D19CA-3E89-403E-A2C9-0BE67C4636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DCFFCF8-EF8A-4B2B-A5F0-198E80116A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B30572-0771-4CDA-BCAA-7ACBBF3EAF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7D5" w:rsidRPr="0037539E" w:rsidRDefault="00C347D5" w:rsidP="003753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[3347]</w:t>
    </w:r>
    <w:r>
      <w:tab/>
    </w:r>
    <w:r w:rsidR="006F3E37">
      <w:fldChar w:fldCharType="begin"/>
    </w:r>
    <w:r w:rsidR="006F3E37">
      <w:instrText xml:space="preserve"> PAGE  \* MERGEFORMAT </w:instrText>
    </w:r>
    <w:r w:rsidR="006F3E37">
      <w:fldChar w:fldCharType="separate"/>
    </w:r>
    <w:r w:rsidR="006F3E37">
      <w:rPr>
        <w:noProof/>
      </w:rPr>
      <w:t>1</w:t>
    </w:r>
    <w:r w:rsidR="006F3E3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2A6A" w:rsidRDefault="00BF2A6A" w:rsidP="009F0C77">
      <w:r>
        <w:separator/>
      </w:r>
    </w:p>
  </w:footnote>
  <w:footnote w:type="continuationSeparator" w:id="0">
    <w:p w:rsidR="00BF2A6A" w:rsidRDefault="00BF2A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147BH11"/>
    <w:docVar w:name="CoverBillType" w:val="b"/>
    <w:docVar w:name="docpath" w:val="L:\Council\bills\AGM\18147BH11.DOCX"/>
    <w:docVar w:name="dvBillNumber" w:val="334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26194"/>
    <w:rsid w:val="00011869"/>
    <w:rsid w:val="000E1785"/>
    <w:rsid w:val="000F40FA"/>
    <w:rsid w:val="0010776B"/>
    <w:rsid w:val="001140C9"/>
    <w:rsid w:val="0012211C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7BEE"/>
    <w:rsid w:val="002C2A45"/>
    <w:rsid w:val="002E5912"/>
    <w:rsid w:val="002E5AF2"/>
    <w:rsid w:val="00325348"/>
    <w:rsid w:val="0032732C"/>
    <w:rsid w:val="00336AD0"/>
    <w:rsid w:val="0037079A"/>
    <w:rsid w:val="0037539E"/>
    <w:rsid w:val="003D01E8"/>
    <w:rsid w:val="003E5288"/>
    <w:rsid w:val="003F6D79"/>
    <w:rsid w:val="00416E79"/>
    <w:rsid w:val="0041760A"/>
    <w:rsid w:val="00417C01"/>
    <w:rsid w:val="004809EE"/>
    <w:rsid w:val="004E7D54"/>
    <w:rsid w:val="004F4D69"/>
    <w:rsid w:val="005003FE"/>
    <w:rsid w:val="005273C6"/>
    <w:rsid w:val="00530A69"/>
    <w:rsid w:val="00545593"/>
    <w:rsid w:val="005542BA"/>
    <w:rsid w:val="00577C6C"/>
    <w:rsid w:val="005B52A9"/>
    <w:rsid w:val="005C2FE2"/>
    <w:rsid w:val="005E2BC9"/>
    <w:rsid w:val="005F5A9C"/>
    <w:rsid w:val="00605102"/>
    <w:rsid w:val="00616EDE"/>
    <w:rsid w:val="006215AA"/>
    <w:rsid w:val="00627FB4"/>
    <w:rsid w:val="006913C9"/>
    <w:rsid w:val="0069470D"/>
    <w:rsid w:val="006C0235"/>
    <w:rsid w:val="006F3E37"/>
    <w:rsid w:val="007058F9"/>
    <w:rsid w:val="0071256D"/>
    <w:rsid w:val="00734F00"/>
    <w:rsid w:val="00740562"/>
    <w:rsid w:val="007A08AB"/>
    <w:rsid w:val="007A70AE"/>
    <w:rsid w:val="00826CF6"/>
    <w:rsid w:val="0083415B"/>
    <w:rsid w:val="008362E8"/>
    <w:rsid w:val="00861BA9"/>
    <w:rsid w:val="008A1768"/>
    <w:rsid w:val="008F4429"/>
    <w:rsid w:val="0094021A"/>
    <w:rsid w:val="009C6A0B"/>
    <w:rsid w:val="009D5B57"/>
    <w:rsid w:val="009F0C77"/>
    <w:rsid w:val="009F4DD1"/>
    <w:rsid w:val="00A25A3B"/>
    <w:rsid w:val="00A41684"/>
    <w:rsid w:val="00A51957"/>
    <w:rsid w:val="00A64E80"/>
    <w:rsid w:val="00A72BCD"/>
    <w:rsid w:val="00A741D9"/>
    <w:rsid w:val="00A833AB"/>
    <w:rsid w:val="00A85EAB"/>
    <w:rsid w:val="00A9741D"/>
    <w:rsid w:val="00AA4FDA"/>
    <w:rsid w:val="00AD4B17"/>
    <w:rsid w:val="00AE6727"/>
    <w:rsid w:val="00B031CD"/>
    <w:rsid w:val="00B25CD2"/>
    <w:rsid w:val="00B26194"/>
    <w:rsid w:val="00B412D4"/>
    <w:rsid w:val="00BE3C22"/>
    <w:rsid w:val="00BF2A6A"/>
    <w:rsid w:val="00C0345E"/>
    <w:rsid w:val="00C23FD3"/>
    <w:rsid w:val="00C347D5"/>
    <w:rsid w:val="00C3483A"/>
    <w:rsid w:val="00C562DA"/>
    <w:rsid w:val="00C74E9D"/>
    <w:rsid w:val="00C82FD3"/>
    <w:rsid w:val="00C92819"/>
    <w:rsid w:val="00CC6B7B"/>
    <w:rsid w:val="00CD2089"/>
    <w:rsid w:val="00D32B18"/>
    <w:rsid w:val="00D73A67"/>
    <w:rsid w:val="00D94562"/>
    <w:rsid w:val="00D970A9"/>
    <w:rsid w:val="00DA7818"/>
    <w:rsid w:val="00DE35A3"/>
    <w:rsid w:val="00DF2215"/>
    <w:rsid w:val="00DF3845"/>
    <w:rsid w:val="00E41911"/>
    <w:rsid w:val="00E4339F"/>
    <w:rsid w:val="00E92EEF"/>
    <w:rsid w:val="00F24442"/>
    <w:rsid w:val="00F2485C"/>
    <w:rsid w:val="00F50AE3"/>
    <w:rsid w:val="00F63363"/>
    <w:rsid w:val="00F67CF1"/>
    <w:rsid w:val="00F840F0"/>
    <w:rsid w:val="00F92827"/>
    <w:rsid w:val="00FB0D0D"/>
    <w:rsid w:val="00FB43B4"/>
    <w:rsid w:val="00FF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6F8BBBC-E52A-4446-9096-977791FE3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BF2A6A"/>
    <w:pPr>
      <w:spacing w:after="0" w:line="240" w:lineRule="auto"/>
    </w:pPr>
    <w:rPr>
      <w:rFonts w:asciiTheme="minorHAnsi" w:hAnsi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5A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A3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47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9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9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347_2011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46429-5F14-4FD1-8AF5-D3D664E67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466</Words>
  <Characters>2641</Characters>
  <Application>Microsoft Office Word</Application>
  <DocSecurity>4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3347: Technical institutions - South Carolina Legislature Online</dc:title>
  <dc:subject/>
  <dc:creator>AngieMorgan</dc:creator>
  <cp:keywords/>
  <dc:description/>
  <cp:lastModifiedBy>N Cumfer</cp:lastModifiedBy>
  <cp:revision>2</cp:revision>
  <cp:lastPrinted>2011-01-18T18:10:00Z</cp:lastPrinted>
  <dcterms:created xsi:type="dcterms:W3CDTF">2014-11-21T21:36:00Z</dcterms:created>
  <dcterms:modified xsi:type="dcterms:W3CDTF">2014-11-21T21:36:00Z</dcterms:modified>
</cp:coreProperties>
</file>