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6A1" w:rsidRDefault="004E36A1" w:rsidP="004E36A1">
      <w:pPr>
        <w:widowControl w:val="0"/>
        <w:jc w:val="center"/>
      </w:pPr>
      <w:bookmarkStart w:id="0" w:name="_GoBack"/>
      <w:bookmarkEnd w:id="0"/>
      <w:r w:rsidRPr="004E36A1">
        <w:rPr>
          <w:b/>
        </w:rPr>
        <w:t>South Carolina General Assembly</w:t>
      </w:r>
    </w:p>
    <w:p w:rsidR="004E36A1" w:rsidRDefault="004E36A1" w:rsidP="004E36A1">
      <w:pPr>
        <w:widowControl w:val="0"/>
        <w:jc w:val="center"/>
      </w:pPr>
      <w:r>
        <w:t>119th Session, 2011-2012</w:t>
      </w:r>
    </w:p>
    <w:p w:rsidR="004E36A1" w:rsidRDefault="004E36A1" w:rsidP="004E36A1">
      <w:pPr>
        <w:widowControl w:val="0"/>
        <w:jc w:val="left"/>
      </w:pPr>
    </w:p>
    <w:p w:rsidR="004E36A1" w:rsidRDefault="004E36A1" w:rsidP="004E36A1">
      <w:pPr>
        <w:widowControl w:val="0"/>
        <w:jc w:val="left"/>
        <w:rPr>
          <w:b/>
        </w:rPr>
      </w:pPr>
      <w:r w:rsidRPr="004E36A1">
        <w:rPr>
          <w:b/>
        </w:rPr>
        <w:t>H. 3376</w:t>
      </w:r>
    </w:p>
    <w:p w:rsidR="004E36A1" w:rsidRDefault="004E36A1" w:rsidP="004E36A1">
      <w:pPr>
        <w:widowControl w:val="0"/>
        <w:jc w:val="left"/>
        <w:rPr>
          <w:b/>
        </w:rPr>
      </w:pPr>
    </w:p>
    <w:p w:rsidR="004E36A1" w:rsidRDefault="004E36A1" w:rsidP="004E36A1">
      <w:pPr>
        <w:widowControl w:val="0"/>
        <w:jc w:val="left"/>
      </w:pPr>
      <w:r w:rsidRPr="004E36A1">
        <w:rPr>
          <w:b/>
        </w:rPr>
        <w:t>STATUS INFORMATION</w:t>
      </w:r>
    </w:p>
    <w:p w:rsidR="004E36A1" w:rsidRDefault="004E36A1" w:rsidP="004E36A1">
      <w:pPr>
        <w:widowControl w:val="0"/>
        <w:jc w:val="left"/>
      </w:pPr>
    </w:p>
    <w:p w:rsidR="004E36A1" w:rsidRDefault="004E36A1" w:rsidP="004E36A1">
      <w:pPr>
        <w:widowControl w:val="0"/>
        <w:jc w:val="left"/>
      </w:pPr>
      <w:r>
        <w:t>General Bill</w:t>
      </w:r>
    </w:p>
    <w:p w:rsidR="004E36A1" w:rsidRDefault="00DD29B9" w:rsidP="004E36A1">
      <w:pPr>
        <w:widowControl w:val="0"/>
        <w:jc w:val="left"/>
      </w:pPr>
      <w:r>
        <w:t>Sponsors: Reps. Limehouse, Dillard, Sottile, Murphy, Anderson, Williams and Jefferson</w:t>
      </w:r>
    </w:p>
    <w:p w:rsidR="004E36A1" w:rsidRDefault="004E36A1" w:rsidP="004E36A1">
      <w:pPr>
        <w:widowControl w:val="0"/>
        <w:jc w:val="left"/>
      </w:pPr>
      <w:r>
        <w:t>Document Path: l:\council\bills\swb\5077cm11.docx</w:t>
      </w:r>
    </w:p>
    <w:p w:rsidR="004E36A1" w:rsidRDefault="004E36A1" w:rsidP="004E36A1">
      <w:pPr>
        <w:widowControl w:val="0"/>
        <w:jc w:val="left"/>
      </w:pPr>
    </w:p>
    <w:p w:rsidR="004E36A1" w:rsidRDefault="004E36A1" w:rsidP="004E36A1">
      <w:pPr>
        <w:widowControl w:val="0"/>
        <w:jc w:val="left"/>
      </w:pPr>
      <w:r>
        <w:t>Introduced in the House on January 19, 2011</w:t>
      </w:r>
    </w:p>
    <w:p w:rsidR="004E36A1" w:rsidRDefault="004E36A1" w:rsidP="004E36A1">
      <w:pPr>
        <w:widowControl w:val="0"/>
        <w:jc w:val="left"/>
      </w:pPr>
      <w:r>
        <w:t xml:space="preserve">Currently residing in the House Committee on </w:t>
      </w:r>
      <w:r w:rsidRPr="004E36A1">
        <w:rPr>
          <w:b/>
        </w:rPr>
        <w:t>Judiciary</w:t>
      </w:r>
    </w:p>
    <w:p w:rsidR="004E36A1" w:rsidRDefault="004E36A1" w:rsidP="004E36A1">
      <w:pPr>
        <w:widowControl w:val="0"/>
        <w:jc w:val="left"/>
      </w:pPr>
    </w:p>
    <w:p w:rsidR="004E36A1" w:rsidRDefault="004E36A1" w:rsidP="004E36A1">
      <w:pPr>
        <w:widowControl w:val="0"/>
        <w:jc w:val="left"/>
      </w:pPr>
      <w:r>
        <w:t xml:space="preserve">Summary: </w:t>
      </w:r>
      <w:r w:rsidR="003F45E3">
        <w:t>College or university campus police department</w:t>
      </w:r>
    </w:p>
    <w:p w:rsidR="004E36A1" w:rsidRDefault="004E36A1" w:rsidP="004E36A1">
      <w:pPr>
        <w:widowControl w:val="0"/>
        <w:jc w:val="left"/>
      </w:pPr>
    </w:p>
    <w:p w:rsidR="004E36A1" w:rsidRDefault="004E36A1" w:rsidP="004E36A1">
      <w:pPr>
        <w:widowControl w:val="0"/>
        <w:jc w:val="left"/>
      </w:pPr>
    </w:p>
    <w:p w:rsidR="004E36A1" w:rsidRDefault="004E36A1" w:rsidP="004E3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6A1">
        <w:rPr>
          <w:b/>
        </w:rPr>
        <w:t>HISTORY OF LEGISLATIVE ACTIONS</w:t>
      </w:r>
    </w:p>
    <w:p w:rsidR="004E36A1" w:rsidRDefault="004E36A1" w:rsidP="004E3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36A1" w:rsidRPr="004E36A1" w:rsidRDefault="004E36A1" w:rsidP="004E3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6A1">
        <w:rPr>
          <w:u w:val="single"/>
        </w:rPr>
        <w:tab/>
        <w:t>Date</w:t>
      </w:r>
      <w:r w:rsidRPr="004E36A1">
        <w:rPr>
          <w:u w:val="single"/>
        </w:rPr>
        <w:tab/>
        <w:t>Body</w:t>
      </w:r>
      <w:r w:rsidRPr="004E36A1">
        <w:rPr>
          <w:u w:val="single"/>
        </w:rPr>
        <w:tab/>
        <w:t>Action Description with journal page number</w:t>
      </w:r>
      <w:r w:rsidRPr="004E36A1">
        <w:rPr>
          <w:u w:val="single"/>
        </w:rPr>
        <w:tab/>
      </w:r>
    </w:p>
    <w:p w:rsidR="00DD29B9" w:rsidRDefault="00DD29B9" w:rsidP="00DD2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417B9D">
        <w:t>Introduced and read first time (</w:t>
      </w:r>
      <w:hyperlink r:id="rId7" w:history="1">
        <w:r w:rsidRPr="00417B9D">
          <w:rPr>
            <w:rStyle w:val="Hyperlink"/>
          </w:rPr>
          <w:t>House Journal</w:t>
        </w:r>
        <w:r w:rsidRPr="00417B9D">
          <w:rPr>
            <w:rStyle w:val="Hyperlink"/>
          </w:rPr>
          <w:noBreakHyphen/>
          <w:t>page 13</w:t>
        </w:r>
      </w:hyperlink>
      <w:r w:rsidRPr="00417B9D">
        <w:t>)</w:t>
      </w:r>
    </w:p>
    <w:p w:rsidR="00DD29B9" w:rsidRDefault="00DD29B9" w:rsidP="00DD2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417B9D">
        <w:t>Ref</w:t>
      </w:r>
      <w:r>
        <w:t xml:space="preserve">erred to Committee on </w:t>
      </w:r>
      <w:r w:rsidRPr="00417B9D">
        <w:rPr>
          <w:b/>
        </w:rPr>
        <w:t>Judiciary</w:t>
      </w:r>
      <w:r>
        <w:t xml:space="preserve"> </w:t>
      </w:r>
      <w:r w:rsidRPr="00417B9D">
        <w:t>(</w:t>
      </w:r>
      <w:hyperlink r:id="rId8" w:history="1">
        <w:r w:rsidRPr="00417B9D">
          <w:rPr>
            <w:rStyle w:val="Hyperlink"/>
          </w:rPr>
          <w:t>House Journal</w:t>
        </w:r>
        <w:r w:rsidRPr="00417B9D">
          <w:rPr>
            <w:rStyle w:val="Hyperlink"/>
          </w:rPr>
          <w:noBreakHyphen/>
          <w:t>page 13</w:t>
        </w:r>
      </w:hyperlink>
      <w:r w:rsidRPr="00417B9D">
        <w:t>)</w:t>
      </w:r>
    </w:p>
    <w:p w:rsidR="00DD29B9" w:rsidRDefault="00DD29B9" w:rsidP="00DD2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417B9D">
        <w:t>Member(s) request</w:t>
      </w:r>
      <w:r>
        <w:t xml:space="preserve"> name added as sponsor: Murphy, </w:t>
      </w:r>
      <w:r w:rsidRPr="00417B9D">
        <w:t>Anderson</w:t>
      </w:r>
    </w:p>
    <w:p w:rsidR="00DD29B9" w:rsidRDefault="00DD29B9" w:rsidP="00DD2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417B9D">
        <w:t>Member(s)</w:t>
      </w:r>
      <w:r>
        <w:t xml:space="preserve"> request name added as sponsor: </w:t>
      </w:r>
      <w:r w:rsidRPr="00417B9D">
        <w:t>Williams, Jefferson</w:t>
      </w:r>
    </w:p>
    <w:p w:rsidR="00DD29B9" w:rsidRDefault="00DD29B9" w:rsidP="00DD2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6A1" w:rsidRPr="004E36A1" w:rsidRDefault="004E36A1" w:rsidP="004E3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6A1" w:rsidRDefault="004E36A1" w:rsidP="004E36A1">
      <w:pPr>
        <w:widowControl w:val="0"/>
        <w:jc w:val="left"/>
      </w:pPr>
      <w:r w:rsidRPr="004E36A1">
        <w:rPr>
          <w:b/>
        </w:rPr>
        <w:lastRenderedPageBreak/>
        <w:t>VERSIONS OF THIS BILL</w:t>
      </w:r>
    </w:p>
    <w:p w:rsidR="004E36A1" w:rsidRDefault="004E36A1" w:rsidP="004E36A1">
      <w:pPr>
        <w:widowControl w:val="0"/>
        <w:jc w:val="left"/>
      </w:pPr>
    </w:p>
    <w:p w:rsidR="004E36A1" w:rsidRDefault="00DA55F2" w:rsidP="004E36A1">
      <w:pPr>
        <w:widowControl w:val="0"/>
        <w:jc w:val="left"/>
      </w:pPr>
      <w:hyperlink r:id="rId9" w:history="1">
        <w:r w:rsidR="004E36A1">
          <w:rPr>
            <w:rStyle w:val="Hyperlink"/>
          </w:rPr>
          <w:t>1/19/2011</w:t>
        </w:r>
      </w:hyperlink>
    </w:p>
    <w:p w:rsidR="004E36A1" w:rsidRDefault="004E36A1" w:rsidP="004E36A1"/>
    <w:p w:rsidR="004E36A1" w:rsidRDefault="004E36A1" w:rsidP="004E36A1">
      <w:pPr>
        <w:sectPr w:rsidR="004E36A1" w:rsidSect="004E36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6991" w:rsidRDefault="000E6991" w:rsidP="000E6991">
      <w:pPr>
        <w:pStyle w:val="BillDots"/>
      </w:pPr>
    </w:p>
    <w:p w:rsidR="000E6991" w:rsidRDefault="000E6991" w:rsidP="000E6991">
      <w:pPr>
        <w:pStyle w:val="Numbersforbills"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47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116</w:t>
      </w:r>
      <w:r>
        <w:noBreakHyphen/>
        <w:t xml:space="preserve">130 SO AS TO PROVIDE THAT A COLLEGE OR UNIVERSITY CAMPUS POLICE DEPARTMENT MUST </w:t>
      </w:r>
      <w:r w:rsidR="00180E9C">
        <w:t xml:space="preserve">RELEASE ALL FILES AND INFORMATION IN </w:t>
      </w:r>
      <w:r w:rsidR="000E6991">
        <w:t>ITS</w:t>
      </w:r>
      <w:r w:rsidR="00180E9C">
        <w:t xml:space="preserve"> POSSESSION REGARDING</w:t>
      </w:r>
      <w:r>
        <w:t xml:space="preserve"> A STUDENT</w:t>
      </w:r>
      <w:r w:rsidRPr="00087135">
        <w:t>’</w:t>
      </w:r>
      <w:r>
        <w:t>S SUSPENSION, EXPULSION, OR WITHDRAWAL FROM THE INSTITUTION FOR DISRUPTIVE OR ANTISOCIAL BEHAVIOR TO THE LOCAL LAW ENFORCEMENT AGENCY THAT HAS JURISDICTION OVER THE INSTITUTION</w:t>
      </w:r>
      <w:r w:rsidRPr="00087135">
        <w:t>’</w:t>
      </w:r>
      <w:r>
        <w:t>S CAMPUS.</w:t>
      </w:r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135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7135">
        <w:t>Chapter 116, Title 59 of the 1976 Code is amended by adding:</w:t>
      </w:r>
    </w:p>
    <w:p w:rsidR="00087135" w:rsidRDefault="00087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474" w:rsidRDefault="00087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116</w:t>
      </w:r>
      <w:r>
        <w:noBreakHyphen/>
        <w:t>130.</w:t>
      </w:r>
      <w:r>
        <w:tab/>
        <w:t>Notwithstanding another provision of law</w:t>
      </w:r>
      <w:r w:rsidR="000F02C7">
        <w:t>,</w:t>
      </w:r>
      <w:r>
        <w:t xml:space="preserve"> when a college or university campus police department becomes aware that a student has been suspended, expelled, or withdr</w:t>
      </w:r>
      <w:r w:rsidR="00180E9C">
        <w:t>e</w:t>
      </w:r>
      <w:r>
        <w:t>w from the college or university for engaging in disruptive or antisocial behavior, then the campus police department must release all files and information in its possession relating to the student</w:t>
      </w:r>
      <w:r w:rsidRPr="00087135">
        <w:t>’</w:t>
      </w:r>
      <w:r>
        <w:t>s suspension, expulsion, or withdrawal from the institution to the local law enforcement agency that has jurisdiction over the institution</w:t>
      </w:r>
      <w:r w:rsidRPr="00087135">
        <w:t>’</w:t>
      </w:r>
      <w:r>
        <w:t>s campus.”</w:t>
      </w:r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135">
        <w:t>2</w:t>
      </w:r>
      <w:r>
        <w:t>.</w:t>
      </w:r>
      <w:r>
        <w:tab/>
        <w:t>This act takes effect upon approval by the Governor.</w:t>
      </w:r>
    </w:p>
    <w:p w:rsidR="00447B03" w:rsidRDefault="000871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B03" w:rsidRDefault="00447B03" w:rsidP="004E36A1">
      <w:pPr>
        <w:suppressAutoHyphens/>
      </w:pPr>
    </w:p>
    <w:sectPr w:rsidR="00447B03" w:rsidSect="004E36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474" w:rsidRDefault="00234474" w:rsidP="009F0C77">
      <w:r>
        <w:separator/>
      </w:r>
    </w:p>
  </w:endnote>
  <w:endnote w:type="continuationSeparator" w:id="0">
    <w:p w:rsidR="00234474" w:rsidRDefault="002344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BF1D79-EB2A-4B29-9A15-1CE0FDEAB5D9}"/>
    <w:embedBold r:id="rId2" w:fontKey="{71404FED-D97B-4D00-A4C1-E07C0F0F8F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A6F848-B884-4B9C-AFFC-D1FCF7C665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263F1E-5364-4B0A-952D-5AEA91BDEC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813155-A0EA-41B7-B23A-465554C39B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6A1" w:rsidRPr="00447B03" w:rsidRDefault="004E36A1" w:rsidP="00447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r w:rsidR="00DA55F2">
      <w:fldChar w:fldCharType="begin"/>
    </w:r>
    <w:r w:rsidR="00DA55F2">
      <w:instrText xml:space="preserve"> PAGE  \* MERGEFORMAT </w:instrText>
    </w:r>
    <w:r w:rsidR="00DA55F2">
      <w:fldChar w:fldCharType="separate"/>
    </w:r>
    <w:r w:rsidR="00DA55F2">
      <w:rPr>
        <w:noProof/>
      </w:rPr>
      <w:t>1</w:t>
    </w:r>
    <w:r w:rsidR="00DA55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474" w:rsidRDefault="00234474" w:rsidP="009F0C77">
      <w:r>
        <w:separator/>
      </w:r>
    </w:p>
  </w:footnote>
  <w:footnote w:type="continuationSeparator" w:id="0">
    <w:p w:rsidR="00234474" w:rsidRDefault="002344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77CM11"/>
    <w:docVar w:name="CoverBillType" w:val="b"/>
    <w:docVar w:name="docpath" w:val="L:\Council\bills\SWB\5077CM11.DOCX"/>
    <w:docVar w:name="dvBillNumber" w:val="33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44570"/>
    <w:rsid w:val="00011869"/>
    <w:rsid w:val="00043A82"/>
    <w:rsid w:val="00065D02"/>
    <w:rsid w:val="00087135"/>
    <w:rsid w:val="000B3C22"/>
    <w:rsid w:val="000C4B23"/>
    <w:rsid w:val="000C6B65"/>
    <w:rsid w:val="000E1785"/>
    <w:rsid w:val="000E6991"/>
    <w:rsid w:val="000F02C7"/>
    <w:rsid w:val="000F40FA"/>
    <w:rsid w:val="0010776B"/>
    <w:rsid w:val="00133E66"/>
    <w:rsid w:val="001435A3"/>
    <w:rsid w:val="00180E9C"/>
    <w:rsid w:val="001D08F2"/>
    <w:rsid w:val="001D525B"/>
    <w:rsid w:val="001D7F4F"/>
    <w:rsid w:val="002321B6"/>
    <w:rsid w:val="00234474"/>
    <w:rsid w:val="00250967"/>
    <w:rsid w:val="002543C8"/>
    <w:rsid w:val="00284AAE"/>
    <w:rsid w:val="002A01D8"/>
    <w:rsid w:val="002E5912"/>
    <w:rsid w:val="00325348"/>
    <w:rsid w:val="0032732C"/>
    <w:rsid w:val="00336AD0"/>
    <w:rsid w:val="00346258"/>
    <w:rsid w:val="0037079A"/>
    <w:rsid w:val="003B5CF1"/>
    <w:rsid w:val="003D01E8"/>
    <w:rsid w:val="003E5288"/>
    <w:rsid w:val="003F45E3"/>
    <w:rsid w:val="003F6D79"/>
    <w:rsid w:val="0041760A"/>
    <w:rsid w:val="00417C01"/>
    <w:rsid w:val="00447B03"/>
    <w:rsid w:val="004809EE"/>
    <w:rsid w:val="004E36A1"/>
    <w:rsid w:val="004E7D54"/>
    <w:rsid w:val="005273C6"/>
    <w:rsid w:val="00530A69"/>
    <w:rsid w:val="00545593"/>
    <w:rsid w:val="005645A8"/>
    <w:rsid w:val="00577C6C"/>
    <w:rsid w:val="00596937"/>
    <w:rsid w:val="005C2FE2"/>
    <w:rsid w:val="005D06A4"/>
    <w:rsid w:val="005D606A"/>
    <w:rsid w:val="005E2BC9"/>
    <w:rsid w:val="00605102"/>
    <w:rsid w:val="00613614"/>
    <w:rsid w:val="006215AA"/>
    <w:rsid w:val="006913C9"/>
    <w:rsid w:val="0069470D"/>
    <w:rsid w:val="007118C2"/>
    <w:rsid w:val="00734F00"/>
    <w:rsid w:val="007856EF"/>
    <w:rsid w:val="007A685E"/>
    <w:rsid w:val="007A70AE"/>
    <w:rsid w:val="008362E8"/>
    <w:rsid w:val="00844570"/>
    <w:rsid w:val="008A1768"/>
    <w:rsid w:val="008F4429"/>
    <w:rsid w:val="00916EA0"/>
    <w:rsid w:val="00923319"/>
    <w:rsid w:val="0094021A"/>
    <w:rsid w:val="009A1853"/>
    <w:rsid w:val="009C2CD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3A90"/>
    <w:rsid w:val="00CC6B7B"/>
    <w:rsid w:val="00CD2089"/>
    <w:rsid w:val="00D73A67"/>
    <w:rsid w:val="00D970A9"/>
    <w:rsid w:val="00DA55F2"/>
    <w:rsid w:val="00DD29B9"/>
    <w:rsid w:val="00DF3845"/>
    <w:rsid w:val="00E3757C"/>
    <w:rsid w:val="00E41911"/>
    <w:rsid w:val="00E92533"/>
    <w:rsid w:val="00E92EEF"/>
    <w:rsid w:val="00EA1B2F"/>
    <w:rsid w:val="00EA4087"/>
    <w:rsid w:val="00F24442"/>
    <w:rsid w:val="00F50AE3"/>
    <w:rsid w:val="00F67CF1"/>
    <w:rsid w:val="00F80510"/>
    <w:rsid w:val="00F840F0"/>
    <w:rsid w:val="00F858F7"/>
    <w:rsid w:val="00F934C4"/>
    <w:rsid w:val="00FB0D0D"/>
    <w:rsid w:val="00FB43B4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56E7BA-12BB-48ED-BFB6-414754781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1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3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76_2011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2ED19-53CE-4C1B-8A76-51F328AB3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287</Words>
  <Characters>1690</Characters>
  <Application>Microsoft Office Word</Application>
  <DocSecurity>4</DocSecurity>
  <Lines>70</Lines>
  <Paragraphs>25</Paragraphs>
  <ScaleCrop>false</ScaleCrop>
  <Company> 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3376: College or university campus police department - South Carolina Legislature Online</dc:title>
  <dc:subject/>
  <dc:creator>SandyBarden</dc:creator>
  <cp:keywords/>
  <dc:description/>
  <cp:lastModifiedBy>N Cumfer</cp:lastModifiedBy>
  <cp:revision>2</cp:revision>
  <cp:lastPrinted>2011-01-18T16:50:00Z</cp:lastPrinted>
  <dcterms:created xsi:type="dcterms:W3CDTF">2014-11-21T21:36:00Z</dcterms:created>
  <dcterms:modified xsi:type="dcterms:W3CDTF">2014-11-21T21:36:00Z</dcterms:modified>
</cp:coreProperties>
</file>