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C1F" w:rsidRDefault="00F22C1F" w:rsidP="00F22C1F">
      <w:pPr>
        <w:widowControl w:val="0"/>
        <w:jc w:val="center"/>
      </w:pPr>
      <w:bookmarkStart w:id="0" w:name="_GoBack"/>
      <w:bookmarkEnd w:id="0"/>
      <w:r w:rsidRPr="00F22C1F">
        <w:rPr>
          <w:b/>
        </w:rPr>
        <w:t>South Carolina General Assembly</w:t>
      </w:r>
    </w:p>
    <w:p w:rsidR="00F22C1F" w:rsidRDefault="00F22C1F" w:rsidP="00F22C1F">
      <w:pPr>
        <w:widowControl w:val="0"/>
        <w:jc w:val="center"/>
      </w:pPr>
      <w:r>
        <w:t>119th Session, 2011-2012</w:t>
      </w:r>
    </w:p>
    <w:p w:rsidR="00F22C1F" w:rsidRDefault="00F22C1F" w:rsidP="00F22C1F">
      <w:pPr>
        <w:widowControl w:val="0"/>
        <w:jc w:val="left"/>
      </w:pPr>
    </w:p>
    <w:p w:rsidR="00F22C1F" w:rsidRDefault="00F22C1F" w:rsidP="00F22C1F">
      <w:pPr>
        <w:widowControl w:val="0"/>
        <w:jc w:val="left"/>
        <w:rPr>
          <w:b/>
        </w:rPr>
      </w:pPr>
      <w:r w:rsidRPr="00F22C1F">
        <w:rPr>
          <w:b/>
        </w:rPr>
        <w:t>H. 3454</w:t>
      </w:r>
    </w:p>
    <w:p w:rsidR="00F22C1F" w:rsidRDefault="00F22C1F" w:rsidP="00F22C1F">
      <w:pPr>
        <w:widowControl w:val="0"/>
        <w:jc w:val="left"/>
        <w:rPr>
          <w:b/>
        </w:rPr>
      </w:pPr>
    </w:p>
    <w:p w:rsidR="00F22C1F" w:rsidRDefault="00F22C1F" w:rsidP="00F22C1F">
      <w:pPr>
        <w:widowControl w:val="0"/>
        <w:jc w:val="left"/>
      </w:pPr>
      <w:r w:rsidRPr="00F22C1F">
        <w:rPr>
          <w:b/>
        </w:rPr>
        <w:t>STATUS INFORMATION</w:t>
      </w:r>
    </w:p>
    <w:p w:rsidR="00F22C1F" w:rsidRDefault="00F22C1F" w:rsidP="00F22C1F">
      <w:pPr>
        <w:widowControl w:val="0"/>
        <w:jc w:val="left"/>
      </w:pPr>
    </w:p>
    <w:p w:rsidR="00F22C1F" w:rsidRDefault="00F22C1F" w:rsidP="00F22C1F">
      <w:pPr>
        <w:widowControl w:val="0"/>
        <w:jc w:val="left"/>
      </w:pPr>
      <w:r>
        <w:t>House Resolution</w:t>
      </w:r>
    </w:p>
    <w:p w:rsidR="00F22C1F" w:rsidRDefault="00F22C1F" w:rsidP="00F22C1F">
      <w:pPr>
        <w:widowControl w:val="0"/>
        <w:jc w:val="left"/>
      </w:pPr>
      <w:r>
        <w:t>Sponsors: Reps. Clyburn, Young and Taylor</w:t>
      </w:r>
    </w:p>
    <w:p w:rsidR="00F22C1F" w:rsidRDefault="00F22C1F" w:rsidP="00F22C1F">
      <w:pPr>
        <w:widowControl w:val="0"/>
        <w:jc w:val="left"/>
      </w:pPr>
      <w:r>
        <w:t>Document Path: l:\council\bills\rm\1045ahb11.docx</w:t>
      </w:r>
    </w:p>
    <w:p w:rsidR="00F22C1F" w:rsidRDefault="00F22C1F" w:rsidP="00F22C1F">
      <w:pPr>
        <w:widowControl w:val="0"/>
        <w:jc w:val="left"/>
      </w:pPr>
    </w:p>
    <w:p w:rsidR="00F22C1F" w:rsidRDefault="00F22C1F" w:rsidP="00F22C1F">
      <w:pPr>
        <w:widowControl w:val="0"/>
        <w:jc w:val="left"/>
      </w:pPr>
      <w:r>
        <w:t>Introduced in the House on January 26, 2011</w:t>
      </w:r>
    </w:p>
    <w:p w:rsidR="00F22C1F" w:rsidRDefault="00F22C1F" w:rsidP="00F22C1F">
      <w:pPr>
        <w:widowControl w:val="0"/>
        <w:jc w:val="left"/>
      </w:pPr>
      <w:r>
        <w:t>Adopted by the House on January 26, 2011</w:t>
      </w:r>
    </w:p>
    <w:p w:rsidR="00F22C1F" w:rsidRDefault="00F22C1F" w:rsidP="00F22C1F">
      <w:pPr>
        <w:widowControl w:val="0"/>
        <w:jc w:val="left"/>
      </w:pPr>
    </w:p>
    <w:p w:rsidR="00F22C1F" w:rsidRDefault="00F22C1F" w:rsidP="00F22C1F">
      <w:pPr>
        <w:widowControl w:val="0"/>
        <w:jc w:val="left"/>
      </w:pPr>
      <w:r>
        <w:t xml:space="preserve">Summary: </w:t>
      </w:r>
      <w:r w:rsidR="00D65631">
        <w:t>Aiken High School Volleyball Team</w:t>
      </w:r>
    </w:p>
    <w:p w:rsidR="00F22C1F" w:rsidRDefault="00F22C1F" w:rsidP="00F22C1F">
      <w:pPr>
        <w:widowControl w:val="0"/>
        <w:jc w:val="left"/>
      </w:pPr>
    </w:p>
    <w:p w:rsidR="00F22C1F" w:rsidRDefault="00F22C1F" w:rsidP="00F22C1F">
      <w:pPr>
        <w:widowControl w:val="0"/>
        <w:jc w:val="left"/>
      </w:pPr>
    </w:p>
    <w:p w:rsidR="00F22C1F" w:rsidRDefault="00F22C1F" w:rsidP="00F22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C1F">
        <w:rPr>
          <w:b/>
        </w:rPr>
        <w:t>HISTORY OF LEGISLATIVE ACTIONS</w:t>
      </w:r>
    </w:p>
    <w:p w:rsidR="00F22C1F" w:rsidRDefault="00F22C1F" w:rsidP="00F22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2C1F" w:rsidRPr="00F22C1F" w:rsidRDefault="00F22C1F" w:rsidP="00F22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C1F">
        <w:rPr>
          <w:u w:val="single"/>
        </w:rPr>
        <w:tab/>
        <w:t>Date</w:t>
      </w:r>
      <w:r w:rsidRPr="00F22C1F">
        <w:rPr>
          <w:u w:val="single"/>
        </w:rPr>
        <w:tab/>
        <w:t>Body</w:t>
      </w:r>
      <w:r w:rsidRPr="00F22C1F">
        <w:rPr>
          <w:u w:val="single"/>
        </w:rPr>
        <w:tab/>
        <w:t>Action Description with journal page number</w:t>
      </w:r>
      <w:r w:rsidRPr="00F22C1F">
        <w:rPr>
          <w:u w:val="single"/>
        </w:rPr>
        <w:tab/>
      </w:r>
    </w:p>
    <w:p w:rsidR="00004BB1" w:rsidRDefault="00004BB1" w:rsidP="00004B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House</w:t>
      </w:r>
      <w:r>
        <w:tab/>
      </w:r>
      <w:r w:rsidRPr="00ED4F6C">
        <w:t>Introduced and adopted (</w:t>
      </w:r>
      <w:hyperlink r:id="rId7" w:history="1">
        <w:r w:rsidRPr="00ED4F6C">
          <w:rPr>
            <w:rStyle w:val="Hyperlink"/>
          </w:rPr>
          <w:t>House Journal</w:t>
        </w:r>
        <w:r w:rsidRPr="00ED4F6C">
          <w:rPr>
            <w:rStyle w:val="Hyperlink"/>
          </w:rPr>
          <w:noBreakHyphen/>
          <w:t>page 15</w:t>
        </w:r>
      </w:hyperlink>
      <w:r w:rsidRPr="00ED4F6C">
        <w:t>)</w:t>
      </w:r>
    </w:p>
    <w:p w:rsidR="00004BB1" w:rsidRDefault="00004BB1" w:rsidP="00004B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C1F" w:rsidRPr="00F22C1F" w:rsidRDefault="00F22C1F" w:rsidP="00F22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C1F" w:rsidRDefault="00F22C1F" w:rsidP="00F22C1F">
      <w:r w:rsidRPr="00F22C1F">
        <w:rPr>
          <w:b/>
        </w:rPr>
        <w:t>VERSIONS OF THIS BILL</w:t>
      </w:r>
    </w:p>
    <w:p w:rsidR="00F22C1F" w:rsidRDefault="00F22C1F" w:rsidP="00F22C1F"/>
    <w:p w:rsidR="00F22C1F" w:rsidRDefault="0021687A" w:rsidP="00F22C1F">
      <w:hyperlink r:id="rId8" w:history="1">
        <w:r w:rsidR="00F22C1F">
          <w:rPr>
            <w:rStyle w:val="Hyperlink"/>
          </w:rPr>
          <w:t>1/26/2011</w:t>
        </w:r>
      </w:hyperlink>
    </w:p>
    <w:p w:rsidR="00F22C1F" w:rsidRDefault="00F22C1F" w:rsidP="00F22C1F"/>
    <w:p w:rsidR="00F22C1F" w:rsidRDefault="00F22C1F" w:rsidP="00F22C1F">
      <w:pPr>
        <w:sectPr w:rsidR="00F22C1F" w:rsidSect="00F22C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3A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3B9" w:rsidRDefault="00595E17" w:rsidP="00F22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223B9">
        <w:t>RECOGNIZE AND COMMEND</w:t>
      </w:r>
      <w:r w:rsidR="00F223B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E7488E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F223B9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FOR CAPTURING THE 2010 CLASS A</w:t>
      </w:r>
      <w:r w:rsidR="00E7488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223B9">
        <w:rPr>
          <w:rFonts w:eastAsiaTheme="minorHAnsi"/>
          <w:color w:val="000000" w:themeColor="text1"/>
          <w:szCs w:val="22"/>
          <w:u w:color="000000" w:themeColor="text1"/>
        </w:rPr>
        <w:t>AA STATE CHAMPIONSHIP TITLE, AND TO HONOR THE TEAM</w:t>
      </w:r>
      <w:r w:rsidR="0044352C" w:rsidRPr="004435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223B9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4B3ABE" w:rsidRDefault="004B3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3146" w:rsidRDefault="004B3ABE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63146">
        <w:t xml:space="preserve">well prepared for the challenge, the </w:t>
      </w:r>
      <w:r w:rsidR="00E7488E">
        <w:t>Aiken</w:t>
      </w:r>
      <w:r w:rsidR="00463146">
        <w:t xml:space="preserve"> High School volleyball team </w:t>
      </w:r>
      <w:r w:rsidR="00E7488E">
        <w:t>powered its way</w:t>
      </w:r>
      <w:r w:rsidR="00463146">
        <w:t xml:space="preserve"> to the 2010 </w:t>
      </w:r>
      <w:r w:rsidR="00463146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E7488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63146">
        <w:rPr>
          <w:rFonts w:eastAsiaTheme="minorHAnsi"/>
          <w:color w:val="000000" w:themeColor="text1"/>
          <w:szCs w:val="22"/>
          <w:u w:color="000000" w:themeColor="text1"/>
        </w:rPr>
        <w:t xml:space="preserve">AA State Championship title, </w:t>
      </w:r>
      <w:r w:rsidR="00463146">
        <w:t xml:space="preserve">defeating </w:t>
      </w:r>
      <w:r w:rsidR="00E7488E">
        <w:t>Rock Hill</w:t>
      </w:r>
      <w:r w:rsidR="00463146">
        <w:t xml:space="preserve"> on November 6, 2010</w:t>
      </w:r>
      <w:r w:rsidR="0046314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Head Coach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Malynda Young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with grueling practices, hard work, and determination, built her volleyball program into a championship </w:t>
      </w:r>
      <w:r w:rsidR="0023572B">
        <w:rPr>
          <w:rFonts w:eastAsiaTheme="minorHAnsi"/>
          <w:color w:val="000000" w:themeColor="text1"/>
          <w:szCs w:val="22"/>
          <w:u w:color="000000" w:themeColor="text1"/>
        </w:rPr>
        <w:t>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plans to keep it that way; and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crowning victory caps a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35</w:t>
      </w:r>
      <w:r w:rsidR="004435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season for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Aiken</w:t>
      </w:r>
      <w:r>
        <w:rPr>
          <w:rFonts w:eastAsiaTheme="minorHAnsi"/>
          <w:color w:val="000000" w:themeColor="text1"/>
          <w:szCs w:val="22"/>
          <w:u w:color="000000" w:themeColor="text1"/>
        </w:rPr>
        <w:t>, marking the school</w:t>
      </w:r>
      <w:r w:rsidR="0044352C" w:rsidRPr="0044352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first state title in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volleyball;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ranked number one for most of their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season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 Lady </w:t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Hornets clinched their first championship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in a winner</w:t>
      </w:r>
      <w:r w:rsidR="004435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take</w:t>
      </w:r>
      <w:r w:rsidR="004435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all fifth game, proving once again the tenacity of its talented and multifaceted roster; and</w:t>
      </w:r>
    </w:p>
    <w:p w:rsidR="00B2242D" w:rsidRDefault="00B2242D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242D" w:rsidRDefault="00B2242D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to add to an already sweet victory, players Jessica Ray and Monica Cardona were named All</w:t>
      </w:r>
      <w:r w:rsidR="004435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State for Aiken; and</w:t>
      </w:r>
    </w:p>
    <w:p w:rsidR="00B2242D" w:rsidRDefault="00B2242D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Aiken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30C21">
        <w:rPr>
          <w:rFonts w:eastAsiaTheme="minorHAnsi"/>
          <w:color w:val="000000" w:themeColor="text1"/>
          <w:szCs w:val="22"/>
          <w:u w:color="000000" w:themeColor="text1"/>
        </w:rPr>
        <w:t>Aiken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for capturing the 2010 Class A</w:t>
      </w:r>
      <w:r w:rsidR="00830C21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AA State Championship title, and honor the team</w:t>
      </w:r>
      <w:r w:rsidR="0044352C" w:rsidRPr="0044352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5A3A4D">
        <w:rPr>
          <w:rFonts w:eastAsiaTheme="minorHAnsi"/>
          <w:color w:val="000000" w:themeColor="text1"/>
          <w:szCs w:val="22"/>
          <w:u w:color="000000" w:themeColor="text1"/>
        </w:rPr>
        <w:t xml:space="preserve">Garen Cofer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Head Coach </w:t>
      </w:r>
      <w:r w:rsidR="006D0788">
        <w:rPr>
          <w:rFonts w:eastAsiaTheme="minorHAnsi"/>
          <w:color w:val="000000" w:themeColor="text1"/>
          <w:szCs w:val="22"/>
          <w:u w:color="000000" w:themeColor="text1"/>
        </w:rPr>
        <w:t>Malynda</w:t>
      </w:r>
      <w:r w:rsidR="00A63FE6">
        <w:rPr>
          <w:rFonts w:eastAsiaTheme="minorHAnsi"/>
          <w:color w:val="000000" w:themeColor="text1"/>
          <w:szCs w:val="22"/>
          <w:u w:color="000000" w:themeColor="text1"/>
        </w:rPr>
        <w:t xml:space="preserve"> Young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63FE6">
        <w:rPr>
          <w:rFonts w:eastAsiaTheme="minorHAnsi"/>
          <w:color w:val="000000" w:themeColor="text1"/>
          <w:szCs w:val="22"/>
          <w:u w:color="000000" w:themeColor="text1"/>
        </w:rPr>
        <w:t>Aiken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E5645A" w:rsidRDefault="0044352C" w:rsidP="005D3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45A" w:rsidRDefault="00E5645A" w:rsidP="00F22C1F">
      <w:pPr>
        <w:suppressAutoHyphens/>
      </w:pPr>
    </w:p>
    <w:sectPr w:rsidR="00E5645A" w:rsidSect="00F22C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788" w:rsidRDefault="006D0788" w:rsidP="009F0C77">
      <w:r>
        <w:separator/>
      </w:r>
    </w:p>
  </w:endnote>
  <w:endnote w:type="continuationSeparator" w:id="0">
    <w:p w:rsidR="006D0788" w:rsidRDefault="006D07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5CB9BE-B7C0-401B-A181-F24510D792FB}"/>
    <w:embedBold r:id="rId2" w:fontKey="{CC97BD92-F36B-4D34-8B8B-E6361F9559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75F1F7-ED86-40C7-8B23-50482BAB8F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8C5616E-BDB1-49B7-A2B4-79F489EBF0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1CF55C-CF12-401E-8470-54092F43DA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C1F" w:rsidRPr="00E5645A" w:rsidRDefault="00F22C1F" w:rsidP="00E564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[3454]</w:t>
    </w:r>
    <w:r>
      <w:tab/>
    </w:r>
    <w:r w:rsidR="0021687A">
      <w:fldChar w:fldCharType="begin"/>
    </w:r>
    <w:r w:rsidR="0021687A">
      <w:instrText xml:space="preserve"> PAGE  \* MERGEFORMAT </w:instrText>
    </w:r>
    <w:r w:rsidR="0021687A">
      <w:fldChar w:fldCharType="separate"/>
    </w:r>
    <w:r w:rsidR="0021687A">
      <w:rPr>
        <w:noProof/>
      </w:rPr>
      <w:t>1</w:t>
    </w:r>
    <w:r w:rsidR="0021687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788" w:rsidRDefault="006D0788" w:rsidP="009F0C77">
      <w:r>
        <w:separator/>
      </w:r>
    </w:p>
  </w:footnote>
  <w:footnote w:type="continuationSeparator" w:id="0">
    <w:p w:rsidR="006D0788" w:rsidRDefault="006D07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5AHB11"/>
    <w:docVar w:name="CoverBillType" w:val="r"/>
    <w:docVar w:name="docpath" w:val="L:\Council\bills\RM\1045AHB11.DOCX"/>
    <w:docVar w:name="dvBillNumber" w:val="34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7A15"/>
    <w:rsid w:val="00004BB1"/>
    <w:rsid w:val="00011869"/>
    <w:rsid w:val="000E1785"/>
    <w:rsid w:val="000F40FA"/>
    <w:rsid w:val="0010776B"/>
    <w:rsid w:val="00133E66"/>
    <w:rsid w:val="001435A3"/>
    <w:rsid w:val="001673D8"/>
    <w:rsid w:val="001D08F2"/>
    <w:rsid w:val="001D525B"/>
    <w:rsid w:val="001D7F4F"/>
    <w:rsid w:val="0021687A"/>
    <w:rsid w:val="002321B6"/>
    <w:rsid w:val="0023572B"/>
    <w:rsid w:val="0024311E"/>
    <w:rsid w:val="00250967"/>
    <w:rsid w:val="002543C8"/>
    <w:rsid w:val="00284AAE"/>
    <w:rsid w:val="002869B3"/>
    <w:rsid w:val="002A3EE3"/>
    <w:rsid w:val="002D3A47"/>
    <w:rsid w:val="002E5912"/>
    <w:rsid w:val="003000E7"/>
    <w:rsid w:val="00325348"/>
    <w:rsid w:val="0032732C"/>
    <w:rsid w:val="00336AD0"/>
    <w:rsid w:val="0037079A"/>
    <w:rsid w:val="003D01E8"/>
    <w:rsid w:val="003E5288"/>
    <w:rsid w:val="003F4C1E"/>
    <w:rsid w:val="003F6D79"/>
    <w:rsid w:val="0040061D"/>
    <w:rsid w:val="0041760A"/>
    <w:rsid w:val="00417C01"/>
    <w:rsid w:val="0044352C"/>
    <w:rsid w:val="00463146"/>
    <w:rsid w:val="00472D5F"/>
    <w:rsid w:val="004809EE"/>
    <w:rsid w:val="004967CD"/>
    <w:rsid w:val="004B3ABE"/>
    <w:rsid w:val="004E7D54"/>
    <w:rsid w:val="005273C6"/>
    <w:rsid w:val="00530A69"/>
    <w:rsid w:val="00545593"/>
    <w:rsid w:val="00577C6C"/>
    <w:rsid w:val="00595E17"/>
    <w:rsid w:val="005A3A4D"/>
    <w:rsid w:val="005C2FE2"/>
    <w:rsid w:val="005D34C6"/>
    <w:rsid w:val="005E2BC9"/>
    <w:rsid w:val="00604B57"/>
    <w:rsid w:val="00605102"/>
    <w:rsid w:val="006215AA"/>
    <w:rsid w:val="006352E7"/>
    <w:rsid w:val="006913C9"/>
    <w:rsid w:val="0069470D"/>
    <w:rsid w:val="006D0788"/>
    <w:rsid w:val="007004CF"/>
    <w:rsid w:val="00734F00"/>
    <w:rsid w:val="00737708"/>
    <w:rsid w:val="0077141A"/>
    <w:rsid w:val="007A70AE"/>
    <w:rsid w:val="007A7464"/>
    <w:rsid w:val="00830C21"/>
    <w:rsid w:val="008362E8"/>
    <w:rsid w:val="008A1768"/>
    <w:rsid w:val="008E787C"/>
    <w:rsid w:val="008F4429"/>
    <w:rsid w:val="00900648"/>
    <w:rsid w:val="0094021A"/>
    <w:rsid w:val="00943013"/>
    <w:rsid w:val="0096566B"/>
    <w:rsid w:val="00985AA6"/>
    <w:rsid w:val="009C6A0B"/>
    <w:rsid w:val="009F0C77"/>
    <w:rsid w:val="009F4DD1"/>
    <w:rsid w:val="009F6EC7"/>
    <w:rsid w:val="00A1772D"/>
    <w:rsid w:val="00A41684"/>
    <w:rsid w:val="00A63FE6"/>
    <w:rsid w:val="00A64E80"/>
    <w:rsid w:val="00A72BCD"/>
    <w:rsid w:val="00A741D9"/>
    <w:rsid w:val="00A833AB"/>
    <w:rsid w:val="00A9741D"/>
    <w:rsid w:val="00AD4B17"/>
    <w:rsid w:val="00B2242D"/>
    <w:rsid w:val="00B412D4"/>
    <w:rsid w:val="00BE3C22"/>
    <w:rsid w:val="00BF7C52"/>
    <w:rsid w:val="00C0345E"/>
    <w:rsid w:val="00C15498"/>
    <w:rsid w:val="00C3483A"/>
    <w:rsid w:val="00C74E9D"/>
    <w:rsid w:val="00C82FD3"/>
    <w:rsid w:val="00C92819"/>
    <w:rsid w:val="00CA177E"/>
    <w:rsid w:val="00CB269E"/>
    <w:rsid w:val="00CB5D23"/>
    <w:rsid w:val="00CC6B7B"/>
    <w:rsid w:val="00CD2089"/>
    <w:rsid w:val="00D15F68"/>
    <w:rsid w:val="00D65631"/>
    <w:rsid w:val="00D73A67"/>
    <w:rsid w:val="00D970A9"/>
    <w:rsid w:val="00DF3845"/>
    <w:rsid w:val="00E41911"/>
    <w:rsid w:val="00E5645A"/>
    <w:rsid w:val="00E7488E"/>
    <w:rsid w:val="00E7624A"/>
    <w:rsid w:val="00E767B2"/>
    <w:rsid w:val="00E92EEF"/>
    <w:rsid w:val="00E97A15"/>
    <w:rsid w:val="00EF7CCA"/>
    <w:rsid w:val="00F03ACF"/>
    <w:rsid w:val="00F223B9"/>
    <w:rsid w:val="00F22C1F"/>
    <w:rsid w:val="00F24442"/>
    <w:rsid w:val="00F50AE3"/>
    <w:rsid w:val="00F67CF1"/>
    <w:rsid w:val="00F840F0"/>
    <w:rsid w:val="00FB0D0D"/>
    <w:rsid w:val="00FB43B4"/>
    <w:rsid w:val="00FC1DC1"/>
    <w:rsid w:val="00FF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CD8CF39-D981-43ED-BB40-0E8087030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7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2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2C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54_201101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F85D7-7837-44C5-A021-5477C4EEA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357</Words>
  <Characters>1958</Characters>
  <Application>Microsoft Office Word</Application>
  <DocSecurity>4</DocSecurity>
  <Lines>80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3454: Aiken High School Volleyball Team - South Carolina Legislature Online</dc:title>
  <dc:subject/>
  <dc:creator>rosannemcdowell</dc:creator>
  <cp:keywords/>
  <dc:description/>
  <cp:lastModifiedBy>N Cumfer</cp:lastModifiedBy>
  <cp:revision>2</cp:revision>
  <cp:lastPrinted>2011-01-21T14:17:00Z</cp:lastPrinted>
  <dcterms:created xsi:type="dcterms:W3CDTF">2014-11-21T21:39:00Z</dcterms:created>
  <dcterms:modified xsi:type="dcterms:W3CDTF">2014-11-21T21:39:00Z</dcterms:modified>
</cp:coreProperties>
</file>