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03" w:rsidRDefault="003F5E03" w:rsidP="003F5E03">
      <w:pPr>
        <w:widowControl w:val="0"/>
        <w:jc w:val="center"/>
      </w:pPr>
      <w:bookmarkStart w:id="0" w:name="_GoBack"/>
      <w:bookmarkEnd w:id="0"/>
      <w:r w:rsidRPr="003F5E03">
        <w:rPr>
          <w:b/>
        </w:rPr>
        <w:t>South Carolina General Assembly</w:t>
      </w:r>
    </w:p>
    <w:p w:rsidR="003F5E03" w:rsidRDefault="003F5E03" w:rsidP="003F5E03">
      <w:pPr>
        <w:widowControl w:val="0"/>
        <w:jc w:val="center"/>
      </w:pPr>
      <w:r>
        <w:t>119th Session, 2011-2012</w:t>
      </w: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jc w:val="left"/>
        <w:rPr>
          <w:b/>
        </w:rPr>
      </w:pPr>
      <w:r w:rsidRPr="003F5E03">
        <w:rPr>
          <w:b/>
        </w:rPr>
        <w:t>H. 3492</w:t>
      </w:r>
    </w:p>
    <w:p w:rsidR="003F5E03" w:rsidRDefault="003F5E03" w:rsidP="003F5E03">
      <w:pPr>
        <w:widowControl w:val="0"/>
        <w:jc w:val="left"/>
        <w:rPr>
          <w:b/>
        </w:rPr>
      </w:pPr>
    </w:p>
    <w:p w:rsidR="003F5E03" w:rsidRDefault="003F5E03" w:rsidP="003F5E03">
      <w:pPr>
        <w:widowControl w:val="0"/>
        <w:jc w:val="left"/>
      </w:pPr>
      <w:r w:rsidRPr="003F5E03">
        <w:rPr>
          <w:b/>
        </w:rPr>
        <w:t>STATUS INFORMATION</w:t>
      </w: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jc w:val="left"/>
      </w:pPr>
      <w:r>
        <w:t>General Bill</w:t>
      </w:r>
    </w:p>
    <w:p w:rsidR="003F5E03" w:rsidRDefault="003F5E03" w:rsidP="003F5E03">
      <w:pPr>
        <w:widowControl w:val="0"/>
        <w:jc w:val="left"/>
      </w:pPr>
      <w:r>
        <w:t>Sponsors: Reps. Cobb</w:t>
      </w:r>
      <w:r>
        <w:noBreakHyphen/>
        <w:t>Hunter, Ott, Mitchell, J.H. Neal and King</w:t>
      </w:r>
    </w:p>
    <w:p w:rsidR="003F5E03" w:rsidRDefault="003F5E03" w:rsidP="003F5E03">
      <w:pPr>
        <w:widowControl w:val="0"/>
        <w:jc w:val="left"/>
      </w:pPr>
      <w:r>
        <w:t>Document Path: l:\council\bills\dka\3293sd11.docx</w:t>
      </w: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jc w:val="left"/>
      </w:pPr>
      <w:r>
        <w:t>Introduced in the House on January 27, 2011</w:t>
      </w:r>
    </w:p>
    <w:p w:rsidR="003F5E03" w:rsidRDefault="003F5E03" w:rsidP="003F5E03">
      <w:pPr>
        <w:widowControl w:val="0"/>
        <w:jc w:val="left"/>
      </w:pPr>
      <w:r>
        <w:t xml:space="preserve">Currently residing in the House Committee on </w:t>
      </w:r>
      <w:r w:rsidRPr="003F5E03">
        <w:rPr>
          <w:b/>
        </w:rPr>
        <w:t>Judiciary</w:t>
      </w: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jc w:val="left"/>
      </w:pPr>
      <w:r>
        <w:t xml:space="preserve">Summary: </w:t>
      </w:r>
      <w:r w:rsidR="007D6EF9">
        <w:t>Members of General Assembly</w:t>
      </w: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jc w:val="left"/>
      </w:pPr>
    </w:p>
    <w:p w:rsidR="003F5E03" w:rsidRDefault="003F5E03" w:rsidP="003F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E03">
        <w:rPr>
          <w:b/>
        </w:rPr>
        <w:t>HISTORY OF LEGISLATIVE ACTIONS</w:t>
      </w:r>
    </w:p>
    <w:p w:rsidR="003F5E03" w:rsidRDefault="003F5E03" w:rsidP="003F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5E03" w:rsidRPr="003F5E03" w:rsidRDefault="003F5E03" w:rsidP="003F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E03">
        <w:rPr>
          <w:u w:val="single"/>
        </w:rPr>
        <w:tab/>
        <w:t>Date</w:t>
      </w:r>
      <w:r w:rsidRPr="003F5E03">
        <w:rPr>
          <w:u w:val="single"/>
        </w:rPr>
        <w:tab/>
        <w:t>Body</w:t>
      </w:r>
      <w:r w:rsidRPr="003F5E03">
        <w:rPr>
          <w:u w:val="single"/>
        </w:rPr>
        <w:tab/>
        <w:t>Action Description with journal page number</w:t>
      </w:r>
      <w:r w:rsidRPr="003F5E03">
        <w:rPr>
          <w:u w:val="single"/>
        </w:rPr>
        <w:tab/>
      </w:r>
    </w:p>
    <w:p w:rsidR="00813335" w:rsidRDefault="00813335" w:rsidP="00813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DD2708">
        <w:t>Introduced and read first time (</w:t>
      </w:r>
      <w:hyperlink r:id="rId7" w:history="1">
        <w:r w:rsidRPr="00DD2708">
          <w:rPr>
            <w:rStyle w:val="Hyperlink"/>
          </w:rPr>
          <w:t>House Journal</w:t>
        </w:r>
        <w:r w:rsidRPr="00DD2708">
          <w:rPr>
            <w:rStyle w:val="Hyperlink"/>
          </w:rPr>
          <w:noBreakHyphen/>
          <w:t>page 16</w:t>
        </w:r>
      </w:hyperlink>
      <w:r w:rsidRPr="00DD2708">
        <w:t>)</w:t>
      </w:r>
    </w:p>
    <w:p w:rsidR="00813335" w:rsidRDefault="00813335" w:rsidP="00813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DD2708">
        <w:t>Ref</w:t>
      </w:r>
      <w:r>
        <w:t xml:space="preserve">erred to Committee on </w:t>
      </w:r>
      <w:r w:rsidRPr="00DD2708">
        <w:rPr>
          <w:b/>
        </w:rPr>
        <w:t>Judiciary</w:t>
      </w:r>
      <w:r>
        <w:t xml:space="preserve"> </w:t>
      </w:r>
      <w:r w:rsidRPr="00DD2708">
        <w:t>(</w:t>
      </w:r>
      <w:hyperlink r:id="rId8" w:history="1">
        <w:r w:rsidRPr="00DD2708">
          <w:rPr>
            <w:rStyle w:val="Hyperlink"/>
          </w:rPr>
          <w:t>House Journal</w:t>
        </w:r>
        <w:r w:rsidRPr="00DD2708">
          <w:rPr>
            <w:rStyle w:val="Hyperlink"/>
          </w:rPr>
          <w:noBreakHyphen/>
          <w:t>page 16</w:t>
        </w:r>
      </w:hyperlink>
      <w:r w:rsidRPr="00DD2708">
        <w:t>)</w:t>
      </w:r>
    </w:p>
    <w:p w:rsidR="00813335" w:rsidRDefault="00813335" w:rsidP="00813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E03" w:rsidRPr="003F5E03" w:rsidRDefault="003F5E03" w:rsidP="003F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E03" w:rsidRDefault="003F5E03" w:rsidP="003F5E03">
      <w:pPr>
        <w:widowControl w:val="0"/>
        <w:jc w:val="left"/>
      </w:pPr>
      <w:r w:rsidRPr="003F5E03">
        <w:rPr>
          <w:b/>
        </w:rPr>
        <w:t>VERSIONS OF THIS BILL</w:t>
      </w:r>
    </w:p>
    <w:p w:rsidR="003F5E03" w:rsidRDefault="003F5E03" w:rsidP="003F5E03">
      <w:pPr>
        <w:widowControl w:val="0"/>
        <w:jc w:val="left"/>
      </w:pPr>
    </w:p>
    <w:p w:rsidR="003F5E03" w:rsidRDefault="007E29F1" w:rsidP="003F5E03">
      <w:pPr>
        <w:widowControl w:val="0"/>
        <w:jc w:val="left"/>
      </w:pPr>
      <w:hyperlink r:id="rId9" w:history="1">
        <w:r w:rsidR="003F5E03">
          <w:rPr>
            <w:rStyle w:val="Hyperlink"/>
          </w:rPr>
          <w:t>1/27/2011</w:t>
        </w:r>
      </w:hyperlink>
    </w:p>
    <w:p w:rsidR="003F5E03" w:rsidRDefault="003F5E03" w:rsidP="003F5E03"/>
    <w:p w:rsidR="003F5E03" w:rsidRDefault="003F5E03" w:rsidP="003F5E03">
      <w:pPr>
        <w:sectPr w:rsidR="003F5E03" w:rsidSect="003F5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774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726749">
        <w:noBreakHyphen/>
      </w:r>
      <w:r>
        <w:t>13</w:t>
      </w:r>
      <w:r w:rsidR="00726749">
        <w:noBreakHyphen/>
      </w:r>
      <w:r>
        <w:t xml:space="preserve">1126 SO AS TO PROVIDE </w:t>
      </w:r>
      <w:r w:rsidR="00D02C85">
        <w:t>THAT A MEMBER OF THE GENERAL ASSEMBLY WHO IN ANY WAY DERIVES OR RECOGNIZES ANY IN</w:t>
      </w:r>
      <w:r w:rsidR="00EC449F">
        <w:t>COME, PROFIT, OR OTHER DIRECT</w:t>
      </w:r>
      <w:r w:rsidR="00D02C85">
        <w:t xml:space="preserve"> MONETARY BENEFIT AS A RESULT OF THE PROVISIONS OF THE FEDERAL PATIENT PROTECTION AND AFFORDABLE CARE ACT (PPACA) SHALL DISCLOSE THIS FACT AND THIS AMOUNT ON HIS OR HER ANNUAL STATEMENT OF ECONOMIC </w:t>
      </w:r>
      <w:r w:rsidR="00EC449F">
        <w:t xml:space="preserve">INTEREST FILED WITH THE HOUSE OR </w:t>
      </w:r>
      <w:r w:rsidR="00D02C85">
        <w:t>SENATE ETHICS COMMITTEE, AND TO PROVIDE PENALTIES FOR VIOLATIONS.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14DD">
        <w:t>Article 11, Chapter 13, Title 8 of the 1976 Code is amended by adding:</w:t>
      </w:r>
    </w:p>
    <w:p w:rsidR="00D214DD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DD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726749">
        <w:noBreakHyphen/>
      </w:r>
      <w:r>
        <w:t>13</w:t>
      </w:r>
      <w:r w:rsidR="00726749">
        <w:noBreakHyphen/>
      </w:r>
      <w:r>
        <w:t>1126.</w:t>
      </w:r>
      <w:r>
        <w:tab/>
        <w:t>(A)</w:t>
      </w:r>
      <w:r>
        <w:tab/>
        <w:t xml:space="preserve">A member of the General Assembly who in any way derives or recognizes any income, profit, or other direct monetary benefit as a result of the provisions of the federal Patient Protection and Affordable Care Act (PPACA) shall disclose this fact and this amount on his </w:t>
      </w:r>
      <w:r w:rsidR="00726749">
        <w:t xml:space="preserve">or her </w:t>
      </w:r>
      <w:r>
        <w:t xml:space="preserve">annual </w:t>
      </w:r>
      <w:r w:rsidR="00726749">
        <w:t xml:space="preserve">Statement </w:t>
      </w:r>
      <w:r>
        <w:t>of Economic Interest filed with the House or Senate Ethics Committee.</w:t>
      </w:r>
    </w:p>
    <w:p w:rsidR="00726749" w:rsidRDefault="00726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member of the General Assembly who violates the provisions of this section, in addition to all other penalties provided by law, is guilty of a misdemeanor and, upon </w:t>
      </w:r>
      <w:r>
        <w:lastRenderedPageBreak/>
        <w:t>conviction, must be fined not more than one thousand dollars or imprisoned not more than one year, or both.</w:t>
      </w:r>
    </w:p>
    <w:p w:rsidR="00726749" w:rsidRDefault="00726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As used in this section, the term </w:t>
      </w:r>
      <w:r w:rsidRPr="00726749">
        <w:t>‘</w:t>
      </w:r>
      <w:r>
        <w:t xml:space="preserve">income, profit, or other </w:t>
      </w:r>
      <w:r w:rsidR="00D02C85">
        <w:t xml:space="preserve">direct </w:t>
      </w:r>
      <w:r>
        <w:t>monetary benefit</w:t>
      </w:r>
      <w:r w:rsidRPr="00726749">
        <w:t>’</w:t>
      </w:r>
      <w:r>
        <w:t xml:space="preserve"> does not include medical insurance coverages or savings in medical insurance coverages which a member of the General Assembly </w:t>
      </w:r>
      <w:r w:rsidR="00D02C85">
        <w:t xml:space="preserve">or a member of his </w:t>
      </w:r>
      <w:r w:rsidR="00EC449F">
        <w:t xml:space="preserve">or her </w:t>
      </w:r>
      <w:r w:rsidR="00D02C85">
        <w:t xml:space="preserve">immediate family </w:t>
      </w:r>
      <w:r>
        <w:t xml:space="preserve">realizes as a result of </w:t>
      </w:r>
      <w:r w:rsidR="00D02C85">
        <w:t>their</w:t>
      </w:r>
      <w:r>
        <w:t xml:space="preserve"> participation in the </w:t>
      </w:r>
      <w:r w:rsidR="00D02C85">
        <w:t>programs</w:t>
      </w:r>
      <w:r>
        <w:t xml:space="preserve"> or exchanges created by </w:t>
      </w:r>
      <w:r w:rsidR="00D02C85">
        <w:t>this</w:t>
      </w:r>
      <w:r>
        <w:t xml:space="preserve"> federal </w:t>
      </w:r>
      <w:r w:rsidR="00D02C85">
        <w:t>act</w:t>
      </w:r>
      <w:r>
        <w:t>.</w:t>
      </w:r>
      <w:r w:rsidR="00F94E4F">
        <w:t>”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14DD">
        <w:t>2</w:t>
      </w:r>
      <w:r>
        <w:t>.</w:t>
      </w:r>
      <w:r>
        <w:tab/>
        <w:t>This act takes effect upon approval by the Governor.</w:t>
      </w:r>
    </w:p>
    <w:p w:rsidR="009D3506" w:rsidRDefault="007267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506" w:rsidRDefault="009D3506" w:rsidP="003F5E03">
      <w:pPr>
        <w:suppressAutoHyphens/>
      </w:pPr>
    </w:p>
    <w:sectPr w:rsidR="009D3506" w:rsidSect="003F5E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4DD" w:rsidRDefault="00D214DD" w:rsidP="009F0C77">
      <w:r>
        <w:separator/>
      </w:r>
    </w:p>
  </w:endnote>
  <w:endnote w:type="continuationSeparator" w:id="0">
    <w:p w:rsidR="00D214DD" w:rsidRDefault="00D214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5890F-BCDD-4E0C-A033-3EF280B4F604}"/>
    <w:embedBold r:id="rId2" w:fontKey="{B05190B6-C620-4147-B669-2EF5C53746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3A02A8-F980-4C96-9CAA-54CDCDD690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910B3E1-51E1-45BB-8E11-F08AB2667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7A2F61-89B2-460F-8227-C1664F23C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03" w:rsidRPr="009D3506" w:rsidRDefault="003F5E03" w:rsidP="009D3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r w:rsidR="007E29F1">
      <w:fldChar w:fldCharType="begin"/>
    </w:r>
    <w:r w:rsidR="007E29F1">
      <w:instrText xml:space="preserve"> PAGE  \* MERGEFORMAT </w:instrText>
    </w:r>
    <w:r w:rsidR="007E29F1">
      <w:fldChar w:fldCharType="separate"/>
    </w:r>
    <w:r w:rsidR="007E29F1">
      <w:rPr>
        <w:noProof/>
      </w:rPr>
      <w:t>1</w:t>
    </w:r>
    <w:r w:rsidR="007E29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4DD" w:rsidRDefault="00D214DD" w:rsidP="009F0C77">
      <w:r>
        <w:separator/>
      </w:r>
    </w:p>
  </w:footnote>
  <w:footnote w:type="continuationSeparator" w:id="0">
    <w:p w:rsidR="00D214DD" w:rsidRDefault="00D214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293SD11"/>
    <w:docVar w:name="CoverBillType" w:val="b"/>
    <w:docVar w:name="docpath" w:val="L:\Council\bills\DKA\3293SD11.DOCX"/>
    <w:docVar w:name="dvBillNumber" w:val="349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0096C"/>
    <w:rsid w:val="00002319"/>
    <w:rsid w:val="00011869"/>
    <w:rsid w:val="000454F8"/>
    <w:rsid w:val="00071228"/>
    <w:rsid w:val="000D73E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7DF"/>
    <w:rsid w:val="00284AAE"/>
    <w:rsid w:val="002E5912"/>
    <w:rsid w:val="0030096C"/>
    <w:rsid w:val="00325348"/>
    <w:rsid w:val="0032732C"/>
    <w:rsid w:val="00336AD0"/>
    <w:rsid w:val="00364D14"/>
    <w:rsid w:val="0037079A"/>
    <w:rsid w:val="003B3FE8"/>
    <w:rsid w:val="003D01E8"/>
    <w:rsid w:val="003E5288"/>
    <w:rsid w:val="003F5E03"/>
    <w:rsid w:val="003F6D79"/>
    <w:rsid w:val="00416C7D"/>
    <w:rsid w:val="0041760A"/>
    <w:rsid w:val="00417C01"/>
    <w:rsid w:val="004640D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6749"/>
    <w:rsid w:val="00734F00"/>
    <w:rsid w:val="007532E9"/>
    <w:rsid w:val="00786731"/>
    <w:rsid w:val="007A70AE"/>
    <w:rsid w:val="007D6EF9"/>
    <w:rsid w:val="007E29F1"/>
    <w:rsid w:val="00813335"/>
    <w:rsid w:val="008362E8"/>
    <w:rsid w:val="00857248"/>
    <w:rsid w:val="008A1768"/>
    <w:rsid w:val="008F4429"/>
    <w:rsid w:val="0094021A"/>
    <w:rsid w:val="009C6A0B"/>
    <w:rsid w:val="009D3506"/>
    <w:rsid w:val="009D6B5C"/>
    <w:rsid w:val="009F0C77"/>
    <w:rsid w:val="009F4DD1"/>
    <w:rsid w:val="00A242D7"/>
    <w:rsid w:val="00A41684"/>
    <w:rsid w:val="00A64E80"/>
    <w:rsid w:val="00A72BCD"/>
    <w:rsid w:val="00A741D9"/>
    <w:rsid w:val="00A833AB"/>
    <w:rsid w:val="00A9741D"/>
    <w:rsid w:val="00AA20F1"/>
    <w:rsid w:val="00AD4B17"/>
    <w:rsid w:val="00AE235A"/>
    <w:rsid w:val="00B412D4"/>
    <w:rsid w:val="00B438D4"/>
    <w:rsid w:val="00B87746"/>
    <w:rsid w:val="00BE3C22"/>
    <w:rsid w:val="00C0345E"/>
    <w:rsid w:val="00C231B2"/>
    <w:rsid w:val="00C3483A"/>
    <w:rsid w:val="00C66654"/>
    <w:rsid w:val="00C74E9D"/>
    <w:rsid w:val="00C82FD3"/>
    <w:rsid w:val="00C92819"/>
    <w:rsid w:val="00CC6B7B"/>
    <w:rsid w:val="00CD2089"/>
    <w:rsid w:val="00D02C85"/>
    <w:rsid w:val="00D214DD"/>
    <w:rsid w:val="00D651CB"/>
    <w:rsid w:val="00D73A67"/>
    <w:rsid w:val="00D970A9"/>
    <w:rsid w:val="00DC531F"/>
    <w:rsid w:val="00DF3845"/>
    <w:rsid w:val="00E41911"/>
    <w:rsid w:val="00E92EEF"/>
    <w:rsid w:val="00EC449F"/>
    <w:rsid w:val="00F24442"/>
    <w:rsid w:val="00F50AE3"/>
    <w:rsid w:val="00F67CF1"/>
    <w:rsid w:val="00F840F0"/>
    <w:rsid w:val="00F94E4F"/>
    <w:rsid w:val="00FB0D0D"/>
    <w:rsid w:val="00FB43B4"/>
    <w:rsid w:val="00FD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AF0976-9BF3-446F-8486-37E99F4A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5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92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9C67B-60E5-4A9A-B00C-D45D73A2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386</Words>
  <Characters>1986</Characters>
  <Application>Microsoft Office Word</Application>
  <DocSecurity>4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3492: Members of General Assembly - South Carolina Legislature Online</dc:title>
  <dc:subject/>
  <dc:creator>SharonPair</dc:creator>
  <cp:keywords/>
  <dc:description/>
  <cp:lastModifiedBy>N Cumfer</cp:lastModifiedBy>
  <cp:revision>2</cp:revision>
  <cp:lastPrinted>2011-01-26T15:18:00Z</cp:lastPrinted>
  <dcterms:created xsi:type="dcterms:W3CDTF">2014-11-21T21:40:00Z</dcterms:created>
  <dcterms:modified xsi:type="dcterms:W3CDTF">2014-11-21T21:40:00Z</dcterms:modified>
</cp:coreProperties>
</file>