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604" w:rsidRDefault="00B84604" w:rsidP="00B84604">
      <w:pPr>
        <w:widowControl w:val="0"/>
        <w:jc w:val="center"/>
      </w:pPr>
      <w:bookmarkStart w:id="0" w:name="_GoBack"/>
      <w:bookmarkEnd w:id="0"/>
      <w:r w:rsidRPr="00B84604">
        <w:rPr>
          <w:b/>
        </w:rPr>
        <w:t>South Carolina General Assembly</w:t>
      </w:r>
    </w:p>
    <w:p w:rsidR="00B84604" w:rsidRDefault="00B84604" w:rsidP="00B84604">
      <w:pPr>
        <w:widowControl w:val="0"/>
        <w:jc w:val="center"/>
      </w:pPr>
      <w:r>
        <w:t>119th Session, 2011-2012</w:t>
      </w:r>
    </w:p>
    <w:p w:rsidR="00B84604" w:rsidRDefault="00B84604" w:rsidP="00B84604">
      <w:pPr>
        <w:widowControl w:val="0"/>
        <w:jc w:val="left"/>
      </w:pPr>
    </w:p>
    <w:p w:rsidR="00B84604" w:rsidRDefault="00B84604" w:rsidP="00B84604">
      <w:pPr>
        <w:widowControl w:val="0"/>
        <w:jc w:val="left"/>
        <w:rPr>
          <w:b/>
        </w:rPr>
      </w:pPr>
      <w:r w:rsidRPr="00B84604">
        <w:rPr>
          <w:b/>
        </w:rPr>
        <w:t>H. 3511</w:t>
      </w:r>
    </w:p>
    <w:p w:rsidR="00B84604" w:rsidRDefault="00B84604" w:rsidP="00B84604">
      <w:pPr>
        <w:widowControl w:val="0"/>
        <w:jc w:val="left"/>
        <w:rPr>
          <w:b/>
        </w:rPr>
      </w:pPr>
    </w:p>
    <w:p w:rsidR="00B84604" w:rsidRDefault="00B84604" w:rsidP="00B84604">
      <w:pPr>
        <w:widowControl w:val="0"/>
        <w:jc w:val="left"/>
      </w:pPr>
      <w:r w:rsidRPr="00B84604">
        <w:rPr>
          <w:b/>
        </w:rPr>
        <w:t>STATUS INFORMATION</w:t>
      </w:r>
    </w:p>
    <w:p w:rsidR="00B84604" w:rsidRDefault="00B84604" w:rsidP="00B84604">
      <w:pPr>
        <w:widowControl w:val="0"/>
        <w:jc w:val="left"/>
      </w:pPr>
    </w:p>
    <w:p w:rsidR="00B84604" w:rsidRDefault="00B84604" w:rsidP="00B84604">
      <w:pPr>
        <w:widowControl w:val="0"/>
        <w:jc w:val="left"/>
      </w:pPr>
      <w:r>
        <w:t>General Bill</w:t>
      </w:r>
    </w:p>
    <w:p w:rsidR="00B84604" w:rsidRDefault="002055F7" w:rsidP="00B84604">
      <w:pPr>
        <w:widowControl w:val="0"/>
        <w:jc w:val="left"/>
      </w:pPr>
      <w:r>
        <w:t>Sponsors: Reps. Loftis, Hardwick, Erickson, Lucas and R.L. Brown</w:t>
      </w:r>
    </w:p>
    <w:p w:rsidR="00B84604" w:rsidRDefault="00B84604" w:rsidP="00B84604">
      <w:pPr>
        <w:widowControl w:val="0"/>
        <w:jc w:val="left"/>
      </w:pPr>
      <w:r>
        <w:t>Document Path: l:\council\bills\swb\6018cm11.docx</w:t>
      </w:r>
    </w:p>
    <w:p w:rsidR="0039121E" w:rsidRDefault="0039121E" w:rsidP="00B84604">
      <w:pPr>
        <w:widowControl w:val="0"/>
        <w:jc w:val="left"/>
      </w:pPr>
      <w:r>
        <w:t>Companion/Similar bill(s): 105</w:t>
      </w:r>
    </w:p>
    <w:p w:rsidR="00B84604" w:rsidRDefault="00B84604" w:rsidP="00B84604">
      <w:pPr>
        <w:widowControl w:val="0"/>
        <w:jc w:val="left"/>
      </w:pPr>
    </w:p>
    <w:p w:rsidR="00B84604" w:rsidRDefault="00B84604" w:rsidP="00B84604">
      <w:pPr>
        <w:widowControl w:val="0"/>
        <w:jc w:val="left"/>
      </w:pPr>
      <w:r>
        <w:t>Introduced in the House on January 27, 2011</w:t>
      </w:r>
    </w:p>
    <w:p w:rsidR="00B84604" w:rsidRDefault="00B84604" w:rsidP="00B84604">
      <w:pPr>
        <w:widowControl w:val="0"/>
        <w:jc w:val="left"/>
      </w:pPr>
      <w:r>
        <w:t xml:space="preserve">Currently residing in the House Committee on </w:t>
      </w:r>
      <w:r w:rsidRPr="00B84604">
        <w:rPr>
          <w:b/>
        </w:rPr>
        <w:t>Education and Public Works</w:t>
      </w:r>
    </w:p>
    <w:p w:rsidR="00B84604" w:rsidRDefault="00B84604" w:rsidP="00B84604">
      <w:pPr>
        <w:widowControl w:val="0"/>
        <w:jc w:val="left"/>
      </w:pPr>
    </w:p>
    <w:p w:rsidR="00B84604" w:rsidRDefault="00B84604" w:rsidP="00B84604">
      <w:pPr>
        <w:widowControl w:val="0"/>
        <w:jc w:val="left"/>
      </w:pPr>
      <w:r>
        <w:t xml:space="preserve">Summary: </w:t>
      </w:r>
      <w:r w:rsidR="00867BBC">
        <w:t>Agritourism-oriented signage program</w:t>
      </w:r>
    </w:p>
    <w:p w:rsidR="00B84604" w:rsidRDefault="00B84604" w:rsidP="00B84604">
      <w:pPr>
        <w:widowControl w:val="0"/>
        <w:jc w:val="left"/>
      </w:pPr>
    </w:p>
    <w:p w:rsidR="00B84604" w:rsidRDefault="00B84604" w:rsidP="00B84604">
      <w:pPr>
        <w:widowControl w:val="0"/>
        <w:jc w:val="left"/>
      </w:pPr>
    </w:p>
    <w:p w:rsidR="00B84604" w:rsidRDefault="00B84604" w:rsidP="00B846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4604">
        <w:rPr>
          <w:b/>
        </w:rPr>
        <w:t>HISTORY OF LEGISLATIVE ACTIONS</w:t>
      </w:r>
    </w:p>
    <w:p w:rsidR="00B84604" w:rsidRDefault="00B84604" w:rsidP="00B846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4604" w:rsidRPr="00B84604" w:rsidRDefault="00B84604" w:rsidP="00B846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4604">
        <w:rPr>
          <w:u w:val="single"/>
        </w:rPr>
        <w:tab/>
        <w:t>Date</w:t>
      </w:r>
      <w:r w:rsidRPr="00B84604">
        <w:rPr>
          <w:u w:val="single"/>
        </w:rPr>
        <w:tab/>
        <w:t>Body</w:t>
      </w:r>
      <w:r w:rsidRPr="00B84604">
        <w:rPr>
          <w:u w:val="single"/>
        </w:rPr>
        <w:tab/>
        <w:t>Action Description with journal page number</w:t>
      </w:r>
      <w:r w:rsidRPr="00B84604">
        <w:rPr>
          <w:u w:val="single"/>
        </w:rPr>
        <w:tab/>
      </w:r>
    </w:p>
    <w:p w:rsidR="002055F7" w:rsidRDefault="002055F7" w:rsidP="002055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490C44">
        <w:t>Introduced and read first time (</w:t>
      </w:r>
      <w:hyperlink r:id="rId7" w:history="1">
        <w:r w:rsidRPr="00490C44">
          <w:rPr>
            <w:rStyle w:val="Hyperlink"/>
          </w:rPr>
          <w:t>House Journal</w:t>
        </w:r>
        <w:r w:rsidRPr="00490C44">
          <w:rPr>
            <w:rStyle w:val="Hyperlink"/>
          </w:rPr>
          <w:noBreakHyphen/>
          <w:t>page 45</w:t>
        </w:r>
      </w:hyperlink>
      <w:r w:rsidRPr="00490C44">
        <w:t>)</w:t>
      </w:r>
    </w:p>
    <w:p w:rsidR="002055F7" w:rsidRDefault="002055F7" w:rsidP="002055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490C44">
        <w:t>Referred to Co</w:t>
      </w:r>
      <w:r>
        <w:t xml:space="preserve">mmittee on </w:t>
      </w:r>
      <w:r w:rsidRPr="00490C44">
        <w:rPr>
          <w:b/>
        </w:rPr>
        <w:t>Education and Public Works</w:t>
      </w:r>
      <w:r w:rsidRPr="00490C44">
        <w:t xml:space="preserve"> (</w:t>
      </w:r>
      <w:hyperlink r:id="rId8" w:history="1">
        <w:r w:rsidRPr="00490C44">
          <w:rPr>
            <w:rStyle w:val="Hyperlink"/>
          </w:rPr>
          <w:t>House Journal</w:t>
        </w:r>
        <w:r w:rsidRPr="00490C44">
          <w:rPr>
            <w:rStyle w:val="Hyperlink"/>
          </w:rPr>
          <w:noBreakHyphen/>
          <w:t>page 45</w:t>
        </w:r>
      </w:hyperlink>
      <w:r w:rsidRPr="00490C44">
        <w:t>)</w:t>
      </w:r>
    </w:p>
    <w:p w:rsidR="002055F7" w:rsidRDefault="002055F7" w:rsidP="002055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2/9/2011</w:t>
      </w:r>
      <w:r>
        <w:tab/>
        <w:t>House</w:t>
      </w:r>
      <w:r>
        <w:tab/>
      </w:r>
      <w:r w:rsidRPr="00490C44">
        <w:t>Member(s) request name added as sponsor: R.L.Brown</w:t>
      </w:r>
    </w:p>
    <w:p w:rsidR="002055F7" w:rsidRDefault="002055F7" w:rsidP="002055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4604" w:rsidRPr="00B84604" w:rsidRDefault="00B84604" w:rsidP="00B846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4604" w:rsidRDefault="00B84604" w:rsidP="00B84604">
      <w:pPr>
        <w:widowControl w:val="0"/>
        <w:jc w:val="left"/>
      </w:pPr>
      <w:r w:rsidRPr="00B84604">
        <w:rPr>
          <w:b/>
        </w:rPr>
        <w:t>VERSIONS OF THIS BILL</w:t>
      </w:r>
    </w:p>
    <w:p w:rsidR="00B84604" w:rsidRDefault="00B84604" w:rsidP="00B84604">
      <w:pPr>
        <w:widowControl w:val="0"/>
        <w:jc w:val="left"/>
      </w:pPr>
    </w:p>
    <w:p w:rsidR="00B84604" w:rsidRDefault="004151A3" w:rsidP="00B84604">
      <w:pPr>
        <w:widowControl w:val="0"/>
        <w:jc w:val="left"/>
      </w:pPr>
      <w:hyperlink r:id="rId9" w:history="1">
        <w:r w:rsidR="00B84604">
          <w:rPr>
            <w:rStyle w:val="Hyperlink"/>
          </w:rPr>
          <w:t>1/27/2011</w:t>
        </w:r>
      </w:hyperlink>
    </w:p>
    <w:p w:rsidR="00B84604" w:rsidRDefault="00B84604" w:rsidP="00B84604"/>
    <w:p w:rsidR="00B84604" w:rsidRDefault="00B84604" w:rsidP="00B84604">
      <w:pPr>
        <w:sectPr w:rsidR="00B84604" w:rsidSect="00B846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5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1FC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5D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ARTICLE 8 TO CHAPTER 25, TITLE 57 SO AS TO AUTHORIZE THE DEPARTMENT OF TRANSPORTATION TO CREATE AND SUPERVISE A STATEWIDE PROGRAM RELATED TO PROVIDING DIRECTIONAL SIGNS ALONG THE STATE</w:t>
      </w:r>
      <w:r w:rsidR="00405505" w:rsidRPr="00405505">
        <w:t>’</w:t>
      </w:r>
      <w:r>
        <w:t>S MAJOR HIGHWAYS AND INTERCHANGES LEADING TO TOURISM</w:t>
      </w:r>
      <w:r w:rsidR="00405505">
        <w:noBreakHyphen/>
      </w:r>
      <w:r>
        <w:t>ORIENTED FACILITIES ENGAGED IN EDUCATIONAL OR TOURISM ACTIVITIES.</w:t>
      </w:r>
    </w:p>
    <w:p w:rsidR="00381FC0" w:rsidRDefault="00381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1FC0" w:rsidRDefault="00381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81FC0" w:rsidRDefault="00381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DA8" w:rsidRDefault="00381FC0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F5DA8">
        <w:t>Chapter 25, Title 57 of the 1976 Code is amended by adding: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8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Tourism</w:t>
      </w:r>
      <w:r w:rsidR="00405505">
        <w:noBreakHyphen/>
      </w:r>
      <w:r>
        <w:t>Oriented Signage Program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57</w:t>
      </w:r>
      <w:r w:rsidR="00405505">
        <w:noBreakHyphen/>
      </w:r>
      <w:r>
        <w:t>25</w:t>
      </w:r>
      <w:r w:rsidR="00405505">
        <w:noBreakHyphen/>
      </w:r>
      <w:r>
        <w:t>810.</w:t>
      </w:r>
      <w:r>
        <w:tab/>
      </w:r>
      <w:r>
        <w:tab/>
        <w:t>In an effort to promote and assist South Carolina tourism</w:t>
      </w:r>
      <w:r w:rsidR="00405505">
        <w:noBreakHyphen/>
      </w:r>
      <w:r>
        <w:t>oriented facilities that have an interest in educating, sharing, and selling their programs and products to the general public, the Department of Transportation  is hereby authorized to create and supervise a coordinated, statewide program related to providing directional signs along the state</w:t>
      </w:r>
      <w:r w:rsidR="00405505" w:rsidRPr="00405505">
        <w:t>’</w:t>
      </w:r>
      <w:r>
        <w:t>s major highways and interchanges leading to tourism</w:t>
      </w:r>
      <w:r w:rsidR="00405505">
        <w:noBreakHyphen/>
      </w:r>
      <w:r>
        <w:t>oriented facilities engaged in educational activities or tourism activities, or both.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57</w:t>
      </w:r>
      <w:r w:rsidR="00405505">
        <w:noBreakHyphen/>
      </w:r>
      <w:r>
        <w:t>25</w:t>
      </w:r>
      <w:r w:rsidR="00405505">
        <w:noBreakHyphen/>
      </w:r>
      <w:r>
        <w:t>820.</w:t>
      </w:r>
      <w:r>
        <w:tab/>
      </w:r>
      <w:r>
        <w:tab/>
        <w:t>(A)</w:t>
      </w:r>
      <w:r>
        <w:tab/>
        <w:t>The department shall be responsible for the erection and maintenance of the official signs giving specific information to the traveling public regarding the direction of tourism</w:t>
      </w:r>
      <w:r w:rsidR="00405505">
        <w:noBreakHyphen/>
      </w:r>
      <w:r>
        <w:t>oriented facilities.  All signs must conform to department rules and regulations regarding the size and placement of the signs, and be in compliance with all federal and state regulations.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department shall coordinate with the South Carolina Department of Parks, Recreation and Tourism to promote tourism oriented facilities participating in this directional signage program.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All signs used as part of the program must bear the South Carolina tourism logo.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Criteria of the program and selection of tourism</w:t>
      </w:r>
      <w:r w:rsidR="00405505">
        <w:noBreakHyphen/>
      </w:r>
      <w:r>
        <w:t>oriented facilities and locations must be determined by an oversight committee.  The oversight committee shall consist of the: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Director of the Department of Transportation, or his designee;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Director of the Department of Parks, Recreation and Tourism, or his designee;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Director of the Arts Commission, or his designee;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Director of the Department of Archives and History, or his designee;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Commissioner of the Department of Agriculture, or his designee;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>President of the South Carolina Association of Tourism Regions (SCATR), or his designee, and a member of SCATR appointed by its president;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(7)</w:t>
      </w:r>
      <w:r>
        <w:tab/>
        <w:t>President of the South Carolina Convention and Visitors Bureau Association (CVB), or his designee, and a member of the CVB appointed by its president.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57</w:t>
      </w:r>
      <w:r w:rsidR="00405505">
        <w:noBreakHyphen/>
      </w:r>
      <w:r>
        <w:t>25</w:t>
      </w:r>
      <w:r w:rsidR="00405505">
        <w:noBreakHyphen/>
      </w:r>
      <w:r>
        <w:t>830.</w:t>
      </w:r>
      <w:r>
        <w:tab/>
      </w:r>
      <w:r>
        <w:tab/>
        <w:t>(A)</w:t>
      </w:r>
      <w:r>
        <w:tab/>
        <w:t>Qualified facilities which elect to participate in the directional signage program must submit an application to the department on a form to be supplied by the department.  Eligibility and approval to participate in the signage program must be determined by written criteria to be set forth by the department.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Participating facilities are responsible for the cost of the signs and their installation.”</w:t>
      </w: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DA8" w:rsidRDefault="00EF5DA8" w:rsidP="00EF5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05A82" w:rsidRDefault="004055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5A82" w:rsidRDefault="00805A82" w:rsidP="00B84604">
      <w:pPr>
        <w:suppressAutoHyphens/>
      </w:pPr>
    </w:p>
    <w:sectPr w:rsidR="00805A82" w:rsidSect="00B8460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FC0" w:rsidRDefault="00381FC0" w:rsidP="009F0C77">
      <w:r>
        <w:separator/>
      </w:r>
    </w:p>
  </w:endnote>
  <w:endnote w:type="continuationSeparator" w:id="0">
    <w:p w:rsidR="00381FC0" w:rsidRDefault="00381F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FB5FEE-08A0-43B8-935C-03FBACE48548}"/>
    <w:embedBold r:id="rId2" w:fontKey="{AE5E58EB-17DA-495A-8709-FA83788767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37273B-1E75-4814-97E9-4A307411121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77F27A7-E0EF-44EF-A4F7-5859852196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E5AAEB-EB8A-4BC3-9C9B-0AA12C1C6D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604" w:rsidRPr="00805A82" w:rsidRDefault="00B84604" w:rsidP="00805A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[3511]</w:t>
    </w:r>
    <w:r>
      <w:tab/>
    </w:r>
    <w:r w:rsidR="004151A3">
      <w:fldChar w:fldCharType="begin"/>
    </w:r>
    <w:r w:rsidR="004151A3">
      <w:instrText xml:space="preserve"> PAGE  \* MERGEFORMAT </w:instrText>
    </w:r>
    <w:r w:rsidR="004151A3">
      <w:fldChar w:fldCharType="separate"/>
    </w:r>
    <w:r w:rsidR="004151A3">
      <w:rPr>
        <w:noProof/>
      </w:rPr>
      <w:t>1</w:t>
    </w:r>
    <w:r w:rsidR="004151A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FC0" w:rsidRDefault="00381FC0" w:rsidP="009F0C77">
      <w:r>
        <w:separator/>
      </w:r>
    </w:p>
  </w:footnote>
  <w:footnote w:type="continuationSeparator" w:id="0">
    <w:p w:rsidR="00381FC0" w:rsidRDefault="00381F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6018CM11"/>
    <w:docVar w:name="CoverBillType" w:val="b"/>
    <w:docVar w:name="docpath" w:val="L:\Council\bills\SWB\6018CM11.DOCX"/>
    <w:docVar w:name="dvBillNumber" w:val="351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42D37"/>
    <w:rsid w:val="00011869"/>
    <w:rsid w:val="000436E7"/>
    <w:rsid w:val="00095C2E"/>
    <w:rsid w:val="000E1785"/>
    <w:rsid w:val="000F40FA"/>
    <w:rsid w:val="0010776B"/>
    <w:rsid w:val="00133E66"/>
    <w:rsid w:val="001435A3"/>
    <w:rsid w:val="0016603A"/>
    <w:rsid w:val="00170290"/>
    <w:rsid w:val="0018017E"/>
    <w:rsid w:val="001D08F2"/>
    <w:rsid w:val="001D525B"/>
    <w:rsid w:val="001D7F4F"/>
    <w:rsid w:val="002055F7"/>
    <w:rsid w:val="002321B6"/>
    <w:rsid w:val="00250967"/>
    <w:rsid w:val="002543C8"/>
    <w:rsid w:val="00284AAE"/>
    <w:rsid w:val="002E5912"/>
    <w:rsid w:val="002F5117"/>
    <w:rsid w:val="00325348"/>
    <w:rsid w:val="0032732C"/>
    <w:rsid w:val="00336AD0"/>
    <w:rsid w:val="00342D37"/>
    <w:rsid w:val="0037079A"/>
    <w:rsid w:val="00381BA8"/>
    <w:rsid w:val="00381FC0"/>
    <w:rsid w:val="0039121E"/>
    <w:rsid w:val="003D01E8"/>
    <w:rsid w:val="003E0959"/>
    <w:rsid w:val="003E3674"/>
    <w:rsid w:val="003E5288"/>
    <w:rsid w:val="003F6D79"/>
    <w:rsid w:val="00405505"/>
    <w:rsid w:val="004151A3"/>
    <w:rsid w:val="00415639"/>
    <w:rsid w:val="0041760A"/>
    <w:rsid w:val="00417C01"/>
    <w:rsid w:val="00470376"/>
    <w:rsid w:val="004809EE"/>
    <w:rsid w:val="004E48C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4114"/>
    <w:rsid w:val="0077258A"/>
    <w:rsid w:val="007A70AE"/>
    <w:rsid w:val="00805A82"/>
    <w:rsid w:val="008362E8"/>
    <w:rsid w:val="00867BBC"/>
    <w:rsid w:val="008A1768"/>
    <w:rsid w:val="008F4429"/>
    <w:rsid w:val="008F596F"/>
    <w:rsid w:val="00915AEE"/>
    <w:rsid w:val="0094021A"/>
    <w:rsid w:val="00966920"/>
    <w:rsid w:val="009C6A0B"/>
    <w:rsid w:val="009F0C77"/>
    <w:rsid w:val="009F4DD1"/>
    <w:rsid w:val="00A247AA"/>
    <w:rsid w:val="00A41684"/>
    <w:rsid w:val="00A64E80"/>
    <w:rsid w:val="00A72BCD"/>
    <w:rsid w:val="00A741D9"/>
    <w:rsid w:val="00A833AB"/>
    <w:rsid w:val="00A9741D"/>
    <w:rsid w:val="00AD4B17"/>
    <w:rsid w:val="00B412D4"/>
    <w:rsid w:val="00B84604"/>
    <w:rsid w:val="00BE3C22"/>
    <w:rsid w:val="00C0345E"/>
    <w:rsid w:val="00C3483A"/>
    <w:rsid w:val="00C74E9D"/>
    <w:rsid w:val="00C82FD3"/>
    <w:rsid w:val="00C92819"/>
    <w:rsid w:val="00CA5AAD"/>
    <w:rsid w:val="00CC6B7B"/>
    <w:rsid w:val="00CD2089"/>
    <w:rsid w:val="00CE1813"/>
    <w:rsid w:val="00D01CC2"/>
    <w:rsid w:val="00D73A67"/>
    <w:rsid w:val="00D970A9"/>
    <w:rsid w:val="00DE63DF"/>
    <w:rsid w:val="00DF3845"/>
    <w:rsid w:val="00E17C67"/>
    <w:rsid w:val="00E41911"/>
    <w:rsid w:val="00E92EEF"/>
    <w:rsid w:val="00EF5DA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7F42696-45EA-462E-99A7-7B21EBE04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5D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A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46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27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7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511_2011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C2035-9E52-4F4D-AB1A-C931C6ACE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566</Words>
  <Characters>3245</Characters>
  <Application>Microsoft Office Word</Application>
  <DocSecurity>4</DocSecurity>
  <Lines>113</Lines>
  <Paragraphs>40</Paragraphs>
  <ScaleCrop>false</ScaleCrop>
  <Company> </Company>
  <LinksUpToDate>false</LinksUpToDate>
  <CharactersWithSpaces>3802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3511: Agritourism-oriented signage program - South Carolina Legislature Online</dc:title>
  <dc:subject/>
  <dc:creator>SandyBarden</dc:creator>
  <cp:keywords/>
  <dc:description/>
  <cp:lastModifiedBy>N Cumfer</cp:lastModifiedBy>
  <cp:revision>2</cp:revision>
  <cp:lastPrinted>2011-01-27T13:15:00Z</cp:lastPrinted>
  <dcterms:created xsi:type="dcterms:W3CDTF">2014-11-21T21:41:00Z</dcterms:created>
  <dcterms:modified xsi:type="dcterms:W3CDTF">2014-11-21T21:41:00Z</dcterms:modified>
</cp:coreProperties>
</file>