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EAF" w:rsidRDefault="00040EAF" w:rsidP="00040EAF">
      <w:pPr>
        <w:widowControl w:val="0"/>
        <w:jc w:val="center"/>
      </w:pPr>
      <w:bookmarkStart w:id="0" w:name="_GoBack"/>
      <w:bookmarkEnd w:id="0"/>
      <w:r w:rsidRPr="00040EAF">
        <w:rPr>
          <w:b/>
        </w:rPr>
        <w:t>South Carolina General Assembly</w:t>
      </w:r>
    </w:p>
    <w:p w:rsidR="00040EAF" w:rsidRDefault="00040EAF" w:rsidP="00040EAF">
      <w:pPr>
        <w:widowControl w:val="0"/>
        <w:jc w:val="center"/>
      </w:pPr>
      <w:r>
        <w:t>119th Session, 2011-2012</w:t>
      </w:r>
    </w:p>
    <w:p w:rsidR="00040EAF" w:rsidRDefault="00040EAF" w:rsidP="00040EAF">
      <w:pPr>
        <w:widowControl w:val="0"/>
        <w:jc w:val="left"/>
      </w:pPr>
    </w:p>
    <w:p w:rsidR="00040EAF" w:rsidRDefault="00040EAF" w:rsidP="00040EAF">
      <w:pPr>
        <w:widowControl w:val="0"/>
        <w:jc w:val="left"/>
        <w:rPr>
          <w:b/>
        </w:rPr>
      </w:pPr>
      <w:r w:rsidRPr="00040EAF">
        <w:rPr>
          <w:b/>
        </w:rPr>
        <w:t>H. 3516</w:t>
      </w:r>
    </w:p>
    <w:p w:rsidR="00040EAF" w:rsidRDefault="00040EAF" w:rsidP="00040EAF">
      <w:pPr>
        <w:widowControl w:val="0"/>
        <w:jc w:val="left"/>
        <w:rPr>
          <w:b/>
        </w:rPr>
      </w:pPr>
    </w:p>
    <w:p w:rsidR="00040EAF" w:rsidRDefault="00040EAF" w:rsidP="00040EAF">
      <w:pPr>
        <w:widowControl w:val="0"/>
        <w:jc w:val="left"/>
      </w:pPr>
      <w:r w:rsidRPr="00040EAF">
        <w:rPr>
          <w:b/>
        </w:rPr>
        <w:t>STATUS INFORMATION</w:t>
      </w:r>
    </w:p>
    <w:p w:rsidR="00040EAF" w:rsidRDefault="00040EAF" w:rsidP="00040EAF">
      <w:pPr>
        <w:widowControl w:val="0"/>
        <w:jc w:val="left"/>
      </w:pPr>
    </w:p>
    <w:p w:rsidR="00040EAF" w:rsidRDefault="00040EAF" w:rsidP="00040EAF">
      <w:pPr>
        <w:widowControl w:val="0"/>
        <w:jc w:val="left"/>
      </w:pPr>
      <w:r>
        <w:t>Joint Resolution</w:t>
      </w:r>
    </w:p>
    <w:p w:rsidR="00040EAF" w:rsidRDefault="00040EAF" w:rsidP="00040EAF">
      <w:pPr>
        <w:widowControl w:val="0"/>
        <w:jc w:val="left"/>
      </w:pPr>
      <w:r>
        <w:t>Sponsors: Rep. Cooper</w:t>
      </w:r>
    </w:p>
    <w:p w:rsidR="00040EAF" w:rsidRDefault="00040EAF" w:rsidP="00040EAF">
      <w:pPr>
        <w:widowControl w:val="0"/>
        <w:jc w:val="left"/>
      </w:pPr>
      <w:r>
        <w:t>Document Path: l:\council\bills\dka\3311sd11.docx</w:t>
      </w:r>
    </w:p>
    <w:p w:rsidR="00040EAF" w:rsidRDefault="00040EAF" w:rsidP="00040EAF">
      <w:pPr>
        <w:widowControl w:val="0"/>
        <w:jc w:val="left"/>
      </w:pPr>
    </w:p>
    <w:p w:rsidR="0088163E" w:rsidRDefault="0088163E" w:rsidP="00040EAF">
      <w:pPr>
        <w:widowControl w:val="0"/>
        <w:jc w:val="left"/>
      </w:pPr>
      <w:r>
        <w:t>Introduced in the House on February 1, 2011</w:t>
      </w:r>
    </w:p>
    <w:p w:rsidR="0088163E" w:rsidRDefault="0088163E" w:rsidP="00040EAF">
      <w:pPr>
        <w:widowControl w:val="0"/>
        <w:jc w:val="left"/>
      </w:pPr>
      <w:r>
        <w:t>Introduced in the Senate on March 1, 2011</w:t>
      </w:r>
    </w:p>
    <w:p w:rsidR="0088163E" w:rsidRDefault="0088163E" w:rsidP="00040EAF">
      <w:pPr>
        <w:widowControl w:val="0"/>
        <w:jc w:val="left"/>
      </w:pPr>
      <w:r>
        <w:t>Currently residing in the Senate</w:t>
      </w:r>
    </w:p>
    <w:p w:rsidR="0088163E" w:rsidRDefault="0088163E" w:rsidP="00040EAF">
      <w:pPr>
        <w:widowControl w:val="0"/>
        <w:jc w:val="left"/>
      </w:pPr>
    </w:p>
    <w:p w:rsidR="00040EAF" w:rsidRDefault="00040EAF" w:rsidP="00040EAF">
      <w:pPr>
        <w:widowControl w:val="0"/>
        <w:jc w:val="left"/>
      </w:pPr>
      <w:r>
        <w:t xml:space="preserve">Summary: </w:t>
      </w:r>
      <w:r w:rsidR="00601D3C">
        <w:t>State Aid to Subdivision Act</w:t>
      </w:r>
    </w:p>
    <w:p w:rsidR="00040EAF" w:rsidRDefault="00040EAF" w:rsidP="00040EAF">
      <w:pPr>
        <w:widowControl w:val="0"/>
        <w:jc w:val="left"/>
      </w:pPr>
    </w:p>
    <w:p w:rsidR="00040EAF" w:rsidRDefault="00040EAF" w:rsidP="00040EAF">
      <w:pPr>
        <w:widowControl w:val="0"/>
        <w:jc w:val="left"/>
      </w:pPr>
    </w:p>
    <w:p w:rsidR="00040EAF" w:rsidRDefault="00040EAF" w:rsidP="00040E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0EAF">
        <w:rPr>
          <w:b/>
        </w:rPr>
        <w:t>HISTORY OF LEGISLATIVE ACTIONS</w:t>
      </w:r>
    </w:p>
    <w:p w:rsidR="00040EAF" w:rsidRDefault="00040EAF" w:rsidP="00040E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0EAF" w:rsidRPr="00040EAF" w:rsidRDefault="00040EAF" w:rsidP="00040E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0EAF">
        <w:rPr>
          <w:u w:val="single"/>
        </w:rPr>
        <w:tab/>
        <w:t>Date</w:t>
      </w:r>
      <w:r w:rsidRPr="00040EAF">
        <w:rPr>
          <w:u w:val="single"/>
        </w:rPr>
        <w:tab/>
        <w:t>Body</w:t>
      </w:r>
      <w:r w:rsidRPr="00040EAF">
        <w:rPr>
          <w:u w:val="single"/>
        </w:rPr>
        <w:tab/>
        <w:t>Action Description with journal page number</w:t>
      </w:r>
      <w:r w:rsidRPr="00040EAF">
        <w:rPr>
          <w:u w:val="single"/>
        </w:rPr>
        <w:tab/>
      </w:r>
    </w:p>
    <w:p w:rsidR="00A72E21" w:rsidRDefault="00A72E21" w:rsidP="00A72E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2/1/2011</w:t>
      </w:r>
      <w:r>
        <w:tab/>
        <w:t>House</w:t>
      </w:r>
      <w:r>
        <w:tab/>
      </w:r>
      <w:r w:rsidRPr="00E465A6">
        <w:t>Introduced and read first time (</w:t>
      </w:r>
      <w:hyperlink r:id="rId7" w:history="1">
        <w:r w:rsidRPr="00E465A6">
          <w:rPr>
            <w:rStyle w:val="Hyperlink"/>
          </w:rPr>
          <w:t>House Journal</w:t>
        </w:r>
        <w:r w:rsidRPr="00E465A6">
          <w:rPr>
            <w:rStyle w:val="Hyperlink"/>
          </w:rPr>
          <w:noBreakHyphen/>
          <w:t>page 4</w:t>
        </w:r>
      </w:hyperlink>
      <w:r w:rsidRPr="00E465A6">
        <w:t>)</w:t>
      </w:r>
    </w:p>
    <w:p w:rsidR="00A72E21" w:rsidRDefault="00A72E21" w:rsidP="00A72E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2/1/2011</w:t>
      </w:r>
      <w:r>
        <w:tab/>
        <w:t>House</w:t>
      </w:r>
      <w:r>
        <w:tab/>
      </w:r>
      <w:r w:rsidRPr="00E465A6">
        <w:t>Referred</w:t>
      </w:r>
      <w:r>
        <w:t xml:space="preserve"> to Committee on </w:t>
      </w:r>
      <w:r w:rsidRPr="00E465A6">
        <w:rPr>
          <w:b/>
        </w:rPr>
        <w:t>Ways and Means</w:t>
      </w:r>
      <w:r>
        <w:t xml:space="preserve"> </w:t>
      </w:r>
      <w:r w:rsidRPr="00E465A6">
        <w:t>(</w:t>
      </w:r>
      <w:hyperlink r:id="rId8" w:history="1">
        <w:r w:rsidRPr="00E465A6">
          <w:rPr>
            <w:rStyle w:val="Hyperlink"/>
          </w:rPr>
          <w:t>House Journal</w:t>
        </w:r>
        <w:r w:rsidRPr="00E465A6">
          <w:rPr>
            <w:rStyle w:val="Hyperlink"/>
          </w:rPr>
          <w:noBreakHyphen/>
          <w:t>page 4</w:t>
        </w:r>
      </w:hyperlink>
      <w:r w:rsidRPr="00E465A6">
        <w:t>)</w:t>
      </w:r>
    </w:p>
    <w:p w:rsidR="00A72E21" w:rsidRDefault="00A72E21" w:rsidP="00A72E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2/22/2011</w:t>
      </w:r>
      <w:r>
        <w:tab/>
        <w:t>House</w:t>
      </w:r>
      <w:r>
        <w:tab/>
      </w:r>
      <w:r w:rsidRPr="00E465A6">
        <w:t>Committee r</w:t>
      </w:r>
      <w:r>
        <w:t xml:space="preserve">eport: Favorable </w:t>
      </w:r>
      <w:r w:rsidRPr="00E465A6">
        <w:rPr>
          <w:b/>
        </w:rPr>
        <w:t>Ways and Means</w:t>
      </w:r>
      <w:r>
        <w:t xml:space="preserve"> </w:t>
      </w:r>
      <w:r w:rsidRPr="00E465A6">
        <w:t>(</w:t>
      </w:r>
      <w:hyperlink r:id="rId9" w:history="1">
        <w:r w:rsidRPr="00E465A6">
          <w:rPr>
            <w:rStyle w:val="Hyperlink"/>
          </w:rPr>
          <w:t>House Journal</w:t>
        </w:r>
        <w:r w:rsidRPr="00E465A6">
          <w:rPr>
            <w:rStyle w:val="Hyperlink"/>
          </w:rPr>
          <w:noBreakHyphen/>
          <w:t>page 7</w:t>
        </w:r>
      </w:hyperlink>
      <w:r w:rsidRPr="00E465A6">
        <w:t>)</w:t>
      </w:r>
    </w:p>
    <w:p w:rsidR="00A72E21" w:rsidRDefault="00A72E21" w:rsidP="00A72E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House</w:t>
      </w:r>
      <w:r>
        <w:tab/>
      </w:r>
      <w:r w:rsidRPr="00E465A6">
        <w:t>Read second time (</w:t>
      </w:r>
      <w:hyperlink r:id="rId10" w:history="1">
        <w:r w:rsidRPr="00E465A6">
          <w:rPr>
            <w:rStyle w:val="Hyperlink"/>
          </w:rPr>
          <w:t>House Journal</w:t>
        </w:r>
        <w:r w:rsidRPr="00E465A6">
          <w:rPr>
            <w:rStyle w:val="Hyperlink"/>
          </w:rPr>
          <w:noBreakHyphen/>
          <w:t>page 21</w:t>
        </w:r>
      </w:hyperlink>
      <w:r w:rsidRPr="00E465A6">
        <w:t>)</w:t>
      </w:r>
    </w:p>
    <w:p w:rsidR="00A72E21" w:rsidRDefault="00A72E21" w:rsidP="00A72E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House</w:t>
      </w:r>
      <w:r>
        <w:tab/>
      </w:r>
      <w:r w:rsidRPr="00E465A6">
        <w:t>Unanimous co</w:t>
      </w:r>
      <w:r>
        <w:t xml:space="preserve">nsent for third reading on next </w:t>
      </w:r>
      <w:r w:rsidRPr="00E465A6">
        <w:t>legislative day (</w:t>
      </w:r>
      <w:hyperlink r:id="rId11" w:history="1">
        <w:r w:rsidRPr="00E465A6">
          <w:rPr>
            <w:rStyle w:val="Hyperlink"/>
          </w:rPr>
          <w:t>House Journal</w:t>
        </w:r>
        <w:r w:rsidRPr="00E465A6">
          <w:rPr>
            <w:rStyle w:val="Hyperlink"/>
          </w:rPr>
          <w:noBreakHyphen/>
          <w:t>page 21</w:t>
        </w:r>
      </w:hyperlink>
      <w:r w:rsidRPr="00E465A6">
        <w:t>)</w:t>
      </w:r>
    </w:p>
    <w:p w:rsidR="00A72E21" w:rsidRDefault="00A72E21" w:rsidP="00A72E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2/25/2011</w:t>
      </w:r>
      <w:r>
        <w:tab/>
        <w:t>House</w:t>
      </w:r>
      <w:r>
        <w:tab/>
      </w:r>
      <w:r w:rsidRPr="00E465A6">
        <w:t>Rea</w:t>
      </w:r>
      <w:r>
        <w:t xml:space="preserve">d third </w:t>
      </w:r>
      <w:r>
        <w:lastRenderedPageBreak/>
        <w:t xml:space="preserve">time and sent to Senate </w:t>
      </w:r>
      <w:r w:rsidRPr="00E465A6">
        <w:t>(</w:t>
      </w:r>
      <w:hyperlink r:id="rId12" w:history="1">
        <w:r w:rsidRPr="00E465A6">
          <w:rPr>
            <w:rStyle w:val="Hyperlink"/>
          </w:rPr>
          <w:t>House Journal</w:t>
        </w:r>
        <w:r w:rsidRPr="00E465A6">
          <w:rPr>
            <w:rStyle w:val="Hyperlink"/>
          </w:rPr>
          <w:noBreakHyphen/>
          <w:t>page 2</w:t>
        </w:r>
      </w:hyperlink>
      <w:r w:rsidRPr="00E465A6">
        <w:t>)</w:t>
      </w:r>
    </w:p>
    <w:p w:rsidR="00A72E21" w:rsidRDefault="00A72E21" w:rsidP="00A72E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3/1/2011</w:t>
      </w:r>
      <w:r>
        <w:tab/>
        <w:t>Senate</w:t>
      </w:r>
      <w:r>
        <w:tab/>
      </w:r>
      <w:r w:rsidRPr="00E465A6">
        <w:t>Introduced and read first time (</w:t>
      </w:r>
      <w:hyperlink r:id="rId13" w:history="1">
        <w:r w:rsidRPr="00E465A6">
          <w:rPr>
            <w:rStyle w:val="Hyperlink"/>
          </w:rPr>
          <w:t>Senate Journal</w:t>
        </w:r>
        <w:r w:rsidRPr="00E465A6">
          <w:rPr>
            <w:rStyle w:val="Hyperlink"/>
          </w:rPr>
          <w:noBreakHyphen/>
          <w:t>page 6</w:t>
        </w:r>
      </w:hyperlink>
      <w:r w:rsidRPr="00E465A6">
        <w:t>)</w:t>
      </w:r>
    </w:p>
    <w:p w:rsidR="00A72E21" w:rsidRDefault="00A72E21" w:rsidP="00A72E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3/1/2011</w:t>
      </w:r>
      <w:r>
        <w:tab/>
        <w:t>Senate</w:t>
      </w:r>
      <w:r>
        <w:tab/>
      </w:r>
      <w:r w:rsidRPr="00E465A6">
        <w:t>R</w:t>
      </w:r>
      <w:r>
        <w:t xml:space="preserve">eferred to Committee on </w:t>
      </w:r>
      <w:r w:rsidRPr="00E465A6">
        <w:rPr>
          <w:b/>
        </w:rPr>
        <w:t>Finance</w:t>
      </w:r>
      <w:r>
        <w:t xml:space="preserve"> </w:t>
      </w:r>
      <w:r w:rsidRPr="00E465A6">
        <w:t>(</w:t>
      </w:r>
      <w:hyperlink r:id="rId14" w:history="1">
        <w:r w:rsidRPr="00E465A6">
          <w:rPr>
            <w:rStyle w:val="Hyperlink"/>
          </w:rPr>
          <w:t>Senate Journal</w:t>
        </w:r>
        <w:r w:rsidRPr="00E465A6">
          <w:rPr>
            <w:rStyle w:val="Hyperlink"/>
          </w:rPr>
          <w:noBreakHyphen/>
          <w:t>page 6</w:t>
        </w:r>
      </w:hyperlink>
      <w:r w:rsidRPr="00E465A6">
        <w:t>)</w:t>
      </w:r>
    </w:p>
    <w:p w:rsidR="00A72E21" w:rsidRDefault="00A72E21" w:rsidP="00A72E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4/19/2011</w:t>
      </w:r>
      <w:r>
        <w:tab/>
        <w:t>Senate</w:t>
      </w:r>
      <w:r>
        <w:tab/>
      </w:r>
      <w:r w:rsidRPr="00E465A6">
        <w:t>Committee report: Favora</w:t>
      </w:r>
      <w:r>
        <w:t xml:space="preserve">ble </w:t>
      </w:r>
      <w:r w:rsidRPr="00E465A6">
        <w:rPr>
          <w:b/>
        </w:rPr>
        <w:t>Finance</w:t>
      </w:r>
      <w:r>
        <w:t xml:space="preserve"> </w:t>
      </w:r>
      <w:r w:rsidRPr="00E465A6">
        <w:t>(</w:t>
      </w:r>
      <w:hyperlink r:id="rId15" w:history="1">
        <w:r w:rsidRPr="00E465A6">
          <w:rPr>
            <w:rStyle w:val="Hyperlink"/>
          </w:rPr>
          <w:t>Senate Journal</w:t>
        </w:r>
        <w:r w:rsidRPr="00E465A6">
          <w:rPr>
            <w:rStyle w:val="Hyperlink"/>
          </w:rPr>
          <w:noBreakHyphen/>
          <w:t>page 10</w:t>
        </w:r>
      </w:hyperlink>
      <w:r w:rsidRPr="00E465A6">
        <w:t>)</w:t>
      </w:r>
    </w:p>
    <w:p w:rsidR="00A72E21" w:rsidRDefault="00A72E21" w:rsidP="00A72E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0EAF" w:rsidRPr="00040EAF" w:rsidRDefault="00040EAF" w:rsidP="00040E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0EAF" w:rsidRDefault="00040EAF" w:rsidP="00040EAF">
      <w:pPr>
        <w:widowControl w:val="0"/>
        <w:jc w:val="left"/>
      </w:pPr>
      <w:r w:rsidRPr="00040EAF">
        <w:rPr>
          <w:b/>
        </w:rPr>
        <w:t>VERSIONS OF THIS BILL</w:t>
      </w:r>
    </w:p>
    <w:p w:rsidR="00040EAF" w:rsidRDefault="00040EAF" w:rsidP="00040EAF">
      <w:pPr>
        <w:widowControl w:val="0"/>
        <w:jc w:val="left"/>
      </w:pPr>
    </w:p>
    <w:p w:rsidR="00040EAF" w:rsidRDefault="008209A9" w:rsidP="00040EAF">
      <w:pPr>
        <w:widowControl w:val="0"/>
        <w:jc w:val="left"/>
      </w:pPr>
      <w:hyperlink r:id="rId16" w:history="1">
        <w:r w:rsidR="00040EAF">
          <w:rPr>
            <w:rStyle w:val="Hyperlink"/>
          </w:rPr>
          <w:t>2/1/2011</w:t>
        </w:r>
      </w:hyperlink>
    </w:p>
    <w:p w:rsidR="00E37F19" w:rsidRDefault="008209A9" w:rsidP="00040EAF">
      <w:hyperlink r:id="rId17" w:history="1">
        <w:r w:rsidR="00E37F19" w:rsidRPr="00E37F19">
          <w:rPr>
            <w:rStyle w:val="Hyperlink"/>
          </w:rPr>
          <w:t>2/22/2011</w:t>
        </w:r>
      </w:hyperlink>
    </w:p>
    <w:p w:rsidR="00744A69" w:rsidRDefault="008209A9" w:rsidP="00040EAF">
      <w:hyperlink r:id="rId18" w:history="1">
        <w:r w:rsidR="00744A69" w:rsidRPr="00744A69">
          <w:rPr>
            <w:rStyle w:val="Hyperlink"/>
          </w:rPr>
          <w:t>4/19/2011</w:t>
        </w:r>
      </w:hyperlink>
    </w:p>
    <w:p w:rsidR="00040EAF" w:rsidRDefault="00040EAF" w:rsidP="00040EAF"/>
    <w:p w:rsidR="00040EAF" w:rsidRDefault="00040EAF" w:rsidP="00040EAF">
      <w:pPr>
        <w:sectPr w:rsidR="00040EAF" w:rsidSect="00040E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4A69" w:rsidRDefault="00744A69" w:rsidP="00CD5EB1">
      <w:pPr>
        <w:pStyle w:val="BillDots"/>
      </w:pPr>
      <w:r>
        <w:lastRenderedPageBreak/>
        <w:t>COMMITTEE REPORT</w:t>
      </w:r>
    </w:p>
    <w:p w:rsidR="00744A69" w:rsidRDefault="00744A69" w:rsidP="00CD5EB1">
      <w:pPr>
        <w:pStyle w:val="BillDots"/>
      </w:pPr>
      <w:r>
        <w:t>April 19, 2011</w:t>
      </w:r>
    </w:p>
    <w:p w:rsidR="00744A69" w:rsidRDefault="00744A69" w:rsidP="00CD5EB1">
      <w:pPr>
        <w:pStyle w:val="BillDots"/>
      </w:pPr>
    </w:p>
    <w:p w:rsidR="00744A69" w:rsidRPr="004C147C" w:rsidRDefault="00744A69" w:rsidP="004C14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3516</w:t>
      </w:r>
    </w:p>
    <w:p w:rsidR="00744A69" w:rsidRDefault="00744A69" w:rsidP="00CD5EB1">
      <w:pPr>
        <w:pStyle w:val="BillDots"/>
      </w:pPr>
    </w:p>
    <w:p w:rsidR="00744A69" w:rsidRDefault="00744A69" w:rsidP="006F35E7">
      <w:pPr>
        <w:pStyle w:val="BillDots"/>
        <w:jc w:val="center"/>
      </w:pPr>
      <w:r>
        <w:t xml:space="preserve">Introduced by </w:t>
      </w:r>
      <w:r w:rsidRPr="00204D90">
        <w:t>Rep. Cooper</w:t>
      </w:r>
    </w:p>
    <w:p w:rsidR="00744A69" w:rsidRDefault="00744A69" w:rsidP="00CD5EB1">
      <w:pPr>
        <w:pStyle w:val="BillDots"/>
      </w:pPr>
    </w:p>
    <w:p w:rsidR="00744A69" w:rsidRDefault="00744A69" w:rsidP="00CD5EB1">
      <w:pPr>
        <w:pStyle w:val="BillDots"/>
      </w:pPr>
      <w:r>
        <w:t>S. Printed 4/19/11--S.</w:t>
      </w:r>
    </w:p>
    <w:p w:rsidR="00744A69" w:rsidRDefault="00744A69" w:rsidP="00CD5EB1">
      <w:pPr>
        <w:pStyle w:val="BillDots"/>
      </w:pPr>
      <w:r>
        <w:t>Read the first time March 1, 2011.</w:t>
      </w:r>
    </w:p>
    <w:p w:rsidR="00744A69" w:rsidRPr="004C147C" w:rsidRDefault="00744A69" w:rsidP="004C147C">
      <w:pPr>
        <w:pStyle w:val="BillDots"/>
        <w:jc w:val="center"/>
      </w:pPr>
      <w:r>
        <w:rPr>
          <w:u w:val="single"/>
        </w:rPr>
        <w:t>            </w:t>
      </w:r>
    </w:p>
    <w:p w:rsidR="00744A69" w:rsidRDefault="00744A69" w:rsidP="00CD5EB1">
      <w:pPr>
        <w:pStyle w:val="BillDots"/>
      </w:pPr>
    </w:p>
    <w:p w:rsidR="00744A69" w:rsidRPr="004C147C" w:rsidRDefault="00744A69" w:rsidP="004C147C">
      <w:pPr>
        <w:pStyle w:val="BillDots"/>
        <w:jc w:val="center"/>
      </w:pPr>
      <w:r>
        <w:rPr>
          <w:b/>
        </w:rPr>
        <w:t>THE COMMITTEE ON FINANCE</w:t>
      </w:r>
    </w:p>
    <w:p w:rsidR="00744A69" w:rsidRDefault="00744A69" w:rsidP="00CD5EB1">
      <w:pPr>
        <w:pStyle w:val="BillDots"/>
      </w:pPr>
      <w:r>
        <w:tab/>
        <w:t>To whom was referred a Joint Resolution (H. 3516) to provide that the provisions of Section 6</w:t>
      </w:r>
      <w:r>
        <w:noBreakHyphen/>
        <w:t>27</w:t>
      </w:r>
      <w:r>
        <w:noBreakHyphen/>
        <w:t>50, Code of Laws of South Carolina, 1976, relating to restrictions on amending or repealing provisions in the State Aid, etc., respectfully</w:t>
      </w:r>
    </w:p>
    <w:p w:rsidR="00744A69" w:rsidRPr="004C147C" w:rsidRDefault="00744A69" w:rsidP="004C147C">
      <w:pPr>
        <w:pStyle w:val="BillDots"/>
        <w:jc w:val="center"/>
      </w:pPr>
      <w:r>
        <w:rPr>
          <w:b/>
        </w:rPr>
        <w:t>REPORT:</w:t>
      </w:r>
    </w:p>
    <w:p w:rsidR="00744A69" w:rsidRDefault="00744A69" w:rsidP="00CD5EB1">
      <w:pPr>
        <w:pStyle w:val="BillDots"/>
      </w:pPr>
      <w:r>
        <w:tab/>
        <w:t>That they have duly and carefully considered the same and recommend that the same do pass:</w:t>
      </w:r>
    </w:p>
    <w:p w:rsidR="00744A69" w:rsidRDefault="00744A69" w:rsidP="00CD5EB1">
      <w:pPr>
        <w:pStyle w:val="BillDots"/>
      </w:pPr>
    </w:p>
    <w:p w:rsidR="00744A69" w:rsidRDefault="00744A69" w:rsidP="00CD5EB1">
      <w:pPr>
        <w:pStyle w:val="BillDots"/>
      </w:pPr>
      <w:r>
        <w:t>HUGH K. LEATHERMAN, SR. for Committee.</w:t>
      </w:r>
    </w:p>
    <w:p w:rsidR="00744A69" w:rsidRPr="004C147C" w:rsidRDefault="00744A69" w:rsidP="004C147C">
      <w:pPr>
        <w:pStyle w:val="BillDots"/>
        <w:jc w:val="center"/>
      </w:pPr>
      <w:r>
        <w:rPr>
          <w:u w:val="single"/>
        </w:rPr>
        <w:t>            </w:t>
      </w:r>
    </w:p>
    <w:p w:rsidR="00744A69" w:rsidRDefault="00744A69" w:rsidP="00CD5EB1">
      <w:pPr>
        <w:pStyle w:val="BillDots"/>
      </w:pPr>
    </w:p>
    <w:p w:rsidR="00744A69" w:rsidRPr="004C147C" w:rsidRDefault="00744A69" w:rsidP="004C147C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744A69" w:rsidRPr="00264751" w:rsidRDefault="00744A69" w:rsidP="004C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264751">
        <w:rPr>
          <w:szCs w:val="22"/>
        </w:rPr>
        <w:t>ESTIMATED FISCAL IMPACT ON GENERAL FUND EXPENDITURES:</w:t>
      </w:r>
    </w:p>
    <w:p w:rsidR="00744A69" w:rsidRPr="00264751" w:rsidRDefault="00744A69" w:rsidP="004C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g"/>
      <w:bookmarkEnd w:id="1"/>
      <w:r w:rsidRPr="00264751">
        <w:rPr>
          <w:szCs w:val="22"/>
        </w:rPr>
        <w:t>$0 (No additional expenditures or savings are expected)</w:t>
      </w:r>
    </w:p>
    <w:p w:rsidR="00744A69" w:rsidRPr="00264751" w:rsidRDefault="00744A69" w:rsidP="004C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264751">
        <w:rPr>
          <w:szCs w:val="22"/>
        </w:rPr>
        <w:t>ESTIMATED FISCAL IMPACT ON FEDERAL &amp; OTHER FUND EXPENDITURES:</w:t>
      </w:r>
    </w:p>
    <w:p w:rsidR="00744A69" w:rsidRPr="00264751" w:rsidRDefault="00744A69" w:rsidP="004C147C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2" w:name="f"/>
      <w:bookmarkEnd w:id="2"/>
      <w:r w:rsidRPr="00264751">
        <w:rPr>
          <w:szCs w:val="22"/>
        </w:rPr>
        <w:t>$0 (No additional expenditures or savings are expected)</w:t>
      </w:r>
      <w:bookmarkStart w:id="3" w:name="c"/>
      <w:bookmarkEnd w:id="3"/>
    </w:p>
    <w:p w:rsidR="00744A69" w:rsidRPr="00264751" w:rsidRDefault="00744A69" w:rsidP="004C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264751">
        <w:rPr>
          <w:b/>
          <w:szCs w:val="22"/>
        </w:rPr>
        <w:t>EXPLANATION OF IMPACT:</w:t>
      </w:r>
    </w:p>
    <w:p w:rsidR="00744A69" w:rsidRPr="00264751" w:rsidRDefault="00744A69" w:rsidP="004C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i"/>
      <w:bookmarkEnd w:id="4"/>
      <w:r>
        <w:rPr>
          <w:szCs w:val="22"/>
        </w:rPr>
        <w:tab/>
      </w:r>
      <w:r w:rsidRPr="00264751">
        <w:rPr>
          <w:szCs w:val="22"/>
        </w:rPr>
        <w:t>Suspending Section 6-27-50 and providing flexibility to the counties to transfer state revenues as needed to ensure the delivery of services would have no direct impact to the General Fund of the State.</w:t>
      </w:r>
    </w:p>
    <w:p w:rsidR="00744A69" w:rsidRDefault="00744A69" w:rsidP="00CD5EB1">
      <w:pPr>
        <w:pStyle w:val="BillDots"/>
      </w:pPr>
    </w:p>
    <w:p w:rsidR="00744A69" w:rsidRDefault="00744A69" w:rsidP="004C14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744A69" w:rsidRDefault="00744A69" w:rsidP="004C14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744A69" w:rsidRPr="004C147C" w:rsidRDefault="00744A69" w:rsidP="004C14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744A69" w:rsidRDefault="00744A69" w:rsidP="00CD5EB1">
      <w:pPr>
        <w:pStyle w:val="BillDots"/>
      </w:pPr>
    </w:p>
    <w:p w:rsidR="00744A69" w:rsidRDefault="00744A69" w:rsidP="00CD5EB1">
      <w:pPr>
        <w:pStyle w:val="BillDots"/>
        <w:sectPr w:rsidR="00744A69" w:rsidSect="009A6AEF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44A69" w:rsidRDefault="00744A69" w:rsidP="00CD5EB1">
      <w:pPr>
        <w:pStyle w:val="BillDots"/>
      </w:pPr>
    </w:p>
    <w:p w:rsidR="00744A69" w:rsidRDefault="00744A69" w:rsidP="00CD5EB1">
      <w:pPr>
        <w:pStyle w:val="Numbersforbills"/>
      </w:pPr>
    </w:p>
    <w:p w:rsidR="00744A69" w:rsidRDefault="00744A69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69" w:rsidRDefault="00744A69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69" w:rsidRDefault="00744A69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69" w:rsidRDefault="00744A69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69" w:rsidRDefault="00744A69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69" w:rsidRDefault="00744A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69" w:rsidRPr="00325348" w:rsidRDefault="00744A69" w:rsidP="00143A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6" w:name="whattype"/>
      <w:bookmarkEnd w:id="6"/>
      <w:r>
        <w:rPr>
          <w:b/>
          <w:sz w:val="30"/>
          <w:szCs w:val="30"/>
        </w:rPr>
        <w:t>JOINT RESOLUTION</w:t>
      </w:r>
    </w:p>
    <w:p w:rsidR="00744A69" w:rsidRDefault="00744A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69" w:rsidRDefault="00744A69" w:rsidP="00751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7" w:name="titletop"/>
      <w:bookmarkEnd w:id="7"/>
      <w:r>
        <w:t>TO PROVIDE THAT THE PROVISIONS OF SECTION 6</w:t>
      </w:r>
      <w:r>
        <w:noBreakHyphen/>
        <w:t>27</w:t>
      </w:r>
      <w:r>
        <w:noBreakHyphen/>
        <w:t>50, CODE OF LAWS OF SOUTH CAROLINA, 1976, RELATING TO RESTRICTIONS ON AMENDING OR REPEALING PROVISIONS IN THE STATE AID TO SUBDIVISIONS ACT ARE SUSPENDED FOR FISCAL YEAR 2011-2012, AND TO PROVIDE THAT FOR FISCAL YEAR 2011-2012 COUNTIES MAY TRANSFER AMONG APPROPRIATED STATE REVENUES AS NEEDED TO ENSURE THE DELIVERY OF SERVICES.</w:t>
      </w:r>
    </w:p>
    <w:p w:rsidR="00744A69" w:rsidRDefault="00744A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744A69" w:rsidRDefault="00744A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44A69" w:rsidRDefault="00744A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69" w:rsidRDefault="00744A69" w:rsidP="00751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provisions of Section 6</w:t>
      </w:r>
      <w:r>
        <w:noBreakHyphen/>
        <w:t>27</w:t>
      </w:r>
      <w:r>
        <w:noBreakHyphen/>
        <w:t>50 of the 1976 Code for fiscal year 2011-2012 are suspended.</w:t>
      </w:r>
    </w:p>
    <w:p w:rsidR="00744A69" w:rsidRDefault="00744A69" w:rsidP="00751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69" w:rsidRDefault="00744A69" w:rsidP="00751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Notwithstanding other provisions of this joint resolution, for the 2011-2012 fiscal year, counties of this State may transfer among appropriated state revenues as needed to ensure the delivery of services.</w:t>
      </w:r>
    </w:p>
    <w:p w:rsidR="00744A69" w:rsidRDefault="00744A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69" w:rsidRDefault="00744A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joint resolution takes effect upon approval by the Governor.</w:t>
      </w:r>
    </w:p>
    <w:p w:rsidR="00744A69" w:rsidRDefault="00744A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43AFA" w:rsidRDefault="00143AFA" w:rsidP="00744A69">
      <w:pPr>
        <w:pStyle w:val="BillDots"/>
      </w:pPr>
    </w:p>
    <w:sectPr w:rsidR="00143AFA" w:rsidSect="009A6AEF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CB5" w:rsidRDefault="006F1CB5" w:rsidP="009F0C77">
      <w:r>
        <w:separator/>
      </w:r>
    </w:p>
  </w:endnote>
  <w:endnote w:type="continuationSeparator" w:id="0">
    <w:p w:rsidR="006F1CB5" w:rsidRDefault="006F1C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9ABBEE-C7B6-4F48-ADF0-398E4C9AE71F}"/>
    <w:embedBold r:id="rId2" w:fontKey="{F954EABA-93C1-494B-989A-B2CC60E30E03}"/>
    <w:embedItalic r:id="rId3" w:fontKey="{10D9B893-8ABC-4BEB-9795-8FF918AC8A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A0459B8-1045-48D4-A02C-4AE230BC4C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997C7F-9C75-4628-888A-97F35BA752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A69" w:rsidRPr="00143AFA" w:rsidRDefault="00744A69" w:rsidP="00143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[3516-</w:t>
    </w:r>
    <w:r w:rsidR="008209A9">
      <w:fldChar w:fldCharType="begin"/>
    </w:r>
    <w:r w:rsidR="008209A9">
      <w:instrText xml:space="preserve"> PAGE  \* MERGEFORMAT </w:instrText>
    </w:r>
    <w:r w:rsidR="008209A9">
      <w:fldChar w:fldCharType="separate"/>
    </w:r>
    <w:r w:rsidR="008209A9">
      <w:rPr>
        <w:noProof/>
      </w:rPr>
      <w:t>1</w:t>
    </w:r>
    <w:r w:rsidR="008209A9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AEF" w:rsidRPr="00143AFA" w:rsidRDefault="00744A69" w:rsidP="00143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[3516]</w:t>
    </w:r>
    <w:r>
      <w:tab/>
    </w:r>
    <w:r w:rsidR="00076EEA">
      <w:fldChar w:fldCharType="begin"/>
    </w:r>
    <w:r>
      <w:instrText xml:space="preserve"> PAGE  \* MERGEFORMAT </w:instrText>
    </w:r>
    <w:r w:rsidR="00076EEA">
      <w:fldChar w:fldCharType="separate"/>
    </w:r>
    <w:r>
      <w:rPr>
        <w:noProof/>
      </w:rPr>
      <w:t>1</w:t>
    </w:r>
    <w:r w:rsidR="00076EE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CB5" w:rsidRDefault="006F1CB5" w:rsidP="009F0C77">
      <w:r>
        <w:separator/>
      </w:r>
    </w:p>
  </w:footnote>
  <w:footnote w:type="continuationSeparator" w:id="0">
    <w:p w:rsidR="006F1CB5" w:rsidRDefault="006F1C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311SD11"/>
    <w:docVar w:name="CoverBillType" w:val="j"/>
    <w:docVar w:name="docpath" w:val="L:\Council\bills\DKA\3311SD11.DOCX"/>
    <w:docVar w:name="dvBillNumber" w:val="351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A225C"/>
    <w:rsid w:val="00011869"/>
    <w:rsid w:val="00023849"/>
    <w:rsid w:val="00040EAF"/>
    <w:rsid w:val="00076EEA"/>
    <w:rsid w:val="000D7F09"/>
    <w:rsid w:val="000E1785"/>
    <w:rsid w:val="000F40FA"/>
    <w:rsid w:val="00100D1F"/>
    <w:rsid w:val="001073D8"/>
    <w:rsid w:val="0010776B"/>
    <w:rsid w:val="00133E66"/>
    <w:rsid w:val="001435A3"/>
    <w:rsid w:val="00143AFA"/>
    <w:rsid w:val="00155398"/>
    <w:rsid w:val="001D08F2"/>
    <w:rsid w:val="001D525B"/>
    <w:rsid w:val="001D7F4F"/>
    <w:rsid w:val="002321B6"/>
    <w:rsid w:val="002460AC"/>
    <w:rsid w:val="00250967"/>
    <w:rsid w:val="002543C8"/>
    <w:rsid w:val="002626E4"/>
    <w:rsid w:val="00284AAE"/>
    <w:rsid w:val="002E5912"/>
    <w:rsid w:val="00311918"/>
    <w:rsid w:val="00322840"/>
    <w:rsid w:val="00325348"/>
    <w:rsid w:val="0032732C"/>
    <w:rsid w:val="00336AD0"/>
    <w:rsid w:val="00337FB5"/>
    <w:rsid w:val="0037079A"/>
    <w:rsid w:val="0037563F"/>
    <w:rsid w:val="003A225C"/>
    <w:rsid w:val="003D01E8"/>
    <w:rsid w:val="003E5288"/>
    <w:rsid w:val="003F6D79"/>
    <w:rsid w:val="00400120"/>
    <w:rsid w:val="0041760A"/>
    <w:rsid w:val="00417C01"/>
    <w:rsid w:val="00441101"/>
    <w:rsid w:val="004566D4"/>
    <w:rsid w:val="004809EE"/>
    <w:rsid w:val="00487D49"/>
    <w:rsid w:val="004A02B8"/>
    <w:rsid w:val="004E7D54"/>
    <w:rsid w:val="004F24CD"/>
    <w:rsid w:val="005273C6"/>
    <w:rsid w:val="00530A69"/>
    <w:rsid w:val="00545593"/>
    <w:rsid w:val="00577C6C"/>
    <w:rsid w:val="005C2FE2"/>
    <w:rsid w:val="005E2BC9"/>
    <w:rsid w:val="00601D3C"/>
    <w:rsid w:val="00605102"/>
    <w:rsid w:val="00617EE2"/>
    <w:rsid w:val="006215AA"/>
    <w:rsid w:val="006913C9"/>
    <w:rsid w:val="0069470D"/>
    <w:rsid w:val="006B2703"/>
    <w:rsid w:val="006B4576"/>
    <w:rsid w:val="006F1CB5"/>
    <w:rsid w:val="00723107"/>
    <w:rsid w:val="00734F00"/>
    <w:rsid w:val="00741A05"/>
    <w:rsid w:val="00744A69"/>
    <w:rsid w:val="00751B26"/>
    <w:rsid w:val="007A70AE"/>
    <w:rsid w:val="008209A9"/>
    <w:rsid w:val="008362E8"/>
    <w:rsid w:val="0088163E"/>
    <w:rsid w:val="008A1768"/>
    <w:rsid w:val="008B0F72"/>
    <w:rsid w:val="008D3AA7"/>
    <w:rsid w:val="008F4429"/>
    <w:rsid w:val="008F692C"/>
    <w:rsid w:val="0094021A"/>
    <w:rsid w:val="009A2246"/>
    <w:rsid w:val="009B006D"/>
    <w:rsid w:val="009C6A0B"/>
    <w:rsid w:val="009F0C77"/>
    <w:rsid w:val="009F4DD1"/>
    <w:rsid w:val="00A41684"/>
    <w:rsid w:val="00A44868"/>
    <w:rsid w:val="00A54BD8"/>
    <w:rsid w:val="00A64E80"/>
    <w:rsid w:val="00A72BCD"/>
    <w:rsid w:val="00A72E21"/>
    <w:rsid w:val="00A741D9"/>
    <w:rsid w:val="00A7446F"/>
    <w:rsid w:val="00A833AB"/>
    <w:rsid w:val="00A9741D"/>
    <w:rsid w:val="00AD4B17"/>
    <w:rsid w:val="00B23EDD"/>
    <w:rsid w:val="00B412D4"/>
    <w:rsid w:val="00B47450"/>
    <w:rsid w:val="00B476AC"/>
    <w:rsid w:val="00BE3C22"/>
    <w:rsid w:val="00C028DD"/>
    <w:rsid w:val="00C03322"/>
    <w:rsid w:val="00C0345E"/>
    <w:rsid w:val="00C3483A"/>
    <w:rsid w:val="00C3775D"/>
    <w:rsid w:val="00C458A3"/>
    <w:rsid w:val="00C74E9D"/>
    <w:rsid w:val="00C82FD3"/>
    <w:rsid w:val="00C92819"/>
    <w:rsid w:val="00CC6B7B"/>
    <w:rsid w:val="00CD2089"/>
    <w:rsid w:val="00CD5EB1"/>
    <w:rsid w:val="00D73A67"/>
    <w:rsid w:val="00D970A9"/>
    <w:rsid w:val="00DF3845"/>
    <w:rsid w:val="00E37F19"/>
    <w:rsid w:val="00E41911"/>
    <w:rsid w:val="00E92EEF"/>
    <w:rsid w:val="00EB5814"/>
    <w:rsid w:val="00F2369F"/>
    <w:rsid w:val="00F24442"/>
    <w:rsid w:val="00F40932"/>
    <w:rsid w:val="00F50AE3"/>
    <w:rsid w:val="00F67CF1"/>
    <w:rsid w:val="00F840F0"/>
    <w:rsid w:val="00FB0D0D"/>
    <w:rsid w:val="00FB43B4"/>
    <w:rsid w:val="00FC0F75"/>
    <w:rsid w:val="00FE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9356170-05AB-46F1-9CD2-6BB8A17AA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40E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1-11.docx" TargetMode="External"/><Relationship Id="rId13" Type="http://schemas.openxmlformats.org/officeDocument/2006/relationships/hyperlink" Target="file:///h:\sj%20archive\2011\03-01-11.docx" TargetMode="External"/><Relationship Id="rId18" Type="http://schemas.openxmlformats.org/officeDocument/2006/relationships/hyperlink" Target="file:///p:\pprever\2011-12\3516_20110419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%20archive\2011\02-01-11.docx" TargetMode="External"/><Relationship Id="rId12" Type="http://schemas.openxmlformats.org/officeDocument/2006/relationships/hyperlink" Target="file:///h:\hj%20archive\2011\02-25-11.docx" TargetMode="External"/><Relationship Id="rId17" Type="http://schemas.openxmlformats.org/officeDocument/2006/relationships/hyperlink" Target="file:///p:\pprever\2011-12\3516_20110222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1-12\3516_20110201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1\02-24-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1\04-19-11.docx" TargetMode="External"/><Relationship Id="rId10" Type="http://schemas.openxmlformats.org/officeDocument/2006/relationships/hyperlink" Target="file:///h:\hj%20archive\2011\02-24-11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2-22-11.docx" TargetMode="External"/><Relationship Id="rId14" Type="http://schemas.openxmlformats.org/officeDocument/2006/relationships/hyperlink" Target="file:///h:\sj%20archive\2011\03-01-11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BE339-1D25-4F6A-A2B6-ED0441A04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467</Words>
  <Characters>2618</Characters>
  <Application>Microsoft Office Word</Application>
  <DocSecurity>4</DocSecurity>
  <Lines>115</Lines>
  <Paragraphs>54</Paragraphs>
  <ScaleCrop>false</ScaleCrop>
  <Company> </Company>
  <LinksUpToDate>false</LinksUpToDate>
  <CharactersWithSpaces>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3516: State Aid to Subdivision Act - South Carolina Legislature Online</dc:title>
  <dc:subject/>
  <dc:creator>SharonPair</dc:creator>
  <cp:keywords/>
  <dc:description/>
  <cp:lastModifiedBy>N Cumfer</cp:lastModifiedBy>
  <cp:revision>2</cp:revision>
  <cp:lastPrinted>2011-01-28T20:44:00Z</cp:lastPrinted>
  <dcterms:created xsi:type="dcterms:W3CDTF">2014-11-21T21:41:00Z</dcterms:created>
  <dcterms:modified xsi:type="dcterms:W3CDTF">2014-11-21T21:41:00Z</dcterms:modified>
</cp:coreProperties>
</file>