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6B6" w:rsidRDefault="002D36B6" w:rsidP="002D36B6">
      <w:pPr>
        <w:widowControl w:val="0"/>
        <w:jc w:val="center"/>
      </w:pPr>
      <w:bookmarkStart w:id="0" w:name="_GoBack"/>
      <w:bookmarkEnd w:id="0"/>
      <w:r w:rsidRPr="002D36B6">
        <w:rPr>
          <w:b/>
        </w:rPr>
        <w:t>South Carolina General Assembly</w:t>
      </w:r>
    </w:p>
    <w:p w:rsidR="002D36B6" w:rsidRDefault="002D36B6" w:rsidP="002D36B6">
      <w:pPr>
        <w:widowControl w:val="0"/>
        <w:jc w:val="center"/>
      </w:pPr>
      <w:r>
        <w:t>119th Session, 2011-2012</w:t>
      </w:r>
    </w:p>
    <w:p w:rsidR="002D36B6" w:rsidRDefault="002D36B6" w:rsidP="002D36B6">
      <w:pPr>
        <w:widowControl w:val="0"/>
        <w:jc w:val="left"/>
      </w:pPr>
    </w:p>
    <w:p w:rsidR="002D36B6" w:rsidRDefault="002D36B6" w:rsidP="002D36B6">
      <w:pPr>
        <w:widowControl w:val="0"/>
        <w:jc w:val="left"/>
        <w:rPr>
          <w:b/>
        </w:rPr>
      </w:pPr>
      <w:r w:rsidRPr="002D36B6">
        <w:rPr>
          <w:b/>
        </w:rPr>
        <w:t>S.</w:t>
      </w:r>
      <w:r>
        <w:rPr>
          <w:b/>
        </w:rPr>
        <w:t xml:space="preserve"> </w:t>
      </w:r>
      <w:r w:rsidRPr="002D36B6">
        <w:rPr>
          <w:b/>
        </w:rPr>
        <w:t>363</w:t>
      </w:r>
    </w:p>
    <w:p w:rsidR="002D36B6" w:rsidRDefault="002D36B6" w:rsidP="002D36B6">
      <w:pPr>
        <w:widowControl w:val="0"/>
        <w:jc w:val="left"/>
        <w:rPr>
          <w:b/>
        </w:rPr>
      </w:pPr>
    </w:p>
    <w:p w:rsidR="002D36B6" w:rsidRDefault="002D36B6" w:rsidP="002D36B6">
      <w:pPr>
        <w:widowControl w:val="0"/>
        <w:jc w:val="left"/>
      </w:pPr>
      <w:r w:rsidRPr="002D36B6">
        <w:rPr>
          <w:b/>
        </w:rPr>
        <w:t>STATUS INFORMATION</w:t>
      </w:r>
    </w:p>
    <w:p w:rsidR="002D36B6" w:rsidRDefault="002D36B6" w:rsidP="002D36B6">
      <w:pPr>
        <w:widowControl w:val="0"/>
        <w:jc w:val="left"/>
      </w:pPr>
    </w:p>
    <w:p w:rsidR="002D36B6" w:rsidRDefault="002D36B6" w:rsidP="002D36B6">
      <w:pPr>
        <w:widowControl w:val="0"/>
        <w:jc w:val="left"/>
      </w:pPr>
      <w:r>
        <w:t>Senate Resolution</w:t>
      </w:r>
    </w:p>
    <w:p w:rsidR="002D36B6" w:rsidRDefault="002D36B6" w:rsidP="002D36B6">
      <w:pPr>
        <w:widowControl w:val="0"/>
        <w:jc w:val="left"/>
      </w:pPr>
      <w:r>
        <w:t>Sponsors: Senator Elliott</w:t>
      </w:r>
    </w:p>
    <w:p w:rsidR="002D36B6" w:rsidRDefault="002D36B6" w:rsidP="002D36B6">
      <w:pPr>
        <w:widowControl w:val="0"/>
        <w:jc w:val="left"/>
      </w:pPr>
      <w:r>
        <w:t>Document Path: l:\council\bills\rm\1006cm11.docx</w:t>
      </w:r>
    </w:p>
    <w:p w:rsidR="002D36B6" w:rsidRDefault="002D36B6" w:rsidP="002D36B6">
      <w:pPr>
        <w:widowControl w:val="0"/>
        <w:jc w:val="left"/>
      </w:pPr>
    </w:p>
    <w:p w:rsidR="002D36B6" w:rsidRDefault="002D36B6" w:rsidP="002D36B6">
      <w:pPr>
        <w:widowControl w:val="0"/>
        <w:jc w:val="left"/>
      </w:pPr>
      <w:r>
        <w:t>Introduced in the Senate on January 13, 2011</w:t>
      </w:r>
    </w:p>
    <w:p w:rsidR="002D36B6" w:rsidRDefault="002D36B6" w:rsidP="002D36B6">
      <w:pPr>
        <w:widowControl w:val="0"/>
        <w:jc w:val="left"/>
      </w:pPr>
      <w:r>
        <w:t>Adopted by the Senate on January 13, 2011</w:t>
      </w:r>
    </w:p>
    <w:p w:rsidR="002D36B6" w:rsidRDefault="002D36B6" w:rsidP="002D36B6">
      <w:pPr>
        <w:widowControl w:val="0"/>
        <w:jc w:val="left"/>
      </w:pPr>
    </w:p>
    <w:p w:rsidR="002D36B6" w:rsidRDefault="002D36B6" w:rsidP="002D36B6">
      <w:pPr>
        <w:widowControl w:val="0"/>
        <w:jc w:val="left"/>
      </w:pPr>
      <w:r>
        <w:t xml:space="preserve">Summary: </w:t>
      </w:r>
      <w:r w:rsidR="007C6415">
        <w:t>Maggie Sullivan</w:t>
      </w:r>
    </w:p>
    <w:p w:rsidR="002D36B6" w:rsidRDefault="002D36B6" w:rsidP="002D36B6">
      <w:pPr>
        <w:widowControl w:val="0"/>
        <w:jc w:val="left"/>
      </w:pPr>
    </w:p>
    <w:p w:rsidR="002D36B6" w:rsidRDefault="002D36B6" w:rsidP="002D36B6">
      <w:pPr>
        <w:widowControl w:val="0"/>
        <w:jc w:val="left"/>
      </w:pPr>
    </w:p>
    <w:p w:rsidR="002D36B6" w:rsidRDefault="002D36B6" w:rsidP="002D3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36B6">
        <w:rPr>
          <w:b/>
        </w:rPr>
        <w:t>HISTORY OF LEGISLATIVE ACTIONS</w:t>
      </w:r>
    </w:p>
    <w:p w:rsidR="002D36B6" w:rsidRDefault="002D36B6" w:rsidP="002D3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36B6" w:rsidRPr="002D36B6" w:rsidRDefault="002D36B6" w:rsidP="002D3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36B6">
        <w:rPr>
          <w:u w:val="single"/>
        </w:rPr>
        <w:tab/>
        <w:t>Date</w:t>
      </w:r>
      <w:r w:rsidRPr="002D36B6">
        <w:rPr>
          <w:u w:val="single"/>
        </w:rPr>
        <w:tab/>
        <w:t>Body</w:t>
      </w:r>
      <w:r w:rsidRPr="002D36B6">
        <w:rPr>
          <w:u w:val="single"/>
        </w:rPr>
        <w:tab/>
        <w:t>Action Description with journal page number</w:t>
      </w:r>
      <w:r w:rsidRPr="002D36B6">
        <w:rPr>
          <w:u w:val="single"/>
        </w:rPr>
        <w:tab/>
      </w:r>
    </w:p>
    <w:p w:rsidR="00C476A5" w:rsidRDefault="00C476A5" w:rsidP="00C47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1/13/2011</w:t>
      </w:r>
      <w:r>
        <w:tab/>
        <w:t>Senate</w:t>
      </w:r>
      <w:r>
        <w:tab/>
      </w:r>
      <w:r w:rsidRPr="00E05B57">
        <w:t>Introduced and adopted (</w:t>
      </w:r>
      <w:hyperlink r:id="rId7" w:history="1">
        <w:r w:rsidRPr="00E05B57">
          <w:rPr>
            <w:rStyle w:val="Hyperlink"/>
          </w:rPr>
          <w:t>Senate Journal</w:t>
        </w:r>
        <w:r w:rsidRPr="00E05B57">
          <w:rPr>
            <w:rStyle w:val="Hyperlink"/>
          </w:rPr>
          <w:noBreakHyphen/>
          <w:t>page 14</w:t>
        </w:r>
      </w:hyperlink>
      <w:r w:rsidRPr="00E05B57">
        <w:t>)</w:t>
      </w:r>
    </w:p>
    <w:p w:rsidR="00C476A5" w:rsidRDefault="00C476A5" w:rsidP="00C476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36B6" w:rsidRPr="002D36B6" w:rsidRDefault="002D36B6" w:rsidP="002D3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36B6" w:rsidRDefault="002D36B6" w:rsidP="002D36B6">
      <w:r w:rsidRPr="002D36B6">
        <w:rPr>
          <w:b/>
        </w:rPr>
        <w:t>VERSIONS OF THIS BILL</w:t>
      </w:r>
    </w:p>
    <w:p w:rsidR="002D36B6" w:rsidRDefault="002D36B6" w:rsidP="002D36B6"/>
    <w:p w:rsidR="002D36B6" w:rsidRDefault="00E3241F" w:rsidP="002D36B6">
      <w:hyperlink r:id="rId8" w:history="1">
        <w:r w:rsidR="002D36B6">
          <w:rPr>
            <w:rStyle w:val="Hyperlink"/>
          </w:rPr>
          <w:t>1/13/2011</w:t>
        </w:r>
      </w:hyperlink>
    </w:p>
    <w:p w:rsidR="002D36B6" w:rsidRDefault="002D36B6" w:rsidP="002D36B6"/>
    <w:p w:rsidR="002D36B6" w:rsidRDefault="002D36B6" w:rsidP="002D36B6">
      <w:pPr>
        <w:sectPr w:rsidR="002D36B6" w:rsidSect="002D36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5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4B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8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B51E5">
        <w:t>RECOGNIZE</w:t>
      </w:r>
      <w:r w:rsidR="00AB51E5" w:rsidRPr="00297585">
        <w:rPr>
          <w:color w:val="000000" w:themeColor="text1"/>
          <w:u w:color="000000" w:themeColor="text1"/>
        </w:rPr>
        <w:t xml:space="preserve"> AND CONGRATULATE </w:t>
      </w:r>
      <w:r w:rsidR="003A1401">
        <w:rPr>
          <w:color w:val="000000" w:themeColor="text1"/>
          <w:u w:color="000000" w:themeColor="text1"/>
        </w:rPr>
        <w:t>MAGGIE SULLIVAN</w:t>
      </w:r>
      <w:r w:rsidR="00AB51E5">
        <w:rPr>
          <w:color w:val="000000" w:themeColor="text1"/>
          <w:u w:color="000000" w:themeColor="text1"/>
        </w:rPr>
        <w:t xml:space="preserve"> </w:t>
      </w:r>
      <w:r w:rsidR="003A1401">
        <w:rPr>
          <w:color w:val="000000" w:themeColor="text1"/>
          <w:u w:color="000000" w:themeColor="text1"/>
        </w:rPr>
        <w:t>OF OCEAN REEF RESORT</w:t>
      </w:r>
      <w:r w:rsidR="00AB51E5">
        <w:rPr>
          <w:color w:val="000000" w:themeColor="text1"/>
          <w:u w:color="000000" w:themeColor="text1"/>
        </w:rPr>
        <w:t xml:space="preserve"> ON BEING NAMED MYRTLE BEACH AREA CHAMBER OF COMMERCE 2010 </w:t>
      </w:r>
      <w:r w:rsidR="003A1401">
        <w:rPr>
          <w:color w:val="000000" w:themeColor="text1"/>
          <w:u w:color="000000" w:themeColor="text1"/>
        </w:rPr>
        <w:t xml:space="preserve">HOSPITALITY EMPLOYEE OF THE </w:t>
      </w:r>
      <w:r w:rsidR="00AB51E5">
        <w:rPr>
          <w:color w:val="000000" w:themeColor="text1"/>
          <w:u w:color="000000" w:themeColor="text1"/>
        </w:rPr>
        <w:t>YEAR.</w:t>
      </w:r>
    </w:p>
    <w:p w:rsidR="004A4BD5" w:rsidRDefault="004A4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209E" w:rsidRDefault="004A4BD5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B8209E">
        <w:t xml:space="preserve">the South Carolina Senate is pleased to note that </w:t>
      </w:r>
      <w:r w:rsidR="00F544C0">
        <w:t>Maggie Sullivan</w:t>
      </w:r>
      <w:r w:rsidR="00B8209E">
        <w:t xml:space="preserve"> </w:t>
      </w:r>
      <w:r w:rsidR="00B8209E">
        <w:rPr>
          <w:color w:val="000000" w:themeColor="text1"/>
          <w:u w:color="000000" w:themeColor="text1"/>
        </w:rPr>
        <w:t xml:space="preserve">has been named 2010 </w:t>
      </w:r>
      <w:r w:rsidR="00F544C0">
        <w:rPr>
          <w:color w:val="000000" w:themeColor="text1"/>
          <w:u w:color="000000" w:themeColor="text1"/>
        </w:rPr>
        <w:t xml:space="preserve">Hospitality Employee of </w:t>
      </w:r>
      <w:r w:rsidR="00B8209E">
        <w:rPr>
          <w:color w:val="000000" w:themeColor="text1"/>
          <w:u w:color="000000" w:themeColor="text1"/>
        </w:rPr>
        <w:t>the Year by the Myrtle Beach Area Chamber of Commerce; and</w:t>
      </w: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209E" w:rsidRDefault="00096A18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4362">
        <w:t xml:space="preserve">every day for the past thirty years, Maggie has arrived at work with a smile on her face and affection in her heart, an attitude that has endeared her to both </w:t>
      </w:r>
      <w:r w:rsidR="009D1C7A">
        <w:t xml:space="preserve">customers and </w:t>
      </w:r>
      <w:r w:rsidR="00404362">
        <w:t xml:space="preserve">fellow employees </w:t>
      </w:r>
      <w:r w:rsidR="009D1C7A">
        <w:t>at Oce</w:t>
      </w:r>
      <w:r w:rsidR="00404362">
        <w:t>an Reef Resort; and</w:t>
      </w:r>
    </w:p>
    <w:p w:rsidR="00404362" w:rsidRDefault="00404362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4362" w:rsidRDefault="00404362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2F25">
        <w:t xml:space="preserve">she treats everyone with warm kindness. </w:t>
      </w:r>
      <w:r w:rsidR="00A36F32">
        <w:t xml:space="preserve">Guests </w:t>
      </w:r>
      <w:r w:rsidR="00A52F25">
        <w:t>write to say she is the reason they return year after year to Ocean Reef Resort</w:t>
      </w:r>
      <w:r w:rsidR="00A36F32">
        <w:t>, using d</w:t>
      </w:r>
      <w:r w:rsidR="00A52F25">
        <w:t xml:space="preserve">escriptors </w:t>
      </w:r>
      <w:r w:rsidR="00A36F32">
        <w:t xml:space="preserve">for her </w:t>
      </w:r>
      <w:r w:rsidR="00A52F25">
        <w:t xml:space="preserve">like </w:t>
      </w:r>
      <w:r w:rsidR="00A36F32">
        <w:t>“</w:t>
      </w:r>
      <w:r w:rsidR="00A52F25">
        <w:t>one</w:t>
      </w:r>
      <w:r w:rsidR="00A36F32">
        <w:t xml:space="preserve"> in a million,” “excellent,” “thoughtful,” “helpful,” “exceptional,” and “shining example”; and</w:t>
      </w:r>
    </w:p>
    <w:p w:rsidR="00682ECD" w:rsidRDefault="00682ECD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Pr="00297585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the Senate takes great pleasure in congratulating </w:t>
      </w:r>
      <w:r w:rsidR="00682ECD">
        <w:rPr>
          <w:color w:val="000000" w:themeColor="text1"/>
          <w:u w:color="000000" w:themeColor="text1"/>
        </w:rPr>
        <w:t>Maggie Sullivan</w:t>
      </w:r>
      <w:r>
        <w:rPr>
          <w:color w:val="000000" w:themeColor="text1"/>
          <w:u w:color="000000" w:themeColor="text1"/>
        </w:rPr>
        <w:t xml:space="preserve"> on being named 2010 Myrtle Beach Area Chamber of Commerce </w:t>
      </w:r>
      <w:r w:rsidR="00682ECD">
        <w:rPr>
          <w:color w:val="000000" w:themeColor="text1"/>
          <w:u w:color="000000" w:themeColor="text1"/>
        </w:rPr>
        <w:t>Hospitality Employee</w:t>
      </w:r>
      <w:r>
        <w:rPr>
          <w:color w:val="000000" w:themeColor="text1"/>
          <w:u w:color="000000" w:themeColor="text1"/>
        </w:rPr>
        <w:t xml:space="preserve"> of the Year. It is an honor befitting the dedicated service she has rendered to the </w:t>
      </w:r>
      <w:r w:rsidR="00C74E86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of her </w:t>
      </w:r>
      <w:r>
        <w:rPr>
          <w:color w:val="000000" w:themeColor="text1"/>
          <w:u w:color="000000" w:themeColor="text1"/>
        </w:rPr>
        <w:lastRenderedPageBreak/>
        <w:t>fair city</w:t>
      </w:r>
      <w:r w:rsidR="00C74E86">
        <w:rPr>
          <w:color w:val="000000" w:themeColor="text1"/>
          <w:u w:color="000000" w:themeColor="text1"/>
        </w:rPr>
        <w:t xml:space="preserve">, as well as </w:t>
      </w:r>
      <w:r w:rsidR="00AA20F0">
        <w:rPr>
          <w:color w:val="000000" w:themeColor="text1"/>
          <w:u w:color="000000" w:themeColor="text1"/>
        </w:rPr>
        <w:t xml:space="preserve">to </w:t>
      </w:r>
      <w:r w:rsidR="00C74E86">
        <w:rPr>
          <w:color w:val="000000" w:themeColor="text1"/>
          <w:u w:color="000000" w:themeColor="text1"/>
        </w:rPr>
        <w:t>the multitudes of visitors who come to enjoy its attractions</w:t>
      </w:r>
      <w:r>
        <w:rPr>
          <w:color w:val="000000" w:themeColor="text1"/>
          <w:u w:color="000000" w:themeColor="text1"/>
        </w:rPr>
        <w:t>. Now, therefore,</w:t>
      </w: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97585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Senate</w:t>
      </w:r>
      <w:r w:rsidRPr="00297585">
        <w:rPr>
          <w:color w:val="000000" w:themeColor="text1"/>
          <w:u w:color="000000" w:themeColor="text1"/>
        </w:rPr>
        <w:t xml:space="preserve">, by this resolution, </w:t>
      </w:r>
      <w:r>
        <w:t>recognize</w:t>
      </w:r>
      <w:r w:rsidRPr="00297585">
        <w:rPr>
          <w:color w:val="000000" w:themeColor="text1"/>
          <w:u w:color="000000" w:themeColor="text1"/>
        </w:rPr>
        <w:t xml:space="preserve"> and congratulate </w:t>
      </w:r>
      <w:r w:rsidR="00C74E86">
        <w:rPr>
          <w:color w:val="000000" w:themeColor="text1"/>
          <w:u w:color="000000" w:themeColor="text1"/>
        </w:rPr>
        <w:t>Maggie Sullivan</w:t>
      </w:r>
      <w:r>
        <w:rPr>
          <w:color w:val="000000" w:themeColor="text1"/>
          <w:u w:color="000000" w:themeColor="text1"/>
        </w:rPr>
        <w:t xml:space="preserve"> </w:t>
      </w:r>
      <w:r w:rsidR="00C74E86">
        <w:rPr>
          <w:color w:val="000000" w:themeColor="text1"/>
          <w:u w:color="000000" w:themeColor="text1"/>
        </w:rPr>
        <w:t xml:space="preserve">of Ocean Reef Resort </w:t>
      </w:r>
      <w:r>
        <w:rPr>
          <w:color w:val="000000" w:themeColor="text1"/>
          <w:u w:color="000000" w:themeColor="text1"/>
        </w:rPr>
        <w:t xml:space="preserve">on being named Myrtle Beach Area Chamber of Commerce 2010 </w:t>
      </w:r>
      <w:r w:rsidR="00C26A00">
        <w:rPr>
          <w:color w:val="000000" w:themeColor="text1"/>
          <w:u w:color="000000" w:themeColor="text1"/>
        </w:rPr>
        <w:t>Hospitality Employee</w:t>
      </w:r>
      <w:r>
        <w:rPr>
          <w:color w:val="000000" w:themeColor="text1"/>
          <w:u w:color="000000" w:themeColor="text1"/>
        </w:rPr>
        <w:t xml:space="preserve"> of the Year.</w:t>
      </w: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7585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297585">
        <w:rPr>
          <w:color w:val="000000" w:themeColor="text1"/>
          <w:u w:color="000000" w:themeColor="text1"/>
        </w:rPr>
        <w:t xml:space="preserve"> to </w:t>
      </w:r>
      <w:r w:rsidR="00C74E86">
        <w:rPr>
          <w:color w:val="000000" w:themeColor="text1"/>
          <w:u w:color="000000" w:themeColor="text1"/>
        </w:rPr>
        <w:t>Maggie Sullivan</w:t>
      </w:r>
      <w:r>
        <w:rPr>
          <w:color w:val="000000" w:themeColor="text1"/>
          <w:u w:color="000000" w:themeColor="text1"/>
        </w:rPr>
        <w:t>.</w:t>
      </w:r>
    </w:p>
    <w:p w:rsidR="001354F9" w:rsidRDefault="0053079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4F9" w:rsidRDefault="001354F9" w:rsidP="002D36B6">
      <w:pPr>
        <w:suppressAutoHyphens/>
      </w:pPr>
    </w:p>
    <w:sectPr w:rsidR="001354F9" w:rsidSect="002D36B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BD5" w:rsidRDefault="004A4BD5" w:rsidP="009F0C77">
      <w:r>
        <w:separator/>
      </w:r>
    </w:p>
  </w:endnote>
  <w:endnote w:type="continuationSeparator" w:id="0">
    <w:p w:rsidR="004A4BD5" w:rsidRDefault="004A4B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8CDF42-9FE6-4CD4-AD1F-D3D3E33B650B}"/>
    <w:embedBold r:id="rId2" w:fontKey="{4D0BC19C-55A3-4D5D-BAF3-DFA04DD2DF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C8393D-C1D7-4302-B2D9-55461EB0B4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1E5F39-47D9-4B0D-9428-6B34BFF4DB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5AD881-7624-451F-8738-307E6EEE08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6B6" w:rsidRPr="001354F9" w:rsidRDefault="002D36B6" w:rsidP="00135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[363]</w:t>
    </w:r>
    <w:r>
      <w:tab/>
    </w:r>
    <w:r w:rsidR="00E3241F">
      <w:fldChar w:fldCharType="begin"/>
    </w:r>
    <w:r w:rsidR="00E3241F">
      <w:instrText xml:space="preserve"> PAGE  \* MERGEFORMAT </w:instrText>
    </w:r>
    <w:r w:rsidR="00E3241F">
      <w:fldChar w:fldCharType="separate"/>
    </w:r>
    <w:r w:rsidR="00E3241F">
      <w:rPr>
        <w:noProof/>
      </w:rPr>
      <w:t>1</w:t>
    </w:r>
    <w:r w:rsidR="00E324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BD5" w:rsidRDefault="004A4BD5" w:rsidP="009F0C77">
      <w:r>
        <w:separator/>
      </w:r>
    </w:p>
  </w:footnote>
  <w:footnote w:type="continuationSeparator" w:id="0">
    <w:p w:rsidR="004A4BD5" w:rsidRDefault="004A4B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06CM11"/>
    <w:docVar w:name="CoverBillType" w:val="r"/>
    <w:docVar w:name="docpath" w:val="L:\Council\bills\RM\1006CM11.DOCX"/>
    <w:docVar w:name="dvBillNumber" w:val="3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93AA1"/>
    <w:rsid w:val="000161EA"/>
    <w:rsid w:val="00026C9A"/>
    <w:rsid w:val="000965A1"/>
    <w:rsid w:val="00096A18"/>
    <w:rsid w:val="000E1785"/>
    <w:rsid w:val="000F6848"/>
    <w:rsid w:val="001023A4"/>
    <w:rsid w:val="0010776B"/>
    <w:rsid w:val="00112CF7"/>
    <w:rsid w:val="00133E66"/>
    <w:rsid w:val="0013470E"/>
    <w:rsid w:val="00134ACF"/>
    <w:rsid w:val="001354F9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6B6"/>
    <w:rsid w:val="00325348"/>
    <w:rsid w:val="00393688"/>
    <w:rsid w:val="003A1401"/>
    <w:rsid w:val="003D411E"/>
    <w:rsid w:val="003E3C1E"/>
    <w:rsid w:val="003E6148"/>
    <w:rsid w:val="00400EAA"/>
    <w:rsid w:val="00404362"/>
    <w:rsid w:val="0041760A"/>
    <w:rsid w:val="004809EE"/>
    <w:rsid w:val="004A4BD5"/>
    <w:rsid w:val="00511EE9"/>
    <w:rsid w:val="00521E00"/>
    <w:rsid w:val="0053079E"/>
    <w:rsid w:val="00576ABC"/>
    <w:rsid w:val="00577C6C"/>
    <w:rsid w:val="0058501B"/>
    <w:rsid w:val="006215AA"/>
    <w:rsid w:val="006340D9"/>
    <w:rsid w:val="00643B8E"/>
    <w:rsid w:val="00665EBC"/>
    <w:rsid w:val="00682ECD"/>
    <w:rsid w:val="006922AD"/>
    <w:rsid w:val="0069470D"/>
    <w:rsid w:val="00697CB0"/>
    <w:rsid w:val="006A476C"/>
    <w:rsid w:val="006C6A93"/>
    <w:rsid w:val="006E02F9"/>
    <w:rsid w:val="00753C04"/>
    <w:rsid w:val="00756946"/>
    <w:rsid w:val="00757F80"/>
    <w:rsid w:val="00771EEC"/>
    <w:rsid w:val="00786819"/>
    <w:rsid w:val="00793AA1"/>
    <w:rsid w:val="00797F6A"/>
    <w:rsid w:val="007A325A"/>
    <w:rsid w:val="007C6415"/>
    <w:rsid w:val="007F1523"/>
    <w:rsid w:val="007F509E"/>
    <w:rsid w:val="007F5799"/>
    <w:rsid w:val="007F6947"/>
    <w:rsid w:val="00872729"/>
    <w:rsid w:val="008A3FC6"/>
    <w:rsid w:val="008F4429"/>
    <w:rsid w:val="009352BB"/>
    <w:rsid w:val="00990668"/>
    <w:rsid w:val="009D1C7A"/>
    <w:rsid w:val="009F0C77"/>
    <w:rsid w:val="009F4DD1"/>
    <w:rsid w:val="00A16370"/>
    <w:rsid w:val="00A3519A"/>
    <w:rsid w:val="00A36F32"/>
    <w:rsid w:val="00A51DCC"/>
    <w:rsid w:val="00A52F25"/>
    <w:rsid w:val="00A64E80"/>
    <w:rsid w:val="00A741D9"/>
    <w:rsid w:val="00A9741D"/>
    <w:rsid w:val="00AA20F0"/>
    <w:rsid w:val="00AB51E5"/>
    <w:rsid w:val="00AD4B17"/>
    <w:rsid w:val="00B04D10"/>
    <w:rsid w:val="00B26FA6"/>
    <w:rsid w:val="00B47AC0"/>
    <w:rsid w:val="00B741CB"/>
    <w:rsid w:val="00B8209E"/>
    <w:rsid w:val="00B934F3"/>
    <w:rsid w:val="00BB6347"/>
    <w:rsid w:val="00BD2134"/>
    <w:rsid w:val="00BF29BC"/>
    <w:rsid w:val="00C038D8"/>
    <w:rsid w:val="00C045DD"/>
    <w:rsid w:val="00C26A00"/>
    <w:rsid w:val="00C3136F"/>
    <w:rsid w:val="00C3483A"/>
    <w:rsid w:val="00C476A5"/>
    <w:rsid w:val="00C74E8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2CDD"/>
    <w:rsid w:val="00D95E2F"/>
    <w:rsid w:val="00D970A9"/>
    <w:rsid w:val="00DA2A26"/>
    <w:rsid w:val="00DB3AC0"/>
    <w:rsid w:val="00DD1D22"/>
    <w:rsid w:val="00DE68F0"/>
    <w:rsid w:val="00DF3845"/>
    <w:rsid w:val="00DF7E17"/>
    <w:rsid w:val="00E14822"/>
    <w:rsid w:val="00E3241F"/>
    <w:rsid w:val="00E54A12"/>
    <w:rsid w:val="00E6738A"/>
    <w:rsid w:val="00EB00A2"/>
    <w:rsid w:val="00EB1BF3"/>
    <w:rsid w:val="00EF3EEE"/>
    <w:rsid w:val="00F149A7"/>
    <w:rsid w:val="00F50BAF"/>
    <w:rsid w:val="00F52C10"/>
    <w:rsid w:val="00F544C0"/>
    <w:rsid w:val="00F77FF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24FD11-5FEE-4DAE-A0CF-F20B3766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6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63_201101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8F09F-CFCA-463B-8283-569A8680B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320</Words>
  <Characters>1706</Characters>
  <Application>Microsoft Office Word</Application>
  <DocSecurity>4</DocSecurity>
  <Lines>75</Lines>
  <Paragraphs>25</Paragraphs>
  <ScaleCrop>false</ScaleCrop>
  <Company> </Company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363: Maggie Sullivan - South Carolina Legislature Online</dc:title>
  <dc:subject/>
  <dc:creator>rosannemcdowell</dc:creator>
  <cp:keywords/>
  <dc:description/>
  <cp:lastModifiedBy>N Cumfer</cp:lastModifiedBy>
  <cp:revision>2</cp:revision>
  <cp:lastPrinted>2010-11-17T21:03:00Z</cp:lastPrinted>
  <dcterms:created xsi:type="dcterms:W3CDTF">2014-11-21T20:36:00Z</dcterms:created>
  <dcterms:modified xsi:type="dcterms:W3CDTF">2014-11-21T20:36:00Z</dcterms:modified>
</cp:coreProperties>
</file>