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E73" w:rsidRDefault="00D74E73" w:rsidP="00D74E73">
      <w:pPr>
        <w:widowControl w:val="0"/>
        <w:jc w:val="center"/>
      </w:pPr>
      <w:bookmarkStart w:id="0" w:name="_GoBack"/>
      <w:bookmarkEnd w:id="0"/>
      <w:r w:rsidRPr="00D74E73">
        <w:rPr>
          <w:b/>
        </w:rPr>
        <w:t>South Carolina General Assembly</w:t>
      </w:r>
    </w:p>
    <w:p w:rsidR="00D74E73" w:rsidRDefault="00D74E73" w:rsidP="00D74E73">
      <w:pPr>
        <w:widowControl w:val="0"/>
        <w:jc w:val="center"/>
      </w:pPr>
      <w:r>
        <w:t>119th Session, 2011-2012</w:t>
      </w:r>
    </w:p>
    <w:p w:rsidR="00D74E73" w:rsidRDefault="00D74E73" w:rsidP="00D74E73">
      <w:pPr>
        <w:widowControl w:val="0"/>
        <w:jc w:val="left"/>
      </w:pPr>
    </w:p>
    <w:p w:rsidR="00D74E73" w:rsidRDefault="00D74E73" w:rsidP="00D74E73">
      <w:pPr>
        <w:widowControl w:val="0"/>
        <w:jc w:val="left"/>
        <w:rPr>
          <w:b/>
        </w:rPr>
      </w:pPr>
      <w:r w:rsidRPr="00D74E73">
        <w:rPr>
          <w:b/>
        </w:rPr>
        <w:t>H. 3688</w:t>
      </w:r>
    </w:p>
    <w:p w:rsidR="00D74E73" w:rsidRDefault="00D74E73" w:rsidP="00D74E73">
      <w:pPr>
        <w:widowControl w:val="0"/>
        <w:jc w:val="left"/>
        <w:rPr>
          <w:b/>
        </w:rPr>
      </w:pPr>
    </w:p>
    <w:p w:rsidR="00D74E73" w:rsidRDefault="00D74E73" w:rsidP="00D74E73">
      <w:pPr>
        <w:widowControl w:val="0"/>
        <w:jc w:val="left"/>
      </w:pPr>
      <w:r w:rsidRPr="00D74E73">
        <w:rPr>
          <w:b/>
        </w:rPr>
        <w:t>STATUS INFORMATION</w:t>
      </w:r>
    </w:p>
    <w:p w:rsidR="00D74E73" w:rsidRDefault="00D74E73" w:rsidP="00D74E73">
      <w:pPr>
        <w:widowControl w:val="0"/>
        <w:jc w:val="left"/>
      </w:pPr>
    </w:p>
    <w:p w:rsidR="00D74E73" w:rsidRDefault="00D74E73" w:rsidP="00D74E73">
      <w:pPr>
        <w:widowControl w:val="0"/>
        <w:jc w:val="left"/>
      </w:pPr>
      <w:r>
        <w:t>General Bill</w:t>
      </w:r>
    </w:p>
    <w:p w:rsidR="00D74E73" w:rsidRDefault="00EE5CCE" w:rsidP="00D74E73">
      <w:pPr>
        <w:widowControl w:val="0"/>
        <w:jc w:val="left"/>
      </w:pPr>
      <w:r>
        <w:t>Sponsors: Reps. J.E. Smith, Whipper, Limehouse, McLeod, Mitchell, Knight and Jefferson</w:t>
      </w:r>
    </w:p>
    <w:p w:rsidR="00D74E73" w:rsidRDefault="00D74E73" w:rsidP="00D74E73">
      <w:pPr>
        <w:widowControl w:val="0"/>
        <w:jc w:val="left"/>
      </w:pPr>
      <w:r>
        <w:t>Document Path: l:\council\bills\dka\3017sd11.docx</w:t>
      </w:r>
    </w:p>
    <w:p w:rsidR="00D74E73" w:rsidRDefault="00D74E73" w:rsidP="00D74E73">
      <w:pPr>
        <w:widowControl w:val="0"/>
        <w:jc w:val="left"/>
      </w:pPr>
    </w:p>
    <w:p w:rsidR="00D500CF" w:rsidRDefault="00D500CF" w:rsidP="00D74E73">
      <w:pPr>
        <w:widowControl w:val="0"/>
        <w:jc w:val="left"/>
      </w:pPr>
      <w:r>
        <w:t>Introduced in the House on February 15, 2011</w:t>
      </w:r>
    </w:p>
    <w:p w:rsidR="00D500CF" w:rsidRDefault="00D500CF" w:rsidP="00D74E73">
      <w:pPr>
        <w:widowControl w:val="0"/>
        <w:jc w:val="left"/>
      </w:pPr>
      <w:r>
        <w:t>Rejected by the House on May 24, 2011</w:t>
      </w:r>
    </w:p>
    <w:p w:rsidR="00D500CF" w:rsidRDefault="00D500CF" w:rsidP="00D74E73">
      <w:pPr>
        <w:widowControl w:val="0"/>
        <w:jc w:val="left"/>
      </w:pPr>
    </w:p>
    <w:p w:rsidR="00D74E73" w:rsidRDefault="00D74E73" w:rsidP="00D74E73">
      <w:pPr>
        <w:widowControl w:val="0"/>
        <w:jc w:val="left"/>
      </w:pPr>
      <w:r>
        <w:t xml:space="preserve">Summary: </w:t>
      </w:r>
      <w:r w:rsidR="0005132C">
        <w:t>Textiles Communities Revitalization Act</w:t>
      </w:r>
    </w:p>
    <w:p w:rsidR="00D74E73" w:rsidRDefault="00D74E73" w:rsidP="00D74E73">
      <w:pPr>
        <w:widowControl w:val="0"/>
        <w:jc w:val="left"/>
      </w:pPr>
    </w:p>
    <w:p w:rsidR="00D74E73" w:rsidRDefault="00D74E73" w:rsidP="00D74E73">
      <w:pPr>
        <w:widowControl w:val="0"/>
        <w:jc w:val="left"/>
      </w:pPr>
    </w:p>
    <w:p w:rsidR="00D74E73" w:rsidRDefault="00D74E73" w:rsidP="00D74E73">
      <w:pPr>
        <w:widowControl w:val="0"/>
        <w:tabs>
          <w:tab w:val="center" w:pos="590"/>
          <w:tab w:val="center" w:pos="1440"/>
          <w:tab w:val="left" w:pos="1872"/>
          <w:tab w:val="left" w:pos="9187"/>
        </w:tabs>
        <w:jc w:val="left"/>
      </w:pPr>
      <w:r w:rsidRPr="00D74E73">
        <w:rPr>
          <w:b/>
        </w:rPr>
        <w:t>HISTORY OF LEGISLATIVE ACTIONS</w:t>
      </w:r>
    </w:p>
    <w:p w:rsidR="00D74E73" w:rsidRDefault="00D74E73" w:rsidP="00D74E73">
      <w:pPr>
        <w:widowControl w:val="0"/>
        <w:tabs>
          <w:tab w:val="center" w:pos="590"/>
          <w:tab w:val="center" w:pos="1440"/>
          <w:tab w:val="left" w:pos="1872"/>
          <w:tab w:val="left" w:pos="9187"/>
        </w:tabs>
        <w:jc w:val="left"/>
      </w:pPr>
    </w:p>
    <w:p w:rsidR="00D74E73" w:rsidRPr="00D74E73" w:rsidRDefault="00D74E73" w:rsidP="00D74E73">
      <w:pPr>
        <w:widowControl w:val="0"/>
        <w:tabs>
          <w:tab w:val="center" w:pos="590"/>
          <w:tab w:val="center" w:pos="1440"/>
          <w:tab w:val="left" w:pos="1872"/>
          <w:tab w:val="left" w:pos="9187"/>
        </w:tabs>
        <w:jc w:val="left"/>
      </w:pPr>
      <w:r w:rsidRPr="00D74E73">
        <w:rPr>
          <w:u w:val="single"/>
        </w:rPr>
        <w:tab/>
        <w:t>Date</w:t>
      </w:r>
      <w:r w:rsidRPr="00D74E73">
        <w:rPr>
          <w:u w:val="single"/>
        </w:rPr>
        <w:tab/>
        <w:t>Body</w:t>
      </w:r>
      <w:r w:rsidRPr="00D74E73">
        <w:rPr>
          <w:u w:val="single"/>
        </w:rPr>
        <w:tab/>
        <w:t>Action Description with journal page number</w:t>
      </w:r>
      <w:r w:rsidRPr="00D74E73">
        <w:rPr>
          <w:u w:val="single"/>
        </w:rPr>
        <w:tab/>
      </w:r>
    </w:p>
    <w:p w:rsidR="000D0C18" w:rsidRDefault="000D0C18" w:rsidP="000D0C18">
      <w:pPr>
        <w:widowControl w:val="0"/>
        <w:tabs>
          <w:tab w:val="right" w:pos="1008"/>
          <w:tab w:val="left" w:pos="1152"/>
          <w:tab w:val="left" w:pos="1872"/>
          <w:tab w:val="left" w:pos="9187"/>
        </w:tabs>
        <w:ind w:left="2088" w:hanging="2088"/>
        <w:jc w:val="left"/>
      </w:pPr>
      <w:r>
        <w:tab/>
        <w:t>2/15/2011</w:t>
      </w:r>
      <w:r>
        <w:tab/>
        <w:t>House</w:t>
      </w:r>
      <w:r>
        <w:tab/>
      </w:r>
      <w:r w:rsidRPr="0090592D">
        <w:t>Introduced and read first time (</w:t>
      </w:r>
      <w:hyperlink r:id="rId7" w:history="1">
        <w:r w:rsidRPr="0090592D">
          <w:rPr>
            <w:rStyle w:val="Hyperlink"/>
          </w:rPr>
          <w:t>House Journal</w:t>
        </w:r>
        <w:r w:rsidRPr="0090592D">
          <w:rPr>
            <w:rStyle w:val="Hyperlink"/>
          </w:rPr>
          <w:noBreakHyphen/>
          <w:t>page 13</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2/15/2011</w:t>
      </w:r>
      <w:r>
        <w:tab/>
        <w:t>House</w:t>
      </w:r>
      <w:r>
        <w:tab/>
      </w:r>
      <w:r w:rsidRPr="0090592D">
        <w:t xml:space="preserve">Referred to Committee on </w:t>
      </w:r>
      <w:r w:rsidRPr="0090592D">
        <w:rPr>
          <w:b/>
        </w:rPr>
        <w:t>Labor, Commerce and Industry</w:t>
      </w:r>
      <w:r w:rsidRPr="0090592D">
        <w:t xml:space="preserve"> (</w:t>
      </w:r>
      <w:hyperlink r:id="rId8" w:history="1">
        <w:r w:rsidRPr="0090592D">
          <w:rPr>
            <w:rStyle w:val="Hyperlink"/>
          </w:rPr>
          <w:t>House Journal</w:t>
        </w:r>
        <w:r w:rsidRPr="0090592D">
          <w:rPr>
            <w:rStyle w:val="Hyperlink"/>
          </w:rPr>
          <w:noBreakHyphen/>
          <w:t>page 13</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3/2/2011</w:t>
      </w:r>
      <w:r>
        <w:tab/>
        <w:t>House</w:t>
      </w:r>
      <w:r>
        <w:tab/>
      </w:r>
      <w:r w:rsidRPr="0090592D">
        <w:t>Recalled from C</w:t>
      </w:r>
      <w:r>
        <w:t xml:space="preserve">ommittee on </w:t>
      </w:r>
      <w:r w:rsidRPr="0090592D">
        <w:rPr>
          <w:b/>
        </w:rPr>
        <w:t>Labor, Commerce and Industry</w:t>
      </w:r>
      <w:r w:rsidRPr="0090592D">
        <w:t xml:space="preserve"> (</w:t>
      </w:r>
      <w:hyperlink r:id="rId9" w:history="1">
        <w:r w:rsidRPr="0090592D">
          <w:rPr>
            <w:rStyle w:val="Hyperlink"/>
          </w:rPr>
          <w:t>House Journal</w:t>
        </w:r>
        <w:r w:rsidRPr="0090592D">
          <w:rPr>
            <w:rStyle w:val="Hyperlink"/>
          </w:rPr>
          <w:noBreakHyphen/>
          <w:t>page 47</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3/2/2011</w:t>
      </w:r>
      <w:r>
        <w:tab/>
        <w:t>House</w:t>
      </w:r>
      <w:r>
        <w:tab/>
      </w:r>
      <w:r w:rsidRPr="0090592D">
        <w:t>Referred</w:t>
      </w:r>
      <w:r>
        <w:t xml:space="preserve"> to Committee on </w:t>
      </w:r>
      <w:r w:rsidRPr="0090592D">
        <w:rPr>
          <w:b/>
        </w:rPr>
        <w:t>Ways and Means</w:t>
      </w:r>
      <w:r>
        <w:t xml:space="preserve"> </w:t>
      </w:r>
      <w:r w:rsidRPr="0090592D">
        <w:t>(</w:t>
      </w:r>
      <w:hyperlink r:id="rId10" w:history="1">
        <w:r w:rsidRPr="0090592D">
          <w:rPr>
            <w:rStyle w:val="Hyperlink"/>
          </w:rPr>
          <w:t>House Journal</w:t>
        </w:r>
        <w:r w:rsidRPr="0090592D">
          <w:rPr>
            <w:rStyle w:val="Hyperlink"/>
          </w:rPr>
          <w:noBreakHyphen/>
          <w:t>page 47</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4/27/2011</w:t>
      </w:r>
      <w:r>
        <w:tab/>
        <w:t>House</w:t>
      </w:r>
      <w:r>
        <w:tab/>
      </w:r>
      <w:r w:rsidRPr="0090592D">
        <w:t xml:space="preserve">Recalled </w:t>
      </w:r>
      <w:r w:rsidRPr="0090592D">
        <w:lastRenderedPageBreak/>
        <w:t>f</w:t>
      </w:r>
      <w:r>
        <w:t xml:space="preserve">rom Committee on </w:t>
      </w:r>
      <w:r w:rsidRPr="0090592D">
        <w:rPr>
          <w:b/>
        </w:rPr>
        <w:t>Ways and Means</w:t>
      </w:r>
      <w:r>
        <w:t xml:space="preserve"> </w:t>
      </w:r>
      <w:r w:rsidRPr="0090592D">
        <w:t>(</w:t>
      </w:r>
      <w:hyperlink r:id="rId11" w:history="1">
        <w:r w:rsidRPr="0090592D">
          <w:rPr>
            <w:rStyle w:val="Hyperlink"/>
          </w:rPr>
          <w:t>House Journal</w:t>
        </w:r>
        <w:r w:rsidRPr="0090592D">
          <w:rPr>
            <w:rStyle w:val="Hyperlink"/>
          </w:rPr>
          <w:noBreakHyphen/>
          <w:t>page 77</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4/28/2011</w:t>
      </w:r>
      <w:r>
        <w:tab/>
        <w:t>House</w:t>
      </w:r>
      <w:r>
        <w:tab/>
      </w:r>
      <w:r w:rsidRPr="0090592D">
        <w:t>Member(s) request name added as sponsor: McLeod</w:t>
      </w:r>
    </w:p>
    <w:p w:rsidR="000D0C18" w:rsidRDefault="000D0C18" w:rsidP="000D0C18">
      <w:pPr>
        <w:widowControl w:val="0"/>
        <w:tabs>
          <w:tab w:val="right" w:pos="1008"/>
          <w:tab w:val="left" w:pos="1152"/>
          <w:tab w:val="left" w:pos="1872"/>
          <w:tab w:val="left" w:pos="9187"/>
        </w:tabs>
        <w:ind w:left="2088" w:hanging="2088"/>
        <w:jc w:val="left"/>
      </w:pPr>
      <w:r>
        <w:tab/>
        <w:t>4/28/2011</w:t>
      </w:r>
      <w:r>
        <w:tab/>
      </w:r>
      <w:r>
        <w:tab/>
      </w:r>
      <w:r w:rsidRPr="0090592D">
        <w:t>Scrivener's error corrected</w:t>
      </w:r>
    </w:p>
    <w:p w:rsidR="000D0C18" w:rsidRDefault="000D0C18" w:rsidP="000D0C18">
      <w:pPr>
        <w:widowControl w:val="0"/>
        <w:tabs>
          <w:tab w:val="right" w:pos="1008"/>
          <w:tab w:val="left" w:pos="1152"/>
          <w:tab w:val="left" w:pos="1872"/>
          <w:tab w:val="left" w:pos="9187"/>
        </w:tabs>
        <w:ind w:left="2088" w:hanging="2088"/>
        <w:jc w:val="left"/>
      </w:pPr>
      <w:r>
        <w:tab/>
        <w:t>5/4/2011</w:t>
      </w:r>
      <w:r>
        <w:tab/>
        <w:t>House</w:t>
      </w:r>
      <w:r>
        <w:tab/>
      </w:r>
      <w:r w:rsidRPr="0090592D">
        <w:t>Debate adjour</w:t>
      </w:r>
      <w:r>
        <w:t xml:space="preserve">ned until Thursday, May 5, 2011 </w:t>
      </w:r>
      <w:r w:rsidRPr="0090592D">
        <w:t>(</w:t>
      </w:r>
      <w:hyperlink r:id="rId12" w:history="1">
        <w:r w:rsidRPr="0090592D">
          <w:rPr>
            <w:rStyle w:val="Hyperlink"/>
          </w:rPr>
          <w:t>House Journal</w:t>
        </w:r>
        <w:r w:rsidRPr="0090592D">
          <w:rPr>
            <w:rStyle w:val="Hyperlink"/>
          </w:rPr>
          <w:noBreakHyphen/>
          <w:t>page 32</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5/5/2011</w:t>
      </w:r>
      <w:r>
        <w:tab/>
        <w:t>House</w:t>
      </w:r>
      <w:r>
        <w:tab/>
      </w:r>
      <w:r w:rsidRPr="0090592D">
        <w:t>Member(s)</w:t>
      </w:r>
      <w:r>
        <w:t xml:space="preserve"> request name added as sponsor: </w:t>
      </w:r>
      <w:r w:rsidRPr="0090592D">
        <w:t>Mitchell, Knight</w:t>
      </w:r>
    </w:p>
    <w:p w:rsidR="000D0C18" w:rsidRDefault="000D0C18" w:rsidP="000D0C18">
      <w:pPr>
        <w:widowControl w:val="0"/>
        <w:tabs>
          <w:tab w:val="right" w:pos="1008"/>
          <w:tab w:val="left" w:pos="1152"/>
          <w:tab w:val="left" w:pos="1872"/>
          <w:tab w:val="left" w:pos="9187"/>
        </w:tabs>
        <w:ind w:left="2088" w:hanging="2088"/>
        <w:jc w:val="left"/>
      </w:pPr>
      <w:r>
        <w:tab/>
        <w:t>5/5/2011</w:t>
      </w:r>
      <w:r>
        <w:tab/>
        <w:t>House</w:t>
      </w:r>
      <w:r>
        <w:tab/>
      </w:r>
      <w:r w:rsidRPr="0090592D">
        <w:t>Requests for de</w:t>
      </w:r>
      <w:r>
        <w:t>bate</w:t>
      </w:r>
      <w:r>
        <w:noBreakHyphen/>
        <w:t xml:space="preserve">Rep(s). Atwater, Crawford, </w:t>
      </w:r>
      <w:r w:rsidRPr="0090592D">
        <w:t xml:space="preserve">Lowe, Brannon, </w:t>
      </w:r>
      <w:r>
        <w:t xml:space="preserve">Daning, Erickson, and Forrester </w:t>
      </w:r>
      <w:r w:rsidRPr="0090592D">
        <w:t>(</w:t>
      </w:r>
      <w:hyperlink r:id="rId13" w:history="1">
        <w:r w:rsidRPr="0090592D">
          <w:rPr>
            <w:rStyle w:val="Hyperlink"/>
          </w:rPr>
          <w:t>House Journal</w:t>
        </w:r>
        <w:r w:rsidRPr="0090592D">
          <w:rPr>
            <w:rStyle w:val="Hyperlink"/>
          </w:rPr>
          <w:noBreakHyphen/>
          <w:t>page 15</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5/18/2011</w:t>
      </w:r>
      <w:r>
        <w:tab/>
        <w:t>House</w:t>
      </w:r>
      <w:r>
        <w:tab/>
      </w:r>
      <w:r w:rsidRPr="0090592D">
        <w:t>Debate adjourn</w:t>
      </w:r>
      <w:r>
        <w:t xml:space="preserve">ed until Thursday, May 19, 2011 </w:t>
      </w:r>
      <w:r w:rsidRPr="0090592D">
        <w:t>(</w:t>
      </w:r>
      <w:hyperlink r:id="rId14" w:history="1">
        <w:r w:rsidRPr="0090592D">
          <w:rPr>
            <w:rStyle w:val="Hyperlink"/>
          </w:rPr>
          <w:t>House Journal</w:t>
        </w:r>
        <w:r w:rsidRPr="0090592D">
          <w:rPr>
            <w:rStyle w:val="Hyperlink"/>
          </w:rPr>
          <w:noBreakHyphen/>
          <w:t>page 33</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5/19/2011</w:t>
      </w:r>
      <w:r>
        <w:tab/>
        <w:t>House</w:t>
      </w:r>
      <w:r>
        <w:tab/>
      </w:r>
      <w:r w:rsidRPr="0090592D">
        <w:t>Member(s) request name added as sponsor: Jefferson</w:t>
      </w:r>
    </w:p>
    <w:p w:rsidR="000D0C18" w:rsidRDefault="000D0C18" w:rsidP="000D0C18">
      <w:pPr>
        <w:widowControl w:val="0"/>
        <w:tabs>
          <w:tab w:val="right" w:pos="1008"/>
          <w:tab w:val="left" w:pos="1152"/>
          <w:tab w:val="left" w:pos="1872"/>
          <w:tab w:val="left" w:pos="9187"/>
        </w:tabs>
        <w:ind w:left="2088" w:hanging="2088"/>
        <w:jc w:val="left"/>
      </w:pPr>
      <w:r>
        <w:tab/>
        <w:t>5/19/2011</w:t>
      </w:r>
      <w:r>
        <w:tab/>
        <w:t>House</w:t>
      </w:r>
      <w:r>
        <w:tab/>
      </w:r>
      <w:r w:rsidRPr="0090592D">
        <w:t>Read second time (</w:t>
      </w:r>
      <w:hyperlink r:id="rId15" w:history="1">
        <w:r w:rsidRPr="0090592D">
          <w:rPr>
            <w:rStyle w:val="Hyperlink"/>
          </w:rPr>
          <w:t>House Journal</w:t>
        </w:r>
        <w:r w:rsidRPr="0090592D">
          <w:rPr>
            <w:rStyle w:val="Hyperlink"/>
          </w:rPr>
          <w:noBreakHyphen/>
          <w:t>page 45</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5/19/2011</w:t>
      </w:r>
      <w:r>
        <w:tab/>
        <w:t>House</w:t>
      </w:r>
      <w:r>
        <w:tab/>
      </w:r>
      <w:r w:rsidRPr="0090592D">
        <w:t>Roll call Yeas</w:t>
      </w:r>
      <w:r>
        <w:noBreakHyphen/>
      </w:r>
      <w:r w:rsidRPr="0090592D">
        <w:t>61  Nays</w:t>
      </w:r>
      <w:r>
        <w:noBreakHyphen/>
      </w:r>
      <w:r w:rsidRPr="0090592D">
        <w:t>42 (</w:t>
      </w:r>
      <w:hyperlink r:id="rId16" w:history="1">
        <w:r w:rsidRPr="0090592D">
          <w:rPr>
            <w:rStyle w:val="Hyperlink"/>
          </w:rPr>
          <w:t>House Journal</w:t>
        </w:r>
        <w:r w:rsidRPr="0090592D">
          <w:rPr>
            <w:rStyle w:val="Hyperlink"/>
          </w:rPr>
          <w:noBreakHyphen/>
          <w:t>page 45</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5/19/2011</w:t>
      </w:r>
      <w:r>
        <w:tab/>
        <w:t>House</w:t>
      </w:r>
      <w:r>
        <w:tab/>
      </w:r>
      <w:r w:rsidRPr="0090592D">
        <w:t>Motion noted</w:t>
      </w:r>
      <w:r>
        <w:noBreakHyphen/>
        <w:t xml:space="preserve"> Rep. Huggins noted a motion to </w:t>
      </w:r>
      <w:r w:rsidRPr="0090592D">
        <w:t>reconsider th</w:t>
      </w:r>
      <w:r>
        <w:t xml:space="preserve">e vote whereby read second time </w:t>
      </w:r>
      <w:r w:rsidRPr="0090592D">
        <w:t>(</w:t>
      </w:r>
      <w:hyperlink r:id="rId17" w:history="1">
        <w:r w:rsidRPr="0090592D">
          <w:rPr>
            <w:rStyle w:val="Hyperlink"/>
          </w:rPr>
          <w:t>House Journal</w:t>
        </w:r>
        <w:r w:rsidRPr="0090592D">
          <w:rPr>
            <w:rStyle w:val="Hyperlink"/>
          </w:rPr>
          <w:noBreakHyphen/>
          <w:t>page 51</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5/24/2011</w:t>
      </w:r>
      <w:r>
        <w:tab/>
        <w:t>House</w:t>
      </w:r>
      <w:r>
        <w:tab/>
      </w:r>
      <w:r w:rsidRPr="0090592D">
        <w:t>Motion to reconsider tabled (</w:t>
      </w:r>
      <w:hyperlink r:id="rId18" w:history="1">
        <w:r w:rsidRPr="0090592D">
          <w:rPr>
            <w:rStyle w:val="Hyperlink"/>
          </w:rPr>
          <w:t>House Journal</w:t>
        </w:r>
        <w:r w:rsidRPr="0090592D">
          <w:rPr>
            <w:rStyle w:val="Hyperlink"/>
          </w:rPr>
          <w:noBreakHyphen/>
          <w:t>page 81</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5/24/2011</w:t>
      </w:r>
      <w:r>
        <w:tab/>
        <w:t>House</w:t>
      </w:r>
      <w:r>
        <w:tab/>
      </w:r>
      <w:r w:rsidRPr="0090592D">
        <w:t>Rejected (</w:t>
      </w:r>
      <w:hyperlink r:id="rId19" w:history="1">
        <w:r w:rsidRPr="0090592D">
          <w:rPr>
            <w:rStyle w:val="Hyperlink"/>
          </w:rPr>
          <w:t>House Journal</w:t>
        </w:r>
        <w:r w:rsidRPr="0090592D">
          <w:rPr>
            <w:rStyle w:val="Hyperlink"/>
          </w:rPr>
          <w:noBreakHyphen/>
          <w:t>page 81</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r>
        <w:tab/>
        <w:t>5/24/2011</w:t>
      </w:r>
      <w:r>
        <w:tab/>
        <w:t>House</w:t>
      </w:r>
      <w:r>
        <w:tab/>
      </w:r>
      <w:r w:rsidRPr="0090592D">
        <w:t>Roll call Yeas</w:t>
      </w:r>
      <w:r>
        <w:noBreakHyphen/>
      </w:r>
      <w:r w:rsidRPr="0090592D">
        <w:t>57  Nays</w:t>
      </w:r>
      <w:r>
        <w:noBreakHyphen/>
      </w:r>
      <w:r w:rsidRPr="0090592D">
        <w:t>59 (</w:t>
      </w:r>
      <w:hyperlink r:id="rId20" w:history="1">
        <w:r w:rsidRPr="0090592D">
          <w:rPr>
            <w:rStyle w:val="Hyperlink"/>
          </w:rPr>
          <w:t>House Journal</w:t>
        </w:r>
        <w:r w:rsidRPr="0090592D">
          <w:rPr>
            <w:rStyle w:val="Hyperlink"/>
          </w:rPr>
          <w:noBreakHyphen/>
          <w:t>page 81</w:t>
        </w:r>
      </w:hyperlink>
      <w:r w:rsidRPr="0090592D">
        <w:t>)</w:t>
      </w:r>
    </w:p>
    <w:p w:rsidR="000D0C18" w:rsidRDefault="000D0C18" w:rsidP="000D0C18">
      <w:pPr>
        <w:widowControl w:val="0"/>
        <w:tabs>
          <w:tab w:val="right" w:pos="1008"/>
          <w:tab w:val="left" w:pos="1152"/>
          <w:tab w:val="left" w:pos="1872"/>
          <w:tab w:val="left" w:pos="9187"/>
        </w:tabs>
        <w:ind w:left="2088" w:hanging="2088"/>
        <w:jc w:val="left"/>
      </w:pPr>
    </w:p>
    <w:p w:rsidR="00D74E73" w:rsidRPr="00D74E73" w:rsidRDefault="00D74E73" w:rsidP="00D74E73">
      <w:pPr>
        <w:widowControl w:val="0"/>
        <w:tabs>
          <w:tab w:val="right" w:pos="1008"/>
          <w:tab w:val="left" w:pos="1152"/>
          <w:tab w:val="left" w:pos="1872"/>
          <w:tab w:val="left" w:pos="9187"/>
        </w:tabs>
        <w:ind w:left="2088" w:hanging="2088"/>
        <w:jc w:val="left"/>
      </w:pPr>
    </w:p>
    <w:p w:rsidR="00D74E73" w:rsidRDefault="00D74E73" w:rsidP="00D74E73">
      <w:pPr>
        <w:widowControl w:val="0"/>
        <w:jc w:val="left"/>
      </w:pPr>
      <w:r w:rsidRPr="00D74E73">
        <w:rPr>
          <w:b/>
        </w:rPr>
        <w:t>VERSIONS OF THIS BILL</w:t>
      </w:r>
    </w:p>
    <w:p w:rsidR="00D74E73" w:rsidRDefault="00D74E73" w:rsidP="00D74E73">
      <w:pPr>
        <w:widowControl w:val="0"/>
        <w:jc w:val="left"/>
      </w:pPr>
    </w:p>
    <w:p w:rsidR="00D74E73" w:rsidRDefault="00901F03" w:rsidP="00D74E73">
      <w:pPr>
        <w:widowControl w:val="0"/>
        <w:jc w:val="left"/>
      </w:pPr>
      <w:hyperlink r:id="rId21" w:history="1">
        <w:r w:rsidR="00D74E73">
          <w:rPr>
            <w:rStyle w:val="Hyperlink"/>
          </w:rPr>
          <w:t>2/15/2011</w:t>
        </w:r>
      </w:hyperlink>
    </w:p>
    <w:p w:rsidR="00B47BE8" w:rsidRDefault="00901F03" w:rsidP="00D74E73">
      <w:hyperlink r:id="rId22" w:history="1">
        <w:r w:rsidR="00B47BE8" w:rsidRPr="00B47BE8">
          <w:rPr>
            <w:rStyle w:val="Hyperlink"/>
          </w:rPr>
          <w:t>4/27/2011</w:t>
        </w:r>
      </w:hyperlink>
    </w:p>
    <w:p w:rsidR="00605267" w:rsidRDefault="00901F03" w:rsidP="00D74E73">
      <w:hyperlink r:id="rId23" w:history="1">
        <w:r w:rsidR="00605267" w:rsidRPr="00605267">
          <w:rPr>
            <w:rStyle w:val="Hyperlink"/>
          </w:rPr>
          <w:t>4/28/2011</w:t>
        </w:r>
      </w:hyperlink>
    </w:p>
    <w:p w:rsidR="00D74E73" w:rsidRDefault="00D74E73" w:rsidP="00D74E73"/>
    <w:p w:rsidR="00D74E73" w:rsidRDefault="00D74E73" w:rsidP="00D74E73">
      <w:pPr>
        <w:sectPr w:rsidR="00D74E73" w:rsidSect="00D74E73">
          <w:pgSz w:w="12240" w:h="15840" w:code="1"/>
          <w:pgMar w:top="1080" w:right="1440" w:bottom="1080" w:left="1440" w:header="720" w:footer="720" w:gutter="0"/>
          <w:cols w:space="720"/>
          <w:noEndnote/>
          <w:docGrid w:linePitch="360"/>
        </w:sectPr>
      </w:pPr>
    </w:p>
    <w:p w:rsidR="00605267" w:rsidRDefault="00605267" w:rsidP="00246C5F">
      <w:pPr>
        <w:pStyle w:val="BillDots"/>
      </w:pPr>
      <w:r>
        <w:rPr>
          <w:strike/>
        </w:rPr>
        <w:t>Indicates Matter Stricken</w:t>
      </w:r>
    </w:p>
    <w:p w:rsidR="00605267" w:rsidRPr="003F0D3C" w:rsidRDefault="00605267" w:rsidP="00246C5F">
      <w:pPr>
        <w:pStyle w:val="BillDots"/>
      </w:pPr>
      <w:r>
        <w:rPr>
          <w:u w:val="single"/>
        </w:rPr>
        <w:t>Indicates New Matter</w:t>
      </w:r>
    </w:p>
    <w:p w:rsidR="00605267" w:rsidRDefault="00605267" w:rsidP="00246C5F">
      <w:pPr>
        <w:pStyle w:val="BillDots"/>
      </w:pPr>
    </w:p>
    <w:p w:rsidR="00605267" w:rsidRDefault="00605267" w:rsidP="00246C5F">
      <w:pPr>
        <w:pStyle w:val="BillDots"/>
      </w:pPr>
      <w:r>
        <w:t>RECALLED</w:t>
      </w:r>
    </w:p>
    <w:p w:rsidR="00605267" w:rsidRDefault="00605267" w:rsidP="00246C5F">
      <w:pPr>
        <w:pStyle w:val="BillDots"/>
      </w:pPr>
      <w:r>
        <w:t>April 27, 2011</w:t>
      </w:r>
    </w:p>
    <w:p w:rsidR="00605267" w:rsidRDefault="00605267" w:rsidP="00246C5F">
      <w:pPr>
        <w:pStyle w:val="BillDots"/>
      </w:pPr>
    </w:p>
    <w:p w:rsidR="00605267" w:rsidRPr="003F0D3C" w:rsidRDefault="00605267" w:rsidP="003F0D3C">
      <w:pPr>
        <w:pStyle w:val="BillDots"/>
        <w:tabs>
          <w:tab w:val="clear" w:pos="216"/>
          <w:tab w:val="clear" w:pos="432"/>
          <w:tab w:val="clear" w:pos="648"/>
          <w:tab w:val="clear" w:pos="864"/>
          <w:tab w:val="clear" w:pos="1080"/>
          <w:tab w:val="clear" w:pos="1296"/>
          <w:tab w:val="clear" w:pos="5904"/>
          <w:tab w:val="right" w:pos="5933"/>
        </w:tabs>
      </w:pPr>
      <w:r>
        <w:tab/>
      </w:r>
      <w:r>
        <w:rPr>
          <w:b/>
          <w:sz w:val="36"/>
        </w:rPr>
        <w:t>H. 3688</w:t>
      </w:r>
    </w:p>
    <w:p w:rsidR="00605267" w:rsidRDefault="00605267" w:rsidP="00246C5F">
      <w:pPr>
        <w:pStyle w:val="BillDots"/>
      </w:pPr>
    </w:p>
    <w:p w:rsidR="00605267" w:rsidRDefault="00605267" w:rsidP="003F0D3C">
      <w:pPr>
        <w:pStyle w:val="BillDots"/>
        <w:jc w:val="center"/>
      </w:pPr>
      <w:r>
        <w:t xml:space="preserve">Introduced by </w:t>
      </w:r>
      <w:r w:rsidRPr="00444172">
        <w:t>Reps. J.E. Smith, Whipper and Limehouse</w:t>
      </w:r>
    </w:p>
    <w:p w:rsidR="00605267" w:rsidRDefault="00605267" w:rsidP="00246C5F">
      <w:pPr>
        <w:pStyle w:val="BillDots"/>
      </w:pPr>
    </w:p>
    <w:p w:rsidR="00605267" w:rsidRDefault="00605267" w:rsidP="00764BC0">
      <w:pPr>
        <w:pStyle w:val="BillDots"/>
        <w:tabs>
          <w:tab w:val="clear" w:pos="216"/>
          <w:tab w:val="clear" w:pos="432"/>
          <w:tab w:val="clear" w:pos="648"/>
          <w:tab w:val="clear" w:pos="864"/>
          <w:tab w:val="clear" w:pos="1080"/>
          <w:tab w:val="clear" w:pos="1296"/>
          <w:tab w:val="clear" w:pos="5904"/>
          <w:tab w:val="right" w:pos="5933"/>
        </w:tabs>
      </w:pPr>
      <w:r>
        <w:t>S. Printed 4/27/11--H.</w:t>
      </w:r>
      <w:r>
        <w:tab/>
        <w:t>[SEC 4/28/11 4:46 PM]</w:t>
      </w:r>
    </w:p>
    <w:p w:rsidR="00605267" w:rsidRDefault="00605267" w:rsidP="00246C5F">
      <w:pPr>
        <w:pStyle w:val="BillDots"/>
      </w:pPr>
      <w:r>
        <w:t>Read the first time February 15, 2011.</w:t>
      </w:r>
    </w:p>
    <w:p w:rsidR="00605267" w:rsidRPr="003F0D3C" w:rsidRDefault="00605267" w:rsidP="003F0D3C">
      <w:pPr>
        <w:pStyle w:val="BillDots"/>
        <w:jc w:val="center"/>
      </w:pPr>
      <w:r>
        <w:rPr>
          <w:u w:val="single"/>
        </w:rPr>
        <w:t>            </w:t>
      </w:r>
    </w:p>
    <w:p w:rsidR="00605267" w:rsidRDefault="00605267" w:rsidP="00246C5F">
      <w:pPr>
        <w:pStyle w:val="BillDots"/>
      </w:pPr>
    </w:p>
    <w:p w:rsidR="00605267" w:rsidRDefault="00605267" w:rsidP="00246C5F">
      <w:pPr>
        <w:pStyle w:val="BillDots"/>
        <w:sectPr w:rsidR="00605267" w:rsidSect="003F0D3C">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605267" w:rsidRDefault="00605267" w:rsidP="00246C5F">
      <w:pPr>
        <w:pStyle w:val="BillDots"/>
      </w:pPr>
    </w:p>
    <w:p w:rsidR="00605267" w:rsidRDefault="00605267" w:rsidP="00246C5F">
      <w:pPr>
        <w:pStyle w:val="Numbersforbills"/>
      </w:pPr>
    </w:p>
    <w:p w:rsidR="00605267" w:rsidRDefault="00605267"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Pr="00325348" w:rsidRDefault="00605267" w:rsidP="00C8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65, TITLE 12, CODE OF LAWS OF SOUTH CAROLINA, 1976, RELATING TO SOUTH CAROLINA TEXTILES COMMUNITIES REVITALIZATION ACT, SO AS TO MAKE THE PROVISIONS OF THIS CHAPTER ALSO APPLICABLE TO ABANDONED GOVERNMENTAL PROPERTIES.</w:t>
      </w:r>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65, Title 12 of the 1976 Code is amended to read:</w:t>
      </w:r>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65</w:t>
      </w: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Textiles Communities </w:t>
      </w:r>
      <w:r>
        <w:rPr>
          <w:u w:val="single"/>
        </w:rPr>
        <w:t>and Other Communities</w:t>
      </w:r>
      <w:r>
        <w:t xml:space="preserve"> </w:t>
      </w: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65</w:t>
      </w:r>
      <w:r>
        <w:noBreakHyphen/>
        <w:t>10.</w:t>
      </w:r>
      <w:r>
        <w:tab/>
      </w:r>
      <w:r w:rsidRPr="009E28D3">
        <w:t xml:space="preserve">This chapter </w:t>
      </w:r>
      <w:r w:rsidRPr="00115567">
        <w:rPr>
          <w:strike/>
        </w:rPr>
        <w:t>is known and</w:t>
      </w:r>
      <w:r w:rsidRPr="009E28D3">
        <w:t xml:space="preserve"> may be cited as the </w:t>
      </w:r>
      <w:r w:rsidRPr="00DA48F8">
        <w:t>‘</w:t>
      </w:r>
      <w:r w:rsidRPr="009E28D3">
        <w:t xml:space="preserve">South Carolina Textiles Communities </w:t>
      </w:r>
      <w:r>
        <w:rPr>
          <w:u w:val="single"/>
        </w:rPr>
        <w:t>and Other Communities</w:t>
      </w:r>
      <w:r>
        <w:t xml:space="preserve"> </w:t>
      </w:r>
      <w:r w:rsidRPr="009E28D3">
        <w:t>Revitalization Act</w:t>
      </w:r>
      <w:r w:rsidRPr="00DA48F8">
        <w:t>’</w:t>
      </w:r>
      <w:r w:rsidRPr="009E28D3">
        <w:t xml:space="preserve">.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(A)</w:t>
      </w:r>
      <w:r>
        <w:tab/>
      </w:r>
      <w:r w:rsidRPr="009E28D3">
        <w:t xml:space="preserve">The primary purpose of this chapter is to create an incentive for the rehabilitation, renovation, and redevelopment of abandoned textile mill sites located in South Carolina.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(B)</w:t>
      </w:r>
      <w:r>
        <w:tab/>
      </w:r>
      <w:r w:rsidRPr="009E28D3">
        <w:t xml:space="preserve">The abandonment of textile mills has resulted in the disruption of communities and increased the cost to local governments by requiring additional police and fire services due to excessive vacancies.  Many abandoned textile mills pose safety concerns.  A public and corporate purpose is served by restoring these textile mill sites to a productive asset for the communities and result in increased job opportunities. </w:t>
      </w: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(C)</w:t>
      </w:r>
      <w:r>
        <w:tab/>
      </w:r>
      <w:r w:rsidRPr="009E28D3">
        <w:t xml:space="preserve">There exists in many communities of this State abandoned textile mills.  The stable economic and physical development of these textile mill sites is endangered by the presence of these abandoned textile mills as manifested by the progressive and advanced deterioration of these structures.   As a result of the existence of these abandoned mills,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the areas by the redevelopment of these abandoned textile mill sites. </w:t>
      </w:r>
    </w:p>
    <w:p w:rsidR="00605267" w:rsidRPr="001155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DA48F8">
        <w:tab/>
      </w:r>
      <w:r>
        <w:rPr>
          <w:u w:val="single"/>
        </w:rPr>
        <w:t>A similar problem, in addition to those involving abandoned textile mills, also exists in South Carolina with regard to abandoned property owned by this State and its political subdivisions.  As a result, the General Assembly has determined to expand the provisions of this chapter to extend the benefits of this chapter to abandoned property owned by this State or its political subdivisions.</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115567">
        <w:t>Section 12</w:t>
      </w:r>
      <w:r>
        <w:noBreakHyphen/>
      </w:r>
      <w:r w:rsidRPr="00115567">
        <w:t>65</w:t>
      </w:r>
      <w:r>
        <w:noBreakHyphen/>
      </w:r>
      <w:r w:rsidRPr="00115567">
        <w:t>20</w:t>
      </w:r>
      <w:r>
        <w:t>.</w:t>
      </w:r>
      <w:r>
        <w:tab/>
        <w:t xml:space="preserve"> </w:t>
      </w:r>
      <w:r w:rsidRPr="009E28D3">
        <w:t xml:space="preserve">For the purposes of this chapter, unless the context requires otherwise: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(1)</w:t>
      </w:r>
      <w:r>
        <w:tab/>
      </w:r>
      <w:r w:rsidRPr="00DA48F8">
        <w:t>‘</w:t>
      </w:r>
      <w:r w:rsidRPr="009E28D3">
        <w:t>Abandoned</w:t>
      </w:r>
      <w:r w:rsidRPr="00DA48F8">
        <w:t>’</w:t>
      </w:r>
      <w:r w:rsidRPr="009E28D3">
        <w:t xml:space="preserve"> means that at least eighty percent of the textile mill has been closed continuously to business or otherwise nonoperational as a textile mill for a period of at least one year immediately preceding the date on which the taxpayer files a </w:t>
      </w:r>
      <w:r w:rsidRPr="00DA48F8">
        <w:t>‘</w:t>
      </w:r>
      <w:r w:rsidRPr="009E28D3">
        <w:t>Notice of Intent to Rehabilitate</w:t>
      </w:r>
      <w:r w:rsidRPr="00DA48F8">
        <w:t>’</w:t>
      </w:r>
      <w:r w:rsidRPr="009E28D3">
        <w:t xml:space="preserve">.  For purposes of this item, a textile mill site that otherwise qualifies as abandoned may be subdivided into separate parcels, which parcels may be owned by the same taxpayer or different taxpayers, and each parcel is deemed to be a textile mill site for purposes of determining whether each subdivided parcel is considered to be abandoned.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(2)</w:t>
      </w:r>
      <w:r>
        <w:tab/>
      </w:r>
      <w:r w:rsidRPr="00DA48F8">
        <w:t>‘</w:t>
      </w:r>
      <w:r w:rsidRPr="009E28D3">
        <w:t>Ancillary uses</w:t>
      </w:r>
      <w:r w:rsidRPr="00DA48F8">
        <w:t>’</w:t>
      </w:r>
      <w:r w:rsidRPr="009E28D3">
        <w:t xml:space="preserve"> means uses related to the textile manufacturing, dying, or finishing operations on a textile mill site consisting of sales, distribution, storage, water runoff, wastewater treatment and detention, pollution control, landfill, personnel offices, security offices, employee parking, dining and recreation areas, and internal roadways or driveways directly associated with such uses.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(3)</w:t>
      </w:r>
      <w:r>
        <w:tab/>
      </w:r>
      <w:r w:rsidRPr="00DA48F8">
        <w:t>‘</w:t>
      </w:r>
      <w:r w:rsidRPr="009E28D3">
        <w:t>Textile mill</w:t>
      </w:r>
      <w:r w:rsidRPr="00DA48F8">
        <w:t>’</w:t>
      </w:r>
      <w:r w:rsidRPr="009E28D3">
        <w:t xml:space="preserve"> means a facility or facilities that were last used for textile manufacturing, dying, or finishing operations and for ancillary uses to those operations.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(4)</w:t>
      </w:r>
      <w:r>
        <w:tab/>
      </w:r>
      <w:r w:rsidRPr="00DA48F8">
        <w:t>‘</w:t>
      </w:r>
      <w:r w:rsidRPr="009E28D3">
        <w:t>Textile mill site</w:t>
      </w:r>
      <w:r w:rsidRPr="00DA48F8">
        <w:t>’</w:t>
      </w:r>
      <w:r w:rsidRPr="009E28D3">
        <w:t xml:space="preserv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  Notwithstanding the provisions of this item, with respect to any site acquired by a taxpayer before January 1, 2008, or a site located on the Catawba River near Interstate 77, the textile mill site includes the textile mill structure, together with all land and improvements which were used directly for textile manufacturing operations or ancillary uses, or were located on the same parcel within one thousand feet of any textile mill structure or ancillary uses.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(5)</w:t>
      </w:r>
      <w:r>
        <w:tab/>
      </w:r>
      <w:r w:rsidRPr="00DA48F8">
        <w:t>‘</w:t>
      </w:r>
      <w:r w:rsidRPr="009E28D3">
        <w:t>Local taxing entities</w:t>
      </w:r>
      <w:r w:rsidRPr="00DA48F8">
        <w:t>’</w:t>
      </w:r>
      <w:r w:rsidRPr="009E28D3">
        <w:t xml:space="preserve"> means a county, municipality, school district, special purpose district, and other entity or district with the power to levy ad valorem property taxes against the textile mill site.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(6)</w:t>
      </w:r>
      <w:r>
        <w:tab/>
      </w:r>
      <w:r w:rsidRPr="00DA48F8">
        <w:t>‘</w:t>
      </w:r>
      <w:r w:rsidRPr="009E28D3">
        <w:t>Local taxing entity ratio</w:t>
      </w:r>
      <w:r w:rsidRPr="00DA48F8">
        <w:t>’</w:t>
      </w:r>
      <w:r w:rsidRPr="009E28D3">
        <w:t xml:space="preserve"> means that percentage computed by dividing the millage rate of each local taxing entity by the total millage rate for the textile mill site.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(7)</w:t>
      </w:r>
      <w:r>
        <w:tab/>
      </w:r>
      <w:r w:rsidRPr="00DA48F8">
        <w:t>‘</w:t>
      </w:r>
      <w:r w:rsidRPr="009E28D3">
        <w:t>Placed in service</w:t>
      </w:r>
      <w:r w:rsidRPr="00DA48F8">
        <w:t>’</w:t>
      </w:r>
      <w:r w:rsidRPr="009E28D3">
        <w:t xml:space="preserve"> means the date upon which the textile mill site is completed and ready for its intended use.  If the textile mill site is completed and ready for use in phases or portions, each phase or portion is considered to be placed in service when it is completed and ready for its intended use.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(8)</w:t>
      </w:r>
      <w:r>
        <w:tab/>
      </w:r>
      <w:r w:rsidRPr="00DA48F8">
        <w:t>‘</w:t>
      </w:r>
      <w:r w:rsidRPr="009E28D3">
        <w:t>Rehabilitation expenses</w:t>
      </w:r>
      <w:r w:rsidRPr="00DA48F8">
        <w:t>’</w:t>
      </w:r>
      <w:r w:rsidRPr="009E28D3">
        <w:t xml:space="preserve"> means the expenses or capital expenditures incurred in the rehabilitation, renovation, or redevelopment of the textile mill site, including without limitations, the demolition of existing buildings, environmental remediation, site improvements</w:t>
      </w:r>
      <w:r>
        <w:t>,</w:t>
      </w:r>
      <w:r w:rsidRPr="009E28D3">
        <w:t xml:space="preserve">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(9)</w:t>
      </w:r>
      <w:r>
        <w:tab/>
      </w:r>
      <w:r w:rsidRPr="00DA48F8">
        <w:t>‘</w:t>
      </w:r>
      <w:r w:rsidRPr="009E28D3">
        <w:t>Notice of Intent to Rehabilitate</w:t>
      </w:r>
      <w:r w:rsidRPr="00DA48F8">
        <w:t>’</w:t>
      </w:r>
      <w:r w:rsidRPr="009E28D3">
        <w:t xml:space="preserve"> means, with respect to a textile mill site acquired by a taxpayer after December 31, 2007, </w:t>
      </w:r>
      <w:r>
        <w:rPr>
          <w:u w:val="single"/>
        </w:rPr>
        <w:t>or a governmental site acquired by a taxpayer after December 31, 2010,</w:t>
      </w:r>
      <w:r>
        <w:t xml:space="preserve"> </w:t>
      </w:r>
      <w:r w:rsidRPr="009E28D3">
        <w:t>a letter submitted by the taxpayer to the department or the municipality or county as specified in this chapter, indicating the taxpayer</w:t>
      </w:r>
      <w:r w:rsidRPr="00DA48F8">
        <w:t>’</w:t>
      </w:r>
      <w:r w:rsidRPr="009E28D3">
        <w:t xml:space="preserve">s intent to rehabilitate the textile mill site, the location of the textile mill site, the amount of acreage involved in the textile mill site, and the estimated expenses to be incurred in connection with rehabilitation of the textile mill site.  The notice also must set forth information as to which buildings the taxpayer intends to renovate, which buildings the taxpayer intends to demolish, and whether new construction is to be involved. </w:t>
      </w: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DA48F8">
        <w:tab/>
      </w:r>
      <w:r w:rsidRPr="00DA48F8">
        <w:rPr>
          <w:u w:val="single"/>
        </w:rPr>
        <w:t>‘</w:t>
      </w:r>
      <w:r>
        <w:rPr>
          <w:u w:val="single"/>
        </w:rPr>
        <w:t>Abandoned governmental site</w:t>
      </w:r>
      <w:r w:rsidRPr="00DA48F8">
        <w:rPr>
          <w:u w:val="single"/>
        </w:rPr>
        <w:t>’</w:t>
      </w:r>
      <w:r>
        <w:rPr>
          <w:u w:val="single"/>
        </w:rPr>
        <w:t xml:space="preserve"> means a piece or parcel of improved real property owned by this State or one of its political subdivisions which has been abandoned in the manner a textile mill site has been abandoned as defined in item (1).</w:t>
      </w:r>
    </w:p>
    <w:p w:rsidR="006052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267" w:rsidRPr="00494194"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A48F8">
        <w:tab/>
      </w:r>
      <w:r>
        <w:rPr>
          <w:u w:val="single"/>
        </w:rPr>
        <w:t>Section 12</w:t>
      </w:r>
      <w:r>
        <w:rPr>
          <w:u w:val="single"/>
        </w:rPr>
        <w:noBreakHyphen/>
        <w:t>65</w:t>
      </w:r>
      <w:r>
        <w:rPr>
          <w:u w:val="single"/>
        </w:rPr>
        <w:noBreakHyphen/>
        <w:t>25.</w:t>
      </w:r>
      <w:r w:rsidRPr="00DA48F8">
        <w:tab/>
      </w:r>
      <w:r>
        <w:rPr>
          <w:u w:val="single"/>
        </w:rPr>
        <w:t>The provisions of this chapter in regard to abandoned textile mill sites also apply to abandoned governmental sites as defined in this chapter, mutatis mutandis, which are acquired by a taxpayer after December 31, 2010.</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94194">
        <w:t>Section 12</w:t>
      </w:r>
      <w:r>
        <w:noBreakHyphen/>
      </w:r>
      <w:r w:rsidRPr="00494194">
        <w:t>65</w:t>
      </w:r>
      <w:r>
        <w:noBreakHyphen/>
      </w:r>
      <w:r w:rsidRPr="00494194">
        <w:t xml:space="preserve">30. </w:t>
      </w:r>
      <w:r>
        <w:tab/>
      </w:r>
      <w:r w:rsidRPr="009E28D3">
        <w:t>(A)</w:t>
      </w:r>
      <w:r>
        <w:tab/>
      </w:r>
      <w:r w:rsidRPr="009E28D3">
        <w:t xml:space="preserve">Subject to the terms and conditions of this chapter, a taxpayer who rehabilitates a textile mill site is eligible for either: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(1)</w:t>
      </w:r>
      <w:r>
        <w:tab/>
      </w:r>
      <w:r w:rsidRPr="009E28D3">
        <w:t xml:space="preserve">a credit against real property taxes levied by local taxing entities;  or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(2)</w:t>
      </w:r>
      <w:r>
        <w:tab/>
      </w:r>
      <w:r w:rsidRPr="009E28D3">
        <w:t xml:space="preserve">a credit against income taxes imposed pursuant to Chapter 6 and Chapter 11 of this title or corporate license fees pursuant to Chapter 20 of this title, or both.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(B)</w:t>
      </w:r>
      <w:r>
        <w:tab/>
      </w:r>
      <w:r w:rsidRPr="009E28D3">
        <w:t xml:space="preserve">If the taxpayer elects to receive the credit pursuant to subsection (A)(1), the following provisions apply: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(1)</w:t>
      </w:r>
      <w:r>
        <w:tab/>
      </w:r>
      <w:r w:rsidRPr="009E28D3">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(2)</w:t>
      </w:r>
      <w:r>
        <w:tab/>
      </w:r>
      <w:r w:rsidRPr="009E28D3">
        <w:t xml:space="preserve">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w:t>
      </w:r>
      <w:r w:rsidRPr="00DA48F8">
        <w:t>‘</w:t>
      </w:r>
      <w:r w:rsidRPr="009E28D3">
        <w:t>positive majority vote</w:t>
      </w:r>
      <w:r w:rsidRPr="00DA48F8">
        <w:t>’</w:t>
      </w:r>
      <w:r w:rsidRPr="009E28D3">
        <w:t xml:space="preserve"> is as defined in Section 6</w:t>
      </w:r>
      <w:r>
        <w:noBreakHyphen/>
      </w:r>
      <w:r w:rsidRPr="009E28D3">
        <w:t>1</w:t>
      </w:r>
      <w:r>
        <w:noBreakHyphen/>
      </w:r>
      <w:r w:rsidRPr="009E28D3">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(3)(a)</w:t>
      </w:r>
      <w:r>
        <w:tab/>
      </w:r>
      <w:r w:rsidRPr="009E28D3">
        <w:t>The amount of the credit is equal to twenty</w:t>
      </w:r>
      <w:r>
        <w:noBreakHyphen/>
      </w:r>
      <w:r w:rsidRPr="009E28D3">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noBreakHyphen/>
      </w:r>
      <w:r w:rsidRPr="009E28D3">
        <w:t>five percent of the estimated rehabilitation expenses set forth in the Notice of Intent to Rehabilitate.  If the actual rehabilitation expenses exceed one hundred twenty</w:t>
      </w:r>
      <w:r>
        <w:noBreakHyphen/>
      </w:r>
      <w:r w:rsidRPr="009E28D3">
        <w:t>five percent of the estimated expenses set forth in the Notice of Intent to Rehabilitate, the taxpayer qualifies for the credit based on one hundred twenty</w:t>
      </w:r>
      <w:r>
        <w:noBreakHyphen/>
      </w:r>
      <w:r w:rsidRPr="009E28D3">
        <w:t>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up to seventy</w:t>
      </w:r>
      <w:r>
        <w:noBreakHyphen/>
      </w:r>
      <w:r w:rsidRPr="009E28D3">
        <w:t xml:space="preserve">five percent of the real property taxes due on the textile mill site each year for up to eight years.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E28D3">
        <w:t>(b)</w:t>
      </w:r>
      <w:r>
        <w:tab/>
      </w:r>
      <w:r w:rsidRPr="009E28D3">
        <w:t xml:space="preserve">The local taxing entity ratio is set as of the time the Notice of Intent to Rehabilitate is filed and remains set for the entire period that the credit may be claimed by the taxpayer.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(4)</w:t>
      </w:r>
      <w:r>
        <w:tab/>
      </w:r>
      <w:r w:rsidRPr="009E28D3">
        <w:t>Not fewer than forty</w:t>
      </w:r>
      <w:r>
        <w:noBreakHyphen/>
      </w:r>
      <w:r w:rsidRPr="009E28D3">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(5)</w:t>
      </w:r>
      <w:r>
        <w:tab/>
      </w:r>
      <w:r w:rsidRPr="009E28D3">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(C)</w:t>
      </w:r>
      <w:r>
        <w:tab/>
      </w:r>
      <w:r w:rsidRPr="009E28D3">
        <w:t xml:space="preserve">If the taxpayer has acquired the textile mill site after December 31, 2007, </w:t>
      </w:r>
      <w:r>
        <w:rPr>
          <w:u w:val="single"/>
        </w:rPr>
        <w:t>or an abandoned governmental site after December 31, 2010,</w:t>
      </w:r>
      <w:r>
        <w:t xml:space="preserve"> </w:t>
      </w:r>
      <w:r w:rsidRPr="009E28D3">
        <w:t xml:space="preserve">and elects to receive the credit pursuant to subsection (A)(2), the following provisions apply: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(1)</w:t>
      </w:r>
      <w:r>
        <w:tab/>
      </w:r>
      <w:r w:rsidRPr="009E28D3">
        <w:t xml:space="preserve">The taxpayer shall file with the department a </w:t>
      </w:r>
      <w:r>
        <w:t>N</w:t>
      </w:r>
      <w:r w:rsidRPr="009E28D3">
        <w:t xml:space="preserve">otice of Intent to Rehabilitate before incurring its first rehabilitation expenses at the textile mill site.  Failure to provide the Notice of Intent to Rehabilitate results in qualification of only those rehabilitation expenses incurred after the notice is provided.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(2)</w:t>
      </w:r>
      <w:r>
        <w:tab/>
      </w:r>
      <w:r w:rsidRPr="009E28D3">
        <w:t>The amount of the credit is equal to twenty</w:t>
      </w:r>
      <w:r>
        <w:noBreakHyphen/>
      </w:r>
      <w:r w:rsidRPr="009E28D3">
        <w:t>five percent of the actual rehabilitation expenses made at the textile mill site if the actual rehabilitation expenses incurred in rehabilitating the textile mill site are between eighty percent and one hundred twenty</w:t>
      </w:r>
      <w:r>
        <w:noBreakHyphen/>
      </w:r>
      <w:r w:rsidRPr="009E28D3">
        <w:t>five percent of the estimated rehabilitation expenses set forth in the Notice of Intent to Rehabilitate.  If the actual rehabilitation expenses exceed one hundred twenty</w:t>
      </w:r>
      <w:r>
        <w:noBreakHyphen/>
      </w:r>
      <w:r w:rsidRPr="009E28D3">
        <w:t>five percent of the estimated expenses set forth in the Notice of Intent to Rehabilitate, the taxpayer qualifies for the credit based on one hundred twenty</w:t>
      </w:r>
      <w:r>
        <w:noBreakHyphen/>
      </w:r>
      <w:r w:rsidRPr="009E28D3">
        <w:t xml:space="preserve">five percent of the estimated expenses as opposed to the actual expenses it incurred in rehabilitating the textile mill site.  If the actual rehabilitation expenses are below eighty percent of the estimated rehabilitation expenses, the credit is not allowed.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(3)</w:t>
      </w:r>
      <w:r>
        <w:tab/>
      </w:r>
      <w:r w:rsidRPr="009E28D3">
        <w:t>The entire credit is earned in the taxable year in which the applicable phase or portion of the textile mill site is placed in service but must be taken in equal installments over a five</w:t>
      </w:r>
      <w:r>
        <w:noBreakHyphen/>
      </w:r>
      <w:r w:rsidRPr="009E28D3">
        <w:t xml:space="preserve">year period beginning with the tax year in which the applicable phase or portion of the textile mill site is placed in service.  Unused credit may be carried forward for the succeeding five years.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(4)</w:t>
      </w:r>
      <w:r>
        <w:tab/>
      </w:r>
      <w:r w:rsidRPr="009E28D3">
        <w:t>If the taxpayer qualifies for both the credit allowed by this subsection and the credit allowed pursuant to Section 12</w:t>
      </w:r>
      <w:r>
        <w:noBreakHyphen/>
      </w:r>
      <w:r w:rsidRPr="009E28D3">
        <w:t>6</w:t>
      </w:r>
      <w:r>
        <w:noBreakHyphen/>
      </w:r>
      <w:r w:rsidRPr="009E28D3">
        <w:t xml:space="preserve">3535, the taxpayer may claim both credits.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(5)</w:t>
      </w:r>
      <w:r>
        <w:tab/>
      </w:r>
      <w:r w:rsidRPr="009E28D3">
        <w:t xml:space="preserve">The credit allowed by this subsection is limited in use to fifty percent of either: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E28D3">
        <w:t>(a)</w:t>
      </w:r>
      <w:r>
        <w:tab/>
      </w:r>
      <w:r w:rsidRPr="009E28D3">
        <w:t>the taxpayer</w:t>
      </w:r>
      <w:r w:rsidRPr="00DA48F8">
        <w:t>’</w:t>
      </w:r>
      <w:r w:rsidRPr="009E28D3">
        <w:t xml:space="preserve">s income tax liability for the taxable year if taxpayer claims the credit allowed by this section as a credit against income tax imposed pursuant to Chapter 6 or Chapter 11 of this title; </w:t>
      </w:r>
      <w:r>
        <w:t>or</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E28D3">
        <w:t>(b)</w:t>
      </w:r>
      <w:r>
        <w:tab/>
      </w:r>
      <w:r w:rsidRPr="009E28D3">
        <w:t>the taxpayer</w:t>
      </w:r>
      <w:r w:rsidRPr="00DA48F8">
        <w:t>’</w:t>
      </w:r>
      <w:r w:rsidRPr="009E28D3">
        <w:t xml:space="preserve">s corporate license fees for the taxable year if the taxpayer claims the credit allowed by this section as a credit against license fees imposed pursuant to Chapter 20.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(6)(a)</w:t>
      </w:r>
      <w:r>
        <w:tab/>
      </w:r>
      <w:r w:rsidRPr="009E28D3">
        <w:t>If the taxpayer leases the textile mill site, or part of the textile mill site, the taxpayer may transfer any applicable remaining credit associated with the rehabilitation expenses incurred with respect to that part of the site to the lessee of the site.  The provisions of item (5) of this subsection apply to a lessee that is an entity taxed as a partnership.  If a taxpayer sells the textile mill site, or any phase or portion of the textile mill site</w:t>
      </w:r>
      <w:r>
        <w:t>, the taxpayer may transfer all</w:t>
      </w:r>
      <w:r w:rsidRPr="009E28D3">
        <w:t xml:space="preserve"> or part of the remaining credit, associated with the rehabilitation expenses incurred with respect to that phase or portion of the site to the purchaser of the applicable portion of the textile mill site.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E28D3">
        <w:t>(b)</w:t>
      </w:r>
      <w:r>
        <w:tab/>
      </w:r>
      <w:r w:rsidRPr="009E28D3">
        <w:t xml:space="preserve">To the extent that the taxpayer transfers the credit, the taxpayer must notify the department of the transfer in the manner the department prescribes.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28D3">
        <w:t>(7)</w:t>
      </w:r>
      <w:r>
        <w:tab/>
      </w:r>
      <w:r w:rsidRPr="009E28D3">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t>
      </w:r>
    </w:p>
    <w:p w:rsidR="00605267" w:rsidRDefault="00605267" w:rsidP="00C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(D)</w:t>
      </w:r>
      <w:r>
        <w:tab/>
      </w:r>
      <w:r w:rsidRPr="009E28D3">
        <w:t xml:space="preserve">A taxpayer is not eligible for the credit if the taxpayer owned the otherwise eligible textile mill site when the site was operational and immediately prior to its abandonment.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A48F8">
        <w:t>Section 12</w:t>
      </w:r>
      <w:r>
        <w:noBreakHyphen/>
      </w:r>
      <w:r w:rsidRPr="00DA48F8">
        <w:t>65</w:t>
      </w:r>
      <w:r>
        <w:noBreakHyphen/>
      </w:r>
      <w:r w:rsidRPr="00DA48F8">
        <w:t xml:space="preserve">35. </w:t>
      </w:r>
      <w:r>
        <w:tab/>
      </w:r>
      <w:r w:rsidRPr="009E28D3">
        <w:t xml:space="preserve">With respect to a </w:t>
      </w:r>
      <w:r>
        <w:rPr>
          <w:u w:val="single"/>
        </w:rPr>
        <w:t>textile mill</w:t>
      </w:r>
      <w:r>
        <w:t xml:space="preserve"> </w:t>
      </w:r>
      <w:r w:rsidRPr="009E28D3">
        <w:t xml:space="preserve">site acquired by a taxpayer after December 31, 2007, </w:t>
      </w:r>
      <w:r>
        <w:rPr>
          <w:u w:val="single"/>
        </w:rPr>
        <w:t>or a governmental site acquired after December 31, 2010,</w:t>
      </w:r>
      <w:r>
        <w:t xml:space="preserve"> </w:t>
      </w:r>
      <w:r w:rsidRPr="009E28D3">
        <w:t xml:space="preserve">the area of the site is limited to the land located within the boundaries where the textile manufacturing facility structure </w:t>
      </w:r>
      <w:r>
        <w:rPr>
          <w:u w:val="single"/>
        </w:rPr>
        <w:t>or governmental structure</w:t>
      </w:r>
      <w:r>
        <w:t xml:space="preserve"> </w:t>
      </w:r>
      <w:r w:rsidRPr="009E28D3">
        <w:t xml:space="preserve">is located and does not include land located outside the boundaries of the structure. </w:t>
      </w:r>
    </w:p>
    <w:p w:rsidR="00605267" w:rsidRPr="009E28D3"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267" w:rsidRDefault="00605267" w:rsidP="00DA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48F8">
        <w:t>Section 12</w:t>
      </w:r>
      <w:r>
        <w:noBreakHyphen/>
      </w:r>
      <w:r w:rsidRPr="00DA48F8">
        <w:t>65</w:t>
      </w:r>
      <w:r>
        <w:noBreakHyphen/>
      </w:r>
      <w:r w:rsidRPr="00DA48F8">
        <w:t>40.</w:t>
      </w:r>
      <w:r>
        <w:t xml:space="preserve"> </w:t>
      </w:r>
      <w:r>
        <w:tab/>
        <w:t>T</w:t>
      </w:r>
      <w:r w:rsidRPr="009E28D3">
        <w:t xml:space="preserve">he provisions of Chapter 31, Title 6 also apply to this chapter;  except that, the requirements </w:t>
      </w:r>
      <w:r>
        <w:t>of Section 6</w:t>
      </w:r>
      <w:r>
        <w:noBreakHyphen/>
        <w:t>31</w:t>
      </w:r>
      <w:r>
        <w:noBreakHyphen/>
        <w:t>40 do not apply.”</w:t>
      </w:r>
    </w:p>
    <w:p w:rsidR="00605267" w:rsidRPr="00115567" w:rsidRDefault="006052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67" w:rsidRDefault="00605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5267" w:rsidRDefault="006052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78A" w:rsidRDefault="00C8078A" w:rsidP="00605267">
      <w:pPr>
        <w:pStyle w:val="BillDots"/>
      </w:pPr>
    </w:p>
    <w:sectPr w:rsidR="00C8078A" w:rsidSect="003F0D3C">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65A" w:rsidRDefault="0042665A" w:rsidP="009F0C77">
      <w:r>
        <w:separator/>
      </w:r>
    </w:p>
  </w:endnote>
  <w:endnote w:type="continuationSeparator" w:id="0">
    <w:p w:rsidR="0042665A" w:rsidRDefault="004266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EA6006-B105-4385-8026-F3834C82AE72}"/>
    <w:embedBold r:id="rId2" w:fontKey="{191A5522-3AB4-4B23-9F12-278501966B71}"/>
  </w:font>
  <w:font w:name="Calibri">
    <w:panose1 w:val="020F0502020204030204"/>
    <w:charset w:val="00"/>
    <w:family w:val="swiss"/>
    <w:pitch w:val="variable"/>
    <w:sig w:usb0="E10002FF" w:usb1="4000ACFF" w:usb2="00000009" w:usb3="00000000" w:csb0="0000019F" w:csb1="00000000"/>
    <w:embedRegular r:id="rId3" w:fontKey="{FAB12277-DA23-480F-AA4F-0F24AC3AABE3}"/>
  </w:font>
  <w:font w:name="Cambria">
    <w:panose1 w:val="02040503050406030204"/>
    <w:charset w:val="00"/>
    <w:family w:val="roman"/>
    <w:pitch w:val="variable"/>
    <w:sig w:usb0="E00002FF" w:usb1="400004FF" w:usb2="00000000" w:usb3="00000000" w:csb0="0000019F" w:csb1="00000000"/>
    <w:embedRegular r:id="rId4" w:fontKey="{148C0C86-BA1B-4F92-A512-BECC844794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267" w:rsidRPr="00C8078A" w:rsidRDefault="00605267" w:rsidP="00C8078A">
    <w:pPr>
      <w:pStyle w:val="Footer"/>
      <w:tabs>
        <w:tab w:val="clear" w:pos="4680"/>
        <w:tab w:val="clear" w:pos="9360"/>
        <w:tab w:val="center" w:pos="2995"/>
      </w:tabs>
      <w:spacing w:before="120"/>
    </w:pPr>
    <w:r>
      <w:t>[3688-</w:t>
    </w:r>
    <w:r w:rsidR="00901F03">
      <w:fldChar w:fldCharType="begin"/>
    </w:r>
    <w:r w:rsidR="00901F03">
      <w:instrText xml:space="preserve"> PAGE  \* MERGEFORMAT </w:instrText>
    </w:r>
    <w:r w:rsidR="00901F03">
      <w:fldChar w:fldCharType="separate"/>
    </w:r>
    <w:r w:rsidR="00901F03">
      <w:rPr>
        <w:noProof/>
      </w:rPr>
      <w:t>1</w:t>
    </w:r>
    <w:r w:rsidR="00901F0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D3C" w:rsidRPr="00C8078A" w:rsidRDefault="00605267" w:rsidP="00C8078A">
    <w:pPr>
      <w:pStyle w:val="Footer"/>
      <w:tabs>
        <w:tab w:val="clear" w:pos="4680"/>
        <w:tab w:val="clear" w:pos="9360"/>
        <w:tab w:val="center" w:pos="2995"/>
      </w:tabs>
      <w:spacing w:before="120"/>
    </w:pPr>
    <w:r>
      <w:t>[3688]</w:t>
    </w:r>
    <w:r>
      <w:tab/>
    </w:r>
    <w:r w:rsidR="00A47084">
      <w:fldChar w:fldCharType="begin"/>
    </w:r>
    <w:r>
      <w:instrText xml:space="preserve"> PAGE  \* MERGEFORMAT </w:instrText>
    </w:r>
    <w:r w:rsidR="00A47084">
      <w:fldChar w:fldCharType="separate"/>
    </w:r>
    <w:r w:rsidR="007B4928">
      <w:rPr>
        <w:noProof/>
      </w:rPr>
      <w:t>7</w:t>
    </w:r>
    <w:r w:rsidR="00A470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65A" w:rsidRDefault="0042665A" w:rsidP="009F0C77">
      <w:r>
        <w:separator/>
      </w:r>
    </w:p>
  </w:footnote>
  <w:footnote w:type="continuationSeparator" w:id="0">
    <w:p w:rsidR="0042665A" w:rsidRDefault="004266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7SD11"/>
    <w:docVar w:name="CoverBillType" w:val="b"/>
    <w:docVar w:name="docpath" w:val="L:\Council\bills\DKA\3017SD11.DOCX"/>
    <w:docVar w:name="dvBillNumber" w:val="3688"/>
    <w:docVar w:name="dvBillNumberPrefix" w:val="H. "/>
    <w:docVar w:name="dvOriginalBody" w:val="House"/>
    <w:docVar w:name="dvSteno" w:val="DKA"/>
    <w:docVar w:name="NameofBody" w:val="h"/>
    <w:docVar w:name="vgroup2" w:val="Council"/>
  </w:docVars>
  <w:rsids>
    <w:rsidRoot w:val="003A285C"/>
    <w:rsid w:val="00011869"/>
    <w:rsid w:val="00020F69"/>
    <w:rsid w:val="000475E1"/>
    <w:rsid w:val="0005132C"/>
    <w:rsid w:val="000621E7"/>
    <w:rsid w:val="000D0C18"/>
    <w:rsid w:val="000D2BD4"/>
    <w:rsid w:val="000E1785"/>
    <w:rsid w:val="000F40FA"/>
    <w:rsid w:val="0010776B"/>
    <w:rsid w:val="00115567"/>
    <w:rsid w:val="00133E66"/>
    <w:rsid w:val="001435A3"/>
    <w:rsid w:val="001532A7"/>
    <w:rsid w:val="00165621"/>
    <w:rsid w:val="001A1EFA"/>
    <w:rsid w:val="001A5D70"/>
    <w:rsid w:val="001D08F2"/>
    <w:rsid w:val="001D525B"/>
    <w:rsid w:val="001D7F4F"/>
    <w:rsid w:val="001F1607"/>
    <w:rsid w:val="001F4300"/>
    <w:rsid w:val="0020012F"/>
    <w:rsid w:val="002321B6"/>
    <w:rsid w:val="00245F13"/>
    <w:rsid w:val="00246C5F"/>
    <w:rsid w:val="00250967"/>
    <w:rsid w:val="002543C8"/>
    <w:rsid w:val="00274F45"/>
    <w:rsid w:val="002814B0"/>
    <w:rsid w:val="00284AAE"/>
    <w:rsid w:val="002B1916"/>
    <w:rsid w:val="002E5912"/>
    <w:rsid w:val="002F1768"/>
    <w:rsid w:val="00317298"/>
    <w:rsid w:val="00325348"/>
    <w:rsid w:val="0032732C"/>
    <w:rsid w:val="0033517E"/>
    <w:rsid w:val="00336AD0"/>
    <w:rsid w:val="00352E78"/>
    <w:rsid w:val="0037079A"/>
    <w:rsid w:val="00392BE1"/>
    <w:rsid w:val="003A285C"/>
    <w:rsid w:val="003D01E8"/>
    <w:rsid w:val="003D5997"/>
    <w:rsid w:val="003E16DA"/>
    <w:rsid w:val="003E5288"/>
    <w:rsid w:val="003E6968"/>
    <w:rsid w:val="003F6D79"/>
    <w:rsid w:val="0040287E"/>
    <w:rsid w:val="0041760A"/>
    <w:rsid w:val="00417C01"/>
    <w:rsid w:val="0042665A"/>
    <w:rsid w:val="004809EE"/>
    <w:rsid w:val="00494194"/>
    <w:rsid w:val="004A3924"/>
    <w:rsid w:val="004E7D54"/>
    <w:rsid w:val="0051286A"/>
    <w:rsid w:val="00520EAF"/>
    <w:rsid w:val="005273C6"/>
    <w:rsid w:val="00530A69"/>
    <w:rsid w:val="00531FBD"/>
    <w:rsid w:val="00542FA1"/>
    <w:rsid w:val="00545593"/>
    <w:rsid w:val="00577C6C"/>
    <w:rsid w:val="00590C8A"/>
    <w:rsid w:val="005C2FE2"/>
    <w:rsid w:val="005E2BC9"/>
    <w:rsid w:val="00605102"/>
    <w:rsid w:val="00605267"/>
    <w:rsid w:val="006209AE"/>
    <w:rsid w:val="006215AA"/>
    <w:rsid w:val="006913C9"/>
    <w:rsid w:val="0069470D"/>
    <w:rsid w:val="006976C0"/>
    <w:rsid w:val="006E6865"/>
    <w:rsid w:val="006F3431"/>
    <w:rsid w:val="00700191"/>
    <w:rsid w:val="007144D8"/>
    <w:rsid w:val="00734F00"/>
    <w:rsid w:val="007A70AE"/>
    <w:rsid w:val="007B27DC"/>
    <w:rsid w:val="007B4928"/>
    <w:rsid w:val="007C0145"/>
    <w:rsid w:val="007C01A3"/>
    <w:rsid w:val="00800584"/>
    <w:rsid w:val="00801E8C"/>
    <w:rsid w:val="00802924"/>
    <w:rsid w:val="00817989"/>
    <w:rsid w:val="008362E8"/>
    <w:rsid w:val="008576B0"/>
    <w:rsid w:val="008A1768"/>
    <w:rsid w:val="008A2A74"/>
    <w:rsid w:val="008D2BAB"/>
    <w:rsid w:val="008D33F1"/>
    <w:rsid w:val="008F4429"/>
    <w:rsid w:val="00900271"/>
    <w:rsid w:val="00901F03"/>
    <w:rsid w:val="0094021A"/>
    <w:rsid w:val="00970F57"/>
    <w:rsid w:val="009C6A0B"/>
    <w:rsid w:val="009D1D8F"/>
    <w:rsid w:val="009F0C77"/>
    <w:rsid w:val="009F4DD1"/>
    <w:rsid w:val="00A049B1"/>
    <w:rsid w:val="00A41684"/>
    <w:rsid w:val="00A47084"/>
    <w:rsid w:val="00A620C9"/>
    <w:rsid w:val="00A64E80"/>
    <w:rsid w:val="00A653D7"/>
    <w:rsid w:val="00A72BCD"/>
    <w:rsid w:val="00A741D9"/>
    <w:rsid w:val="00A77EE4"/>
    <w:rsid w:val="00A81A6C"/>
    <w:rsid w:val="00A833AB"/>
    <w:rsid w:val="00A84CB8"/>
    <w:rsid w:val="00A9741D"/>
    <w:rsid w:val="00AB3477"/>
    <w:rsid w:val="00AD4B17"/>
    <w:rsid w:val="00B140B2"/>
    <w:rsid w:val="00B412D4"/>
    <w:rsid w:val="00B47BE8"/>
    <w:rsid w:val="00B5275E"/>
    <w:rsid w:val="00B73D29"/>
    <w:rsid w:val="00BB0A46"/>
    <w:rsid w:val="00BC76E6"/>
    <w:rsid w:val="00BE3C22"/>
    <w:rsid w:val="00BF5557"/>
    <w:rsid w:val="00C0345E"/>
    <w:rsid w:val="00C3483A"/>
    <w:rsid w:val="00C401A0"/>
    <w:rsid w:val="00C4168E"/>
    <w:rsid w:val="00C45C03"/>
    <w:rsid w:val="00C67F31"/>
    <w:rsid w:val="00C74E9D"/>
    <w:rsid w:val="00C8078A"/>
    <w:rsid w:val="00C82FD3"/>
    <w:rsid w:val="00C92819"/>
    <w:rsid w:val="00CC6B7B"/>
    <w:rsid w:val="00CD2089"/>
    <w:rsid w:val="00CF2371"/>
    <w:rsid w:val="00D046F2"/>
    <w:rsid w:val="00D4318C"/>
    <w:rsid w:val="00D500CF"/>
    <w:rsid w:val="00D51F8A"/>
    <w:rsid w:val="00D70DDA"/>
    <w:rsid w:val="00D73A67"/>
    <w:rsid w:val="00D74E73"/>
    <w:rsid w:val="00D96AEC"/>
    <w:rsid w:val="00D970A9"/>
    <w:rsid w:val="00DA48F8"/>
    <w:rsid w:val="00DD2AD8"/>
    <w:rsid w:val="00DE29FC"/>
    <w:rsid w:val="00DF3845"/>
    <w:rsid w:val="00E41911"/>
    <w:rsid w:val="00E81A3B"/>
    <w:rsid w:val="00E91FD3"/>
    <w:rsid w:val="00E92EEF"/>
    <w:rsid w:val="00EE5CCE"/>
    <w:rsid w:val="00F132B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FE68CC-4E55-40CF-8B1B-9C354561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4E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13" Type="http://schemas.openxmlformats.org/officeDocument/2006/relationships/hyperlink" Target="file:///h:\hj%20archive\2011\05-05-11.docx" TargetMode="External"/><Relationship Id="rId18" Type="http://schemas.openxmlformats.org/officeDocument/2006/relationships/hyperlink" Target="file:///h:\hj%20archive\2011\05-24-11.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3688_20110215.docx" TargetMode="External"/><Relationship Id="rId7" Type="http://schemas.openxmlformats.org/officeDocument/2006/relationships/hyperlink" Target="file:///h:\hj%20archive\2011\02-15-11.docx" TargetMode="External"/><Relationship Id="rId12" Type="http://schemas.openxmlformats.org/officeDocument/2006/relationships/hyperlink" Target="file:///h:\hj%20archive\2011\05-04-11.docx" TargetMode="External"/><Relationship Id="rId17" Type="http://schemas.openxmlformats.org/officeDocument/2006/relationships/hyperlink" Target="file:///h:\hj%20archive\2011\05-19-1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1\05-19-11.docx" TargetMode="External"/><Relationship Id="rId20" Type="http://schemas.openxmlformats.org/officeDocument/2006/relationships/hyperlink" Target="file:///h:\hj%20archive\2011\05-24-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7-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1\05-19-11.docx" TargetMode="External"/><Relationship Id="rId23" Type="http://schemas.openxmlformats.org/officeDocument/2006/relationships/hyperlink" Target="file:///p:\pprever\2011-12\3688_20110428.docx" TargetMode="External"/><Relationship Id="rId10" Type="http://schemas.openxmlformats.org/officeDocument/2006/relationships/hyperlink" Target="file:///h:\hj%20archive\2011\03-02-11.docx" TargetMode="External"/><Relationship Id="rId19" Type="http://schemas.openxmlformats.org/officeDocument/2006/relationships/hyperlink" Target="file:///h:\hj%20archive\2011\05-24-11.docx" TargetMode="External"/><Relationship Id="rId4" Type="http://schemas.openxmlformats.org/officeDocument/2006/relationships/webSettings" Target="webSettings.xml"/><Relationship Id="rId9" Type="http://schemas.openxmlformats.org/officeDocument/2006/relationships/hyperlink" Target="file:///h:\hj%20archive\2011\03-02-11.docx" TargetMode="External"/><Relationship Id="rId14" Type="http://schemas.openxmlformats.org/officeDocument/2006/relationships/hyperlink" Target="file:///h:\hj%20archive\2011\05-18-11.docx" TargetMode="External"/><Relationship Id="rId22" Type="http://schemas.openxmlformats.org/officeDocument/2006/relationships/hyperlink" Target="file:///p:\pprever\2011-12\3688_20110427.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35B26-A8EF-4B79-9F47-B9CAFF96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2898</Words>
  <Characters>15376</Characters>
  <Application>Microsoft Office Word</Application>
  <DocSecurity>4</DocSecurity>
  <Lines>360</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3688: Textiles Communities Revitalization Act - South Carolina Legislature Online</dc:title>
  <dc:subject/>
  <dc:creator>SharonPair</dc:creator>
  <cp:keywords/>
  <dc:description/>
  <cp:lastModifiedBy>N Cumfer</cp:lastModifiedBy>
  <cp:revision>2</cp:revision>
  <cp:lastPrinted>2011-01-25T20:20:00Z</cp:lastPrinted>
  <dcterms:created xsi:type="dcterms:W3CDTF">2014-11-21T21:46:00Z</dcterms:created>
  <dcterms:modified xsi:type="dcterms:W3CDTF">2014-11-21T21:46:00Z</dcterms:modified>
</cp:coreProperties>
</file>