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9A" w:rsidRDefault="00D4129A" w:rsidP="00D4129A">
      <w:pPr>
        <w:widowControl w:val="0"/>
        <w:jc w:val="center"/>
      </w:pPr>
      <w:bookmarkStart w:id="0" w:name="_GoBack"/>
      <w:bookmarkEnd w:id="0"/>
      <w:r w:rsidRPr="00D4129A">
        <w:rPr>
          <w:b/>
        </w:rPr>
        <w:t>South Carolina General Assembly</w:t>
      </w:r>
    </w:p>
    <w:p w:rsidR="00D4129A" w:rsidRDefault="00D4129A" w:rsidP="00D4129A">
      <w:pPr>
        <w:widowControl w:val="0"/>
        <w:jc w:val="center"/>
      </w:pPr>
      <w:r>
        <w:t>119th Session, 2011-2012</w:t>
      </w:r>
    </w:p>
    <w:p w:rsidR="00D4129A" w:rsidRDefault="00D4129A" w:rsidP="00D4129A">
      <w:pPr>
        <w:widowControl w:val="0"/>
      </w:pPr>
    </w:p>
    <w:p w:rsidR="00D4129A" w:rsidRDefault="00D4129A" w:rsidP="00D4129A">
      <w:pPr>
        <w:widowControl w:val="0"/>
        <w:rPr>
          <w:b/>
        </w:rPr>
      </w:pPr>
      <w:r w:rsidRPr="00D4129A">
        <w:rPr>
          <w:b/>
        </w:rPr>
        <w:t>S.</w:t>
      </w:r>
      <w:r>
        <w:rPr>
          <w:b/>
        </w:rPr>
        <w:t xml:space="preserve"> </w:t>
      </w:r>
      <w:r w:rsidRPr="00D4129A">
        <w:rPr>
          <w:b/>
        </w:rPr>
        <w:t>369</w:t>
      </w:r>
    </w:p>
    <w:p w:rsidR="00D4129A" w:rsidRDefault="00D4129A" w:rsidP="00D4129A">
      <w:pPr>
        <w:widowControl w:val="0"/>
        <w:rPr>
          <w:b/>
        </w:rPr>
      </w:pPr>
    </w:p>
    <w:p w:rsidR="00D4129A" w:rsidRDefault="00D4129A" w:rsidP="00D4129A">
      <w:pPr>
        <w:widowControl w:val="0"/>
      </w:pPr>
      <w:r w:rsidRPr="00D4129A">
        <w:rPr>
          <w:b/>
        </w:rPr>
        <w:t>STATUS INFORMATION</w:t>
      </w:r>
    </w:p>
    <w:p w:rsidR="00D4129A" w:rsidRDefault="00D4129A" w:rsidP="00D4129A">
      <w:pPr>
        <w:widowControl w:val="0"/>
      </w:pPr>
    </w:p>
    <w:p w:rsidR="00D4129A" w:rsidRDefault="00D4129A" w:rsidP="00D4129A">
      <w:pPr>
        <w:widowControl w:val="0"/>
      </w:pPr>
      <w:r>
        <w:t>Senate Resolution</w:t>
      </w:r>
    </w:p>
    <w:p w:rsidR="00D4129A" w:rsidRDefault="00D4129A" w:rsidP="00D4129A">
      <w:pPr>
        <w:widowControl w:val="0"/>
      </w:pPr>
      <w:r>
        <w:t>Sponsors: Senator Leatherman</w:t>
      </w:r>
    </w:p>
    <w:p w:rsidR="00D4129A" w:rsidRDefault="00D4129A" w:rsidP="00D4129A">
      <w:pPr>
        <w:widowControl w:val="0"/>
      </w:pPr>
      <w:r>
        <w:t>Document Path: l:\s-res\hkl\001beck.mrh.hkl.docx</w:t>
      </w:r>
    </w:p>
    <w:p w:rsidR="00D4129A" w:rsidRDefault="00D4129A" w:rsidP="00D4129A">
      <w:pPr>
        <w:widowControl w:val="0"/>
      </w:pPr>
    </w:p>
    <w:p w:rsidR="00D4129A" w:rsidRDefault="00D4129A" w:rsidP="00D4129A">
      <w:pPr>
        <w:widowControl w:val="0"/>
      </w:pPr>
      <w:r>
        <w:t>Introduced in the Senate on January 18, 2011</w:t>
      </w:r>
    </w:p>
    <w:p w:rsidR="00D4129A" w:rsidRDefault="00D4129A" w:rsidP="00D4129A">
      <w:pPr>
        <w:widowControl w:val="0"/>
      </w:pPr>
      <w:r>
        <w:t>Adopted by the Senate on January 18, 2011</w:t>
      </w:r>
    </w:p>
    <w:p w:rsidR="00D4129A" w:rsidRDefault="00D4129A" w:rsidP="00D4129A">
      <w:pPr>
        <w:widowControl w:val="0"/>
      </w:pPr>
    </w:p>
    <w:p w:rsidR="00D4129A" w:rsidRDefault="00D4129A" w:rsidP="00D4129A">
      <w:pPr>
        <w:widowControl w:val="0"/>
      </w:pPr>
      <w:r>
        <w:t xml:space="preserve">Summary: </w:t>
      </w:r>
      <w:r w:rsidR="00212DF0">
        <w:t>Becky Cooper</w:t>
      </w:r>
    </w:p>
    <w:p w:rsidR="00D4129A" w:rsidRDefault="00D4129A" w:rsidP="00D4129A">
      <w:pPr>
        <w:widowControl w:val="0"/>
      </w:pPr>
    </w:p>
    <w:p w:rsidR="00D4129A" w:rsidRDefault="00D4129A" w:rsidP="00D4129A">
      <w:pPr>
        <w:widowControl w:val="0"/>
      </w:pPr>
    </w:p>
    <w:p w:rsidR="00D4129A" w:rsidRDefault="00D4129A" w:rsidP="00D4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4129A">
        <w:rPr>
          <w:b/>
        </w:rPr>
        <w:t>HISTORY OF LEGISLATIVE ACTIONS</w:t>
      </w:r>
    </w:p>
    <w:p w:rsidR="00D4129A" w:rsidRDefault="00D4129A" w:rsidP="00D4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4129A" w:rsidRPr="00D4129A" w:rsidRDefault="00D4129A" w:rsidP="00D4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4129A">
        <w:rPr>
          <w:u w:val="single"/>
        </w:rPr>
        <w:tab/>
        <w:t>Date</w:t>
      </w:r>
      <w:r w:rsidRPr="00D4129A">
        <w:rPr>
          <w:u w:val="single"/>
        </w:rPr>
        <w:tab/>
        <w:t>Body</w:t>
      </w:r>
      <w:r w:rsidRPr="00D4129A">
        <w:rPr>
          <w:u w:val="single"/>
        </w:rPr>
        <w:tab/>
        <w:t>Action Description with journal page number</w:t>
      </w:r>
      <w:r w:rsidRPr="00D4129A">
        <w:rPr>
          <w:u w:val="single"/>
        </w:rPr>
        <w:tab/>
      </w:r>
    </w:p>
    <w:p w:rsidR="003840E0" w:rsidRDefault="003840E0" w:rsidP="00384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1/18/2011</w:t>
      </w:r>
      <w:r>
        <w:tab/>
        <w:t>Senate</w:t>
      </w:r>
      <w:r>
        <w:tab/>
      </w:r>
      <w:r w:rsidRPr="00505770">
        <w:t>Introduced and adopted (</w:t>
      </w:r>
      <w:hyperlink r:id="rId6" w:history="1">
        <w:r w:rsidRPr="00505770">
          <w:rPr>
            <w:rStyle w:val="Hyperlink"/>
          </w:rPr>
          <w:t>Senate Journal</w:t>
        </w:r>
        <w:r w:rsidRPr="00505770">
          <w:rPr>
            <w:rStyle w:val="Hyperlink"/>
          </w:rPr>
          <w:noBreakHyphen/>
          <w:t>page 2</w:t>
        </w:r>
      </w:hyperlink>
      <w:r w:rsidRPr="00505770">
        <w:t>)</w:t>
      </w:r>
    </w:p>
    <w:p w:rsidR="003840E0" w:rsidRDefault="003840E0" w:rsidP="00384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129A" w:rsidRPr="00D4129A" w:rsidRDefault="00D4129A" w:rsidP="00D41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129A" w:rsidRDefault="00D4129A" w:rsidP="00D4129A">
      <w:r w:rsidRPr="00D4129A">
        <w:rPr>
          <w:b/>
        </w:rPr>
        <w:t>VERSIONS OF THIS BILL</w:t>
      </w:r>
    </w:p>
    <w:p w:rsidR="00D4129A" w:rsidRDefault="00D4129A" w:rsidP="00D4129A"/>
    <w:p w:rsidR="00D4129A" w:rsidRDefault="00933713" w:rsidP="00D4129A">
      <w:hyperlink r:id="rId7" w:history="1">
        <w:r w:rsidR="00D4129A">
          <w:rPr>
            <w:rStyle w:val="Hyperlink"/>
          </w:rPr>
          <w:t>1/18/2011</w:t>
        </w:r>
      </w:hyperlink>
    </w:p>
    <w:p w:rsidR="00D4129A" w:rsidRDefault="00D4129A" w:rsidP="00D4129A"/>
    <w:p w:rsidR="00D4129A" w:rsidRDefault="00D4129A" w:rsidP="00D4129A">
      <w:pPr>
        <w:sectPr w:rsidR="00D4129A" w:rsidSect="00D412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2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7CE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50C03" w:rsidP="00670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HONOR AND CONGRATULATE MRS. BECKY COOPER OF FLORENCE ON BEING NAMED THE 201</w:t>
      </w:r>
      <w:r w:rsidR="001E497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V</w:t>
      </w:r>
      <w:r w:rsidR="001516FC">
        <w:rPr>
          <w:color w:val="000000" w:themeColor="text1"/>
          <w:u w:color="000000" w:themeColor="text1"/>
        </w:rPr>
        <w:t xml:space="preserve">ETERANS OF FOREIGN WARS </w:t>
      </w:r>
      <w:r w:rsidRPr="00626E19">
        <w:rPr>
          <w:color w:val="000000" w:themeColor="text1"/>
          <w:u w:color="000000" w:themeColor="text1"/>
        </w:rPr>
        <w:t>NATIONAL CITIZENSHIP EDUCATION TEACHER</w:t>
      </w:r>
      <w:r>
        <w:rPr>
          <w:color w:val="000000" w:themeColor="text1"/>
          <w:u w:color="000000" w:themeColor="text1"/>
        </w:rPr>
        <w:t xml:space="preserve"> OF THE YEAR.</w:t>
      </w:r>
    </w:p>
    <w:p w:rsidR="0091742A" w:rsidRDefault="00917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C2214" w:rsidRDefault="005C2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January 2011, Mrs. Becky Cooper was honored to be named the 201</w:t>
      </w:r>
      <w:r w:rsidR="001E4979">
        <w:rPr>
          <w:rFonts w:eastAsia="Times New Roman"/>
        </w:rPr>
        <w:t>1</w:t>
      </w:r>
      <w:r>
        <w:rPr>
          <w:rFonts w:eastAsia="Times New Roman"/>
        </w:rPr>
        <w:t xml:space="preserve"> Veterans of Foreign Wars (VFW) National Citizenship Educat</w:t>
      </w:r>
      <w:r w:rsidR="00ED30FC">
        <w:rPr>
          <w:rFonts w:eastAsia="Times New Roman"/>
        </w:rPr>
        <w:t>i</w:t>
      </w:r>
      <w:r w:rsidR="004B5C71">
        <w:rPr>
          <w:rFonts w:eastAsia="Times New Roman"/>
        </w:rPr>
        <w:t xml:space="preserve">on Teacher of the Year and she </w:t>
      </w:r>
      <w:r>
        <w:rPr>
          <w:rFonts w:eastAsia="Times New Roman"/>
        </w:rPr>
        <w:t xml:space="preserve">will soon travel to Washington, D.C. to </w:t>
      </w:r>
      <w:r w:rsidR="002650A2">
        <w:rPr>
          <w:rFonts w:eastAsia="Times New Roman"/>
        </w:rPr>
        <w:t xml:space="preserve">attend a VFW conference and </w:t>
      </w:r>
      <w:r>
        <w:rPr>
          <w:rFonts w:eastAsia="Times New Roman"/>
        </w:rPr>
        <w:t>compete for National Teacher of the Year; and</w:t>
      </w:r>
    </w:p>
    <w:p w:rsidR="005C2214" w:rsidRDefault="005C2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0A2" w:rsidRDefault="002650A2" w:rsidP="0026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8E6EEA">
        <w:rPr>
          <w:color w:val="000000" w:themeColor="text1"/>
          <w:u w:color="000000" w:themeColor="text1"/>
        </w:rPr>
        <w:t>ach year three exceptional teachers are recognized by the Veterans of Foreign Wars for their outstanding commitment to teach Americanism and patriotism to their students.</w:t>
      </w:r>
      <w:r w:rsidR="005A71DE">
        <w:rPr>
          <w:color w:val="000000" w:themeColor="text1"/>
          <w:u w:color="000000" w:themeColor="text1"/>
        </w:rPr>
        <w:t xml:space="preserve"> </w:t>
      </w:r>
      <w:r w:rsidRPr="008E6EEA">
        <w:rPr>
          <w:color w:val="000000" w:themeColor="text1"/>
          <w:u w:color="000000" w:themeColor="text1"/>
        </w:rPr>
        <w:t xml:space="preserve"> The VFW annually recognizes the nation</w:t>
      </w:r>
      <w:r w:rsidR="00460367" w:rsidRPr="00460367">
        <w:rPr>
          <w:color w:val="000000" w:themeColor="text1"/>
          <w:u w:color="000000" w:themeColor="text1"/>
        </w:rPr>
        <w:t>’</w:t>
      </w:r>
      <w:r w:rsidRPr="008E6EEA">
        <w:rPr>
          <w:color w:val="000000" w:themeColor="text1"/>
          <w:u w:color="000000" w:themeColor="text1"/>
        </w:rPr>
        <w:t>s top classroom elementary, junior high</w:t>
      </w:r>
      <w:r w:rsidR="005A71DE">
        <w:rPr>
          <w:color w:val="000000" w:themeColor="text1"/>
          <w:u w:color="000000" w:themeColor="text1"/>
        </w:rPr>
        <w:t>,</w:t>
      </w:r>
      <w:r w:rsidRPr="008E6EEA">
        <w:rPr>
          <w:color w:val="000000" w:themeColor="text1"/>
          <w:u w:color="000000" w:themeColor="text1"/>
        </w:rPr>
        <w:t xml:space="preserve"> and high school teachers who teach citizenship education topics</w:t>
      </w:r>
      <w:r w:rsidR="005A71DE">
        <w:rPr>
          <w:color w:val="000000" w:themeColor="text1"/>
          <w:u w:color="000000" w:themeColor="text1"/>
        </w:rPr>
        <w:t xml:space="preserve"> </w:t>
      </w:r>
      <w:r w:rsidRPr="008E6EEA">
        <w:rPr>
          <w:color w:val="000000" w:themeColor="text1"/>
          <w:u w:color="000000" w:themeColor="text1"/>
        </w:rPr>
        <w:t>and promote America</w:t>
      </w:r>
      <w:r w:rsidR="00460367" w:rsidRPr="00460367">
        <w:rPr>
          <w:color w:val="000000" w:themeColor="text1"/>
          <w:u w:color="000000" w:themeColor="text1"/>
        </w:rPr>
        <w:t>’</w:t>
      </w:r>
      <w:r w:rsidRPr="008E6EEA">
        <w:rPr>
          <w:color w:val="000000" w:themeColor="text1"/>
          <w:u w:color="000000" w:themeColor="text1"/>
        </w:rPr>
        <w:t>s history, tradition</w:t>
      </w:r>
      <w:r>
        <w:rPr>
          <w:color w:val="000000" w:themeColor="text1"/>
          <w:u w:color="000000" w:themeColor="text1"/>
        </w:rPr>
        <w:t>s</w:t>
      </w:r>
      <w:r w:rsidR="005A71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institutions effectively; and</w:t>
      </w:r>
    </w:p>
    <w:p w:rsidR="000201A0" w:rsidRDefault="000201A0" w:rsidP="0026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E3CB1" w:rsidRDefault="000201A0" w:rsidP="000E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3CB1">
        <w:rPr>
          <w:color w:val="000000" w:themeColor="text1"/>
          <w:u w:color="000000" w:themeColor="text1"/>
        </w:rPr>
        <w:t xml:space="preserve">located in </w:t>
      </w:r>
      <w:r w:rsidR="000E3CB1" w:rsidRPr="00440E1D">
        <w:rPr>
          <w:color w:val="000000" w:themeColor="text1"/>
          <w:u w:color="000000" w:themeColor="text1"/>
        </w:rPr>
        <w:t xml:space="preserve">Washington, </w:t>
      </w:r>
      <w:r w:rsidR="000E3CB1">
        <w:rPr>
          <w:color w:val="000000" w:themeColor="text1"/>
          <w:u w:color="000000" w:themeColor="text1"/>
        </w:rPr>
        <w:t>D</w:t>
      </w:r>
      <w:r w:rsidR="000E3CB1" w:rsidRPr="00440E1D">
        <w:rPr>
          <w:color w:val="000000" w:themeColor="text1"/>
          <w:u w:color="000000" w:themeColor="text1"/>
        </w:rPr>
        <w:t>.C.</w:t>
      </w:r>
      <w:r w:rsidR="000E3CB1">
        <w:rPr>
          <w:color w:val="000000" w:themeColor="text1"/>
          <w:u w:color="000000" w:themeColor="text1"/>
        </w:rPr>
        <w:t xml:space="preserve">, Veterans of Foreign Wars </w:t>
      </w:r>
      <w:r w:rsidR="000E3CB1" w:rsidRPr="00440E1D">
        <w:rPr>
          <w:color w:val="000000" w:themeColor="text1"/>
          <w:u w:color="000000" w:themeColor="text1"/>
        </w:rPr>
        <w:t>monitor</w:t>
      </w:r>
      <w:r w:rsidR="000E3CB1">
        <w:rPr>
          <w:color w:val="000000" w:themeColor="text1"/>
          <w:u w:color="000000" w:themeColor="text1"/>
        </w:rPr>
        <w:t>s</w:t>
      </w:r>
      <w:r w:rsidR="000E3CB1" w:rsidRPr="00440E1D">
        <w:rPr>
          <w:color w:val="000000" w:themeColor="text1"/>
          <w:u w:color="000000" w:themeColor="text1"/>
        </w:rPr>
        <w:t xml:space="preserve"> all legislation affecting veterans</w:t>
      </w:r>
      <w:r w:rsidR="000E3CB1">
        <w:rPr>
          <w:color w:val="000000" w:themeColor="text1"/>
          <w:u w:color="000000" w:themeColor="text1"/>
        </w:rPr>
        <w:t xml:space="preserve"> and c</w:t>
      </w:r>
      <w:r w:rsidR="000E3CB1" w:rsidRPr="00440E1D">
        <w:rPr>
          <w:color w:val="000000" w:themeColor="text1"/>
          <w:u w:color="000000" w:themeColor="text1"/>
        </w:rPr>
        <w:t>ontinuously advocate</w:t>
      </w:r>
      <w:r w:rsidR="000E3CB1">
        <w:rPr>
          <w:color w:val="000000" w:themeColor="text1"/>
          <w:u w:color="000000" w:themeColor="text1"/>
        </w:rPr>
        <w:t>s on veterans</w:t>
      </w:r>
      <w:r w:rsidR="00460367" w:rsidRPr="00460367">
        <w:rPr>
          <w:color w:val="000000" w:themeColor="text1"/>
          <w:u w:color="000000" w:themeColor="text1"/>
        </w:rPr>
        <w:t>’</w:t>
      </w:r>
      <w:r w:rsidR="000E3CB1">
        <w:rPr>
          <w:color w:val="000000" w:themeColor="text1"/>
          <w:u w:color="000000" w:themeColor="text1"/>
        </w:rPr>
        <w:t xml:space="preserve"> </w:t>
      </w:r>
      <w:r w:rsidR="000E3CB1" w:rsidRPr="00440E1D">
        <w:rPr>
          <w:color w:val="000000" w:themeColor="text1"/>
          <w:u w:color="000000" w:themeColor="text1"/>
        </w:rPr>
        <w:t>behalf</w:t>
      </w:r>
      <w:r w:rsidR="000E3CB1">
        <w:rPr>
          <w:color w:val="000000" w:themeColor="text1"/>
          <w:u w:color="000000" w:themeColor="text1"/>
        </w:rPr>
        <w:t xml:space="preserve">.  By </w:t>
      </w:r>
      <w:r w:rsidR="000E3CB1" w:rsidRPr="00440E1D">
        <w:rPr>
          <w:color w:val="000000" w:themeColor="text1"/>
          <w:u w:color="000000" w:themeColor="text1"/>
        </w:rPr>
        <w:t>te</w:t>
      </w:r>
      <w:r w:rsidR="002F373A">
        <w:rPr>
          <w:color w:val="000000" w:themeColor="text1"/>
          <w:u w:color="000000" w:themeColor="text1"/>
        </w:rPr>
        <w:t xml:space="preserve">stifying at committee hearings and </w:t>
      </w:r>
      <w:r w:rsidR="000E3CB1" w:rsidRPr="00440E1D">
        <w:rPr>
          <w:color w:val="000000" w:themeColor="text1"/>
          <w:u w:color="000000" w:themeColor="text1"/>
        </w:rPr>
        <w:t>interacti</w:t>
      </w:r>
      <w:r w:rsidR="000E3CB1">
        <w:rPr>
          <w:color w:val="000000" w:themeColor="text1"/>
          <w:u w:color="000000" w:themeColor="text1"/>
        </w:rPr>
        <w:t>ng with congressional members, t</w:t>
      </w:r>
      <w:r w:rsidR="000E3CB1" w:rsidRPr="00440E1D">
        <w:rPr>
          <w:color w:val="000000" w:themeColor="text1"/>
          <w:u w:color="000000" w:themeColor="text1"/>
        </w:rPr>
        <w:t>he VFW has played an instrumental role in nearly every piece of veterans legislation passed in the 20th century, as well as bills develop</w:t>
      </w:r>
      <w:r w:rsidR="000E3CB1">
        <w:rPr>
          <w:color w:val="000000" w:themeColor="text1"/>
          <w:u w:color="000000" w:themeColor="text1"/>
        </w:rPr>
        <w:t>ed in the 21st; and</w:t>
      </w:r>
    </w:p>
    <w:p w:rsidR="000E3CB1" w:rsidRDefault="000E3CB1" w:rsidP="000E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702FD" w:rsidRDefault="006702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</w:t>
      </w:r>
      <w:r w:rsidR="00113AD8">
        <w:rPr>
          <w:rFonts w:eastAsia="Times New Roman"/>
        </w:rPr>
        <w:t xml:space="preserve">reas, Mrs. </w:t>
      </w:r>
      <w:r>
        <w:rPr>
          <w:rFonts w:eastAsia="Times New Roman"/>
        </w:rPr>
        <w:t xml:space="preserve">Cooper has been a high school social studies teacher at </w:t>
      </w:r>
      <w:r w:rsidR="001516FC">
        <w:rPr>
          <w:rFonts w:eastAsia="Times New Roman"/>
        </w:rPr>
        <w:t xml:space="preserve">South </w:t>
      </w:r>
      <w:r>
        <w:rPr>
          <w:rFonts w:eastAsia="Times New Roman"/>
        </w:rPr>
        <w:t>Florence High School since 1992</w:t>
      </w:r>
      <w:r w:rsidR="000C4F30">
        <w:rPr>
          <w:rFonts w:eastAsia="Times New Roman"/>
        </w:rPr>
        <w:t xml:space="preserve">.  She </w:t>
      </w:r>
      <w:r>
        <w:rPr>
          <w:rFonts w:eastAsia="Times New Roman"/>
        </w:rPr>
        <w:t>received her</w:t>
      </w:r>
      <w:r w:rsidR="004F3AAA">
        <w:rPr>
          <w:rFonts w:eastAsia="Times New Roman"/>
        </w:rPr>
        <w:t xml:space="preserve"> Bachelor of Science degree in Political Science with a Minor in U.S. History from Francis Marion College in 1988 and her Masters of Education degree in Secondary Social Studies from Francis Marion in 1997; and</w:t>
      </w:r>
    </w:p>
    <w:p w:rsidR="004F3AAA" w:rsidRDefault="004F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3AAA" w:rsidRDefault="004F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2008, Mrs. Cooper became a National Board Certified Teacher of Adolesc</w:t>
      </w:r>
      <w:r w:rsidR="000C4F30">
        <w:rPr>
          <w:rFonts w:eastAsia="Times New Roman"/>
        </w:rPr>
        <w:t>ent and Young Adult History; and</w:t>
      </w:r>
    </w:p>
    <w:p w:rsidR="000C4F30" w:rsidRDefault="000C4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4F30" w:rsidRDefault="000C4F30" w:rsidP="008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currently Mrs. Cooper also teaches </w:t>
      </w:r>
      <w:r w:rsidR="008E347D" w:rsidRPr="000D5594">
        <w:rPr>
          <w:color w:val="000000" w:themeColor="text1"/>
          <w:u w:color="000000" w:themeColor="text1"/>
        </w:rPr>
        <w:t>United State History and Geography &amp; World Cultures</w:t>
      </w:r>
      <w:r w:rsidR="008E347D">
        <w:rPr>
          <w:color w:val="000000" w:themeColor="text1"/>
          <w:u w:color="000000" w:themeColor="text1"/>
        </w:rPr>
        <w:t xml:space="preserve"> </w:t>
      </w:r>
      <w:r w:rsidR="00C6183F">
        <w:rPr>
          <w:rFonts w:eastAsia="Times New Roman"/>
        </w:rPr>
        <w:t xml:space="preserve">with the South Carolina Virtual Charter School, an </w:t>
      </w:r>
      <w:r>
        <w:rPr>
          <w:color w:val="000000" w:themeColor="text1"/>
          <w:u w:color="000000" w:themeColor="text1"/>
        </w:rPr>
        <w:t>o</w:t>
      </w:r>
      <w:r w:rsidRPr="00626E19">
        <w:rPr>
          <w:color w:val="000000" w:themeColor="text1"/>
          <w:u w:color="000000" w:themeColor="text1"/>
        </w:rPr>
        <w:t>n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 xml:space="preserve">line </w:t>
      </w:r>
      <w:r w:rsidR="00C6183F">
        <w:rPr>
          <w:color w:val="000000" w:themeColor="text1"/>
          <w:u w:color="000000" w:themeColor="text1"/>
        </w:rPr>
        <w:t xml:space="preserve">teaching source </w:t>
      </w:r>
      <w:r>
        <w:rPr>
          <w:color w:val="000000" w:themeColor="text1"/>
          <w:u w:color="000000" w:themeColor="text1"/>
        </w:rPr>
        <w:t>f</w:t>
      </w:r>
      <w:r w:rsidRPr="00626E19">
        <w:rPr>
          <w:color w:val="000000" w:themeColor="text1"/>
          <w:u w:color="000000" w:themeColor="text1"/>
        </w:rPr>
        <w:t xml:space="preserve">or </w:t>
      </w:r>
      <w:r w:rsidR="00134244">
        <w:rPr>
          <w:color w:val="000000" w:themeColor="text1"/>
          <w:u w:color="000000" w:themeColor="text1"/>
        </w:rPr>
        <w:t xml:space="preserve">high </w:t>
      </w:r>
      <w:r w:rsidR="006961AD">
        <w:rPr>
          <w:color w:val="000000" w:themeColor="text1"/>
          <w:u w:color="000000" w:themeColor="text1"/>
        </w:rPr>
        <w:t xml:space="preserve">school </w:t>
      </w:r>
      <w:r w:rsidRPr="00626E19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0C4F30" w:rsidRPr="00626E19" w:rsidRDefault="000C4F30" w:rsidP="000C4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Cooper has received numerous honors and is involved in several activities at her school including the </w:t>
      </w:r>
      <w:r w:rsidRPr="00626E19">
        <w:rPr>
          <w:color w:val="000000" w:themeColor="text1"/>
          <w:u w:color="000000" w:themeColor="text1"/>
        </w:rPr>
        <w:t>2010 Adjunct teacher of U</w:t>
      </w:r>
      <w:r w:rsidR="002F373A">
        <w:rPr>
          <w:color w:val="000000" w:themeColor="text1"/>
          <w:u w:color="000000" w:themeColor="text1"/>
        </w:rPr>
        <w:t xml:space="preserve">.S. </w:t>
      </w:r>
      <w:r w:rsidRPr="00626E19">
        <w:rPr>
          <w:color w:val="000000" w:themeColor="text1"/>
          <w:u w:color="000000" w:themeColor="text1"/>
        </w:rPr>
        <w:t>History</w:t>
      </w:r>
      <w:r w:rsidR="002F373A">
        <w:rPr>
          <w:color w:val="000000" w:themeColor="text1"/>
          <w:u w:color="000000" w:themeColor="text1"/>
        </w:rPr>
        <w:t>;</w:t>
      </w:r>
      <w:r w:rsidRPr="00626E19">
        <w:rPr>
          <w:color w:val="000000" w:themeColor="text1"/>
          <w:u w:color="000000" w:themeColor="text1"/>
        </w:rPr>
        <w:t xml:space="preserve"> American Government, Geography and World Cultures for S</w:t>
      </w:r>
      <w:r w:rsidR="002F373A">
        <w:rPr>
          <w:color w:val="000000" w:themeColor="text1"/>
          <w:u w:color="000000" w:themeColor="text1"/>
        </w:rPr>
        <w:t xml:space="preserve">.C. </w:t>
      </w:r>
      <w:r w:rsidRPr="00626E19">
        <w:rPr>
          <w:color w:val="000000" w:themeColor="text1"/>
          <w:u w:color="000000" w:themeColor="text1"/>
        </w:rPr>
        <w:t>Virtual Charter School</w:t>
      </w:r>
      <w:r w:rsidR="002F373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Selective Service Registrar for South Florence High School</w:t>
      </w:r>
      <w:r>
        <w:rPr>
          <w:color w:val="000000" w:themeColor="text1"/>
          <w:u w:color="000000" w:themeColor="text1"/>
        </w:rPr>
        <w:t xml:space="preserve"> (</w:t>
      </w:r>
      <w:r w:rsidRPr="00626E19">
        <w:rPr>
          <w:color w:val="000000" w:themeColor="text1"/>
          <w:u w:color="000000" w:themeColor="text1"/>
        </w:rPr>
        <w:t>1993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 xml:space="preserve">Voter Registrar for South Florence High School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1993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>High School Representative on the S</w:t>
      </w:r>
      <w:r w:rsidR="002F373A">
        <w:rPr>
          <w:color w:val="000000" w:themeColor="text1"/>
          <w:u w:color="000000" w:themeColor="text1"/>
        </w:rPr>
        <w:t xml:space="preserve">.C. </w:t>
      </w:r>
      <w:r w:rsidRPr="00626E19">
        <w:rPr>
          <w:color w:val="000000" w:themeColor="text1"/>
          <w:u w:color="000000" w:themeColor="text1"/>
        </w:rPr>
        <w:t>Council for the Social Studies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2009); </w:t>
      </w:r>
      <w:r w:rsidRPr="00626E1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 xml:space="preserve"> State Department of Education</w:t>
      </w:r>
      <w:r w:rsidR="00460367" w:rsidRPr="00460367">
        <w:rPr>
          <w:color w:val="000000" w:themeColor="text1"/>
          <w:u w:color="000000" w:themeColor="text1"/>
        </w:rPr>
        <w:t>’</w:t>
      </w:r>
      <w:r w:rsidRPr="00626E19">
        <w:rPr>
          <w:color w:val="000000" w:themeColor="text1"/>
          <w:u w:color="000000" w:themeColor="text1"/>
        </w:rPr>
        <w:t>s S3 curriculum to develop lessons for the new U</w:t>
      </w:r>
      <w:r w:rsidR="002F373A"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>S</w:t>
      </w:r>
      <w:r w:rsidR="002F373A"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 xml:space="preserve"> History EOCEP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2008); </w:t>
      </w:r>
      <w:r w:rsidRPr="00626E19">
        <w:rPr>
          <w:color w:val="000000" w:themeColor="text1"/>
          <w:u w:color="000000" w:themeColor="text1"/>
        </w:rPr>
        <w:t xml:space="preserve">Student Government Association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1994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="002F373A">
        <w:rPr>
          <w:color w:val="000000" w:themeColor="text1"/>
          <w:u w:color="000000" w:themeColor="text1"/>
        </w:rPr>
        <w:t xml:space="preserve">Service Learning Curriculum; Student Leadership Curriculum; </w:t>
      </w:r>
      <w:r w:rsidRPr="00626E19">
        <w:rPr>
          <w:color w:val="000000" w:themeColor="text1"/>
          <w:u w:color="000000" w:themeColor="text1"/>
        </w:rPr>
        <w:t xml:space="preserve">ADEPT Evaluator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1999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 xml:space="preserve"> 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>SAFE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 xml:space="preserve">T Evaluator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2009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 xml:space="preserve">Lead Teacher of Technology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1998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>Red Carpet, Scholarship, Advisory, Technology, and Social Studies Curriculum</w:t>
      </w:r>
      <w:r>
        <w:rPr>
          <w:color w:val="000000" w:themeColor="text1"/>
          <w:u w:color="000000" w:themeColor="text1"/>
        </w:rPr>
        <w:t xml:space="preserve">; </w:t>
      </w:r>
      <w:r w:rsidRPr="00626E19">
        <w:rPr>
          <w:color w:val="000000" w:themeColor="text1"/>
          <w:u w:color="000000" w:themeColor="text1"/>
        </w:rPr>
        <w:t>South Florence Teacher of the Year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2008); </w:t>
      </w:r>
      <w:r w:rsidRPr="00626E19">
        <w:rPr>
          <w:color w:val="000000" w:themeColor="text1"/>
          <w:u w:color="000000" w:themeColor="text1"/>
        </w:rPr>
        <w:t>Florence District One Honor Roll Teacher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2008); </w:t>
      </w:r>
      <w:r w:rsidR="00C85C9D">
        <w:rPr>
          <w:color w:val="000000" w:themeColor="text1"/>
          <w:u w:color="000000" w:themeColor="text1"/>
        </w:rPr>
        <w:t>and</w:t>
      </w: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outside of her classroom, Mrs. Cooper has been an avid </w:t>
      </w:r>
      <w:r w:rsidRPr="00626E19">
        <w:rPr>
          <w:color w:val="000000" w:themeColor="text1"/>
          <w:u w:color="000000" w:themeColor="text1"/>
        </w:rPr>
        <w:t xml:space="preserve">Group Fitness Instructor at McLeod Health and Fitness Center </w:t>
      </w:r>
      <w:r>
        <w:rPr>
          <w:color w:val="000000" w:themeColor="text1"/>
          <w:u w:color="000000" w:themeColor="text1"/>
        </w:rPr>
        <w:t xml:space="preserve">since 1995 and she was part of </w:t>
      </w:r>
      <w:r w:rsidRPr="00626E19">
        <w:rPr>
          <w:color w:val="000000" w:themeColor="text1"/>
          <w:u w:color="000000" w:themeColor="text1"/>
        </w:rPr>
        <w:t>Leadership Florence sponsored by Florence Chamber of Commerce</w:t>
      </w:r>
      <w:r>
        <w:rPr>
          <w:color w:val="000000" w:themeColor="text1"/>
          <w:u w:color="000000" w:themeColor="text1"/>
        </w:rPr>
        <w:t xml:space="preserve"> from 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2008; and</w:t>
      </w: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1742A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Lisa Gr</w:t>
      </w:r>
      <w:r w:rsidR="0091742A" w:rsidRPr="00626E19">
        <w:rPr>
          <w:color w:val="000000" w:themeColor="text1"/>
          <w:u w:color="000000" w:themeColor="text1"/>
        </w:rPr>
        <w:t>ice, her former department chair and current principal</w:t>
      </w:r>
      <w:r w:rsidR="00460367">
        <w:rPr>
          <w:color w:val="000000" w:themeColor="text1"/>
          <w:u w:color="000000" w:themeColor="text1"/>
        </w:rPr>
        <w:noBreakHyphen/>
      </w:r>
      <w:r w:rsidR="0091742A" w:rsidRPr="00626E19">
        <w:rPr>
          <w:color w:val="000000" w:themeColor="text1"/>
          <w:u w:color="000000" w:themeColor="text1"/>
        </w:rPr>
        <w:t xml:space="preserve">supervisor says of her, “She goes above and beyond.  Kids learn, </w:t>
      </w:r>
      <w:r w:rsidR="0091742A" w:rsidRPr="00626E19">
        <w:rPr>
          <w:i/>
          <w:color w:val="000000" w:themeColor="text1"/>
          <w:u w:color="000000" w:themeColor="text1"/>
        </w:rPr>
        <w:t>and</w:t>
      </w:r>
      <w:r w:rsidR="0091742A" w:rsidRPr="00626E19">
        <w:rPr>
          <w:color w:val="000000" w:themeColor="text1"/>
          <w:u w:color="000000" w:themeColor="text1"/>
        </w:rPr>
        <w:t xml:space="preserve"> enjoy, </w:t>
      </w:r>
      <w:r w:rsidR="0091742A" w:rsidRPr="00626E19">
        <w:rPr>
          <w:i/>
          <w:color w:val="000000" w:themeColor="text1"/>
          <w:u w:color="000000" w:themeColor="text1"/>
        </w:rPr>
        <w:t>and</w:t>
      </w:r>
      <w:r w:rsidR="0091742A" w:rsidRPr="00626E19">
        <w:rPr>
          <w:color w:val="000000" w:themeColor="text1"/>
          <w:u w:color="000000" w:themeColor="text1"/>
        </w:rPr>
        <w:t xml:space="preserve"> appreciate the content because she makes it interesting</w:t>
      </w:r>
      <w:r w:rsidR="002F373A">
        <w:rPr>
          <w:color w:val="000000" w:themeColor="text1"/>
          <w:u w:color="000000" w:themeColor="text1"/>
        </w:rPr>
        <w:t>”; and</w:t>
      </w:r>
    </w:p>
    <w:p w:rsidR="003D3B00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D3B00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6E19">
        <w:rPr>
          <w:color w:val="000000" w:themeColor="text1"/>
          <w:u w:color="000000" w:themeColor="text1"/>
        </w:rPr>
        <w:t>Mrs. Cooper coordinates many student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led initiatives that build student responsibility and contribute to local community needs</w:t>
      </w:r>
      <w:r>
        <w:rPr>
          <w:color w:val="000000" w:themeColor="text1"/>
          <w:u w:color="000000" w:themeColor="text1"/>
        </w:rPr>
        <w:t xml:space="preserve">.  Just some of the </w:t>
      </w:r>
      <w:r w:rsidRPr="00626E19">
        <w:rPr>
          <w:color w:val="000000" w:themeColor="text1"/>
          <w:u w:color="000000" w:themeColor="text1"/>
        </w:rPr>
        <w:t xml:space="preserve">initiatives she has coordinated in the past </w:t>
      </w:r>
      <w:r>
        <w:rPr>
          <w:color w:val="000000" w:themeColor="text1"/>
          <w:u w:color="000000" w:themeColor="text1"/>
        </w:rPr>
        <w:t xml:space="preserve">twelve months include two </w:t>
      </w:r>
      <w:r w:rsidRPr="00626E19">
        <w:rPr>
          <w:color w:val="000000" w:themeColor="text1"/>
          <w:u w:color="000000" w:themeColor="text1"/>
        </w:rPr>
        <w:t>blood driv</w:t>
      </w:r>
      <w:r>
        <w:rPr>
          <w:color w:val="000000" w:themeColor="text1"/>
          <w:u w:color="000000" w:themeColor="text1"/>
        </w:rPr>
        <w:t>es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c</w:t>
      </w:r>
      <w:r w:rsidRPr="00626E19">
        <w:rPr>
          <w:color w:val="000000" w:themeColor="text1"/>
          <w:u w:color="000000" w:themeColor="text1"/>
        </w:rPr>
        <w:t>anned goods collections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Humane Soc</w:t>
      </w:r>
      <w:r>
        <w:rPr>
          <w:color w:val="000000" w:themeColor="text1"/>
          <w:u w:color="000000" w:themeColor="text1"/>
        </w:rPr>
        <w:t>iety volunteers and fundraiser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p</w:t>
      </w:r>
      <w:r w:rsidRPr="00626E19">
        <w:rPr>
          <w:color w:val="000000" w:themeColor="text1"/>
          <w:u w:color="000000" w:themeColor="text1"/>
        </w:rPr>
        <w:t>hone workers for McLeod</w:t>
      </w:r>
      <w:r w:rsidR="00460367" w:rsidRPr="00460367">
        <w:rPr>
          <w:color w:val="000000" w:themeColor="text1"/>
          <w:u w:color="000000" w:themeColor="text1"/>
        </w:rPr>
        <w:t>’</w:t>
      </w:r>
      <w:r w:rsidRPr="00626E19">
        <w:rPr>
          <w:color w:val="000000" w:themeColor="text1"/>
          <w:u w:color="000000" w:themeColor="text1"/>
        </w:rPr>
        <w:t>s Children Hospital radio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a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thon</w:t>
      </w:r>
      <w:r>
        <w:rPr>
          <w:color w:val="000000" w:themeColor="text1"/>
          <w:u w:color="000000" w:themeColor="text1"/>
        </w:rPr>
        <w:t>; h</w:t>
      </w:r>
      <w:r w:rsidRPr="00626E19">
        <w:rPr>
          <w:color w:val="000000" w:themeColor="text1"/>
          <w:u w:color="000000" w:themeColor="text1"/>
        </w:rPr>
        <w:t>elpers for APTS Homecoming dance fundraiser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c</w:t>
      </w:r>
      <w:r w:rsidRPr="00626E19">
        <w:rPr>
          <w:color w:val="000000" w:themeColor="text1"/>
          <w:u w:color="000000" w:themeColor="text1"/>
        </w:rPr>
        <w:t xml:space="preserve">ustodial and cafeteria staff </w:t>
      </w:r>
      <w:r>
        <w:rPr>
          <w:color w:val="000000" w:themeColor="text1"/>
          <w:u w:color="000000" w:themeColor="text1"/>
        </w:rPr>
        <w:t xml:space="preserve">for </w:t>
      </w:r>
      <w:r w:rsidRPr="00626E19">
        <w:rPr>
          <w:color w:val="000000" w:themeColor="text1"/>
          <w:u w:color="000000" w:themeColor="text1"/>
        </w:rPr>
        <w:t>Thanksgiving meals</w:t>
      </w:r>
      <w:r>
        <w:rPr>
          <w:color w:val="000000" w:themeColor="text1"/>
          <w:u w:color="000000" w:themeColor="text1"/>
        </w:rPr>
        <w:t xml:space="preserve">; </w:t>
      </w:r>
      <w:r w:rsidR="00460367">
        <w:rPr>
          <w:color w:val="000000" w:themeColor="text1"/>
          <w:u w:color="000000" w:themeColor="text1"/>
        </w:rPr>
        <w:t xml:space="preserve">Special Olympics student </w:t>
      </w:r>
      <w:r w:rsidRPr="00626E19">
        <w:rPr>
          <w:color w:val="000000" w:themeColor="text1"/>
          <w:u w:color="000000" w:themeColor="text1"/>
        </w:rPr>
        <w:t>volunteers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Relay for Life sponsorship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Kiss th</w:t>
      </w:r>
      <w:r>
        <w:rPr>
          <w:color w:val="000000" w:themeColor="text1"/>
          <w:u w:color="000000" w:themeColor="text1"/>
        </w:rPr>
        <w:t>e Seniors “Fairwell” fundraiser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626E19">
        <w:rPr>
          <w:color w:val="000000" w:themeColor="text1"/>
          <w:u w:color="000000" w:themeColor="text1"/>
        </w:rPr>
        <w:t xml:space="preserve">Darlington Race Track </w:t>
      </w:r>
      <w:r>
        <w:rPr>
          <w:color w:val="000000" w:themeColor="text1"/>
          <w:u w:color="000000" w:themeColor="text1"/>
        </w:rPr>
        <w:t>charity concession workers; and</w:t>
      </w:r>
    </w:p>
    <w:p w:rsidR="003D3B00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3B00" w:rsidRPr="00626E19" w:rsidRDefault="003D3B00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6E19">
        <w:rPr>
          <w:color w:val="000000" w:themeColor="text1"/>
          <w:u w:color="000000" w:themeColor="text1"/>
        </w:rPr>
        <w:t>Mrs. Cooper also promotes national and global citizenship</w:t>
      </w:r>
      <w:r>
        <w:rPr>
          <w:color w:val="000000" w:themeColor="text1"/>
          <w:u w:color="000000" w:themeColor="text1"/>
        </w:rPr>
        <w:t xml:space="preserve"> through the </w:t>
      </w:r>
      <w:r w:rsidRPr="00626E1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“Hope for Haiti” benefit; </w:t>
      </w:r>
      <w:r w:rsidRPr="00626E19">
        <w:rPr>
          <w:color w:val="000000" w:themeColor="text1"/>
          <w:u w:color="000000" w:themeColor="text1"/>
        </w:rPr>
        <w:t>school videos promoting Constitution Week</w:t>
      </w:r>
      <w:r>
        <w:rPr>
          <w:color w:val="000000" w:themeColor="text1"/>
          <w:u w:color="000000" w:themeColor="text1"/>
        </w:rPr>
        <w:t xml:space="preserve">; </w:t>
      </w:r>
      <w:r w:rsidRPr="00626E19">
        <w:rPr>
          <w:color w:val="000000" w:themeColor="text1"/>
          <w:u w:color="000000" w:themeColor="text1"/>
        </w:rPr>
        <w:tab/>
        <w:t>fundraiser for Darfur</w:t>
      </w:r>
      <w:r>
        <w:rPr>
          <w:color w:val="000000" w:themeColor="text1"/>
          <w:u w:color="000000" w:themeColor="text1"/>
        </w:rPr>
        <w:t xml:space="preserve">; </w:t>
      </w:r>
      <w:r w:rsidR="00B12DBA">
        <w:rPr>
          <w:color w:val="000000" w:themeColor="text1"/>
          <w:u w:color="000000" w:themeColor="text1"/>
        </w:rPr>
        <w:t xml:space="preserve">and </w:t>
      </w:r>
      <w:r w:rsidRPr="00626E19">
        <w:rPr>
          <w:color w:val="000000" w:themeColor="text1"/>
          <w:u w:color="000000" w:themeColor="text1"/>
        </w:rPr>
        <w:t>registration for selective services of all males on campus 17 and older</w:t>
      </w:r>
      <w:r w:rsidR="004D2085">
        <w:rPr>
          <w:color w:val="000000" w:themeColor="text1"/>
          <w:u w:color="000000" w:themeColor="text1"/>
        </w:rPr>
        <w:t>; and</w:t>
      </w:r>
    </w:p>
    <w:p w:rsidR="003D3B00" w:rsidRDefault="003D3B00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1742A" w:rsidRPr="00626E19" w:rsidRDefault="009753C0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742A" w:rsidRPr="00626E19">
        <w:rPr>
          <w:color w:val="000000" w:themeColor="text1"/>
          <w:u w:color="000000" w:themeColor="text1"/>
        </w:rPr>
        <w:t>Mrs. Cooper embodies school spirit, patriotism,</w:t>
      </w:r>
      <w:r w:rsidR="00B12DBA">
        <w:rPr>
          <w:color w:val="000000" w:themeColor="text1"/>
          <w:u w:color="000000" w:themeColor="text1"/>
        </w:rPr>
        <w:t xml:space="preserve"> and </w:t>
      </w:r>
      <w:r w:rsidR="0091742A" w:rsidRPr="00626E19">
        <w:rPr>
          <w:color w:val="000000" w:themeColor="text1"/>
          <w:u w:color="000000" w:themeColor="text1"/>
        </w:rPr>
        <w:t xml:space="preserve">character. </w:t>
      </w:r>
      <w:r w:rsidR="00B12DBA">
        <w:rPr>
          <w:color w:val="000000" w:themeColor="text1"/>
          <w:u w:color="000000" w:themeColor="text1"/>
        </w:rPr>
        <w:t xml:space="preserve"> </w:t>
      </w:r>
      <w:r w:rsidR="0091742A" w:rsidRPr="00626E19">
        <w:rPr>
          <w:color w:val="000000" w:themeColor="text1"/>
          <w:u w:color="000000" w:themeColor="text1"/>
        </w:rPr>
        <w:t>Her response when asked why she does all this?  “I love my school, and I love the students”</w:t>
      </w:r>
      <w:r w:rsidR="00B12DBA">
        <w:rPr>
          <w:color w:val="000000" w:themeColor="text1"/>
          <w:u w:color="000000" w:themeColor="text1"/>
        </w:rPr>
        <w:t>; and</w:t>
      </w:r>
    </w:p>
    <w:p w:rsidR="0091742A" w:rsidRDefault="0091742A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5537F" w:rsidRDefault="0015537F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Whereas, it is fitting and proper for the members of the Senate to recognize the great accomplishments of this daughter of South Carolina.  Now, therefore, </w:t>
      </w:r>
    </w:p>
    <w:p w:rsidR="0015537F" w:rsidRDefault="0015537F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C7CE6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C7CE6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AD8" w:rsidRPr="00522CE0" w:rsidRDefault="00113AD8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color w:val="000000" w:themeColor="text1"/>
          <w:u w:color="000000" w:themeColor="text1"/>
        </w:rPr>
        <w:t>honor and congratulate Mrs. Becky Cooper of Florence on being named the 201</w:t>
      </w:r>
      <w:r w:rsidR="001E497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VFW N</w:t>
      </w:r>
      <w:r w:rsidRPr="00626E19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626E19">
        <w:rPr>
          <w:color w:val="000000" w:themeColor="text1"/>
          <w:u w:color="000000" w:themeColor="text1"/>
        </w:rPr>
        <w:t xml:space="preserve">itizenship </w:t>
      </w:r>
      <w:r>
        <w:rPr>
          <w:color w:val="000000" w:themeColor="text1"/>
          <w:u w:color="000000" w:themeColor="text1"/>
        </w:rPr>
        <w:t>E</w:t>
      </w:r>
      <w:r w:rsidRPr="00626E19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T</w:t>
      </w:r>
      <w:r w:rsidRPr="00626E19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of the Year.</w:t>
      </w:r>
    </w:p>
    <w:p w:rsidR="001C7CE6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13AD8">
        <w:rPr>
          <w:rFonts w:eastAsia="Times New Roman"/>
        </w:rPr>
        <w:t>Mrs. Becky Cooper and to South Florence High School</w:t>
      </w:r>
      <w:r>
        <w:rPr>
          <w:rFonts w:eastAsia="Times New Roman"/>
        </w:rPr>
        <w:t>.</w:t>
      </w:r>
    </w:p>
    <w:p w:rsidR="007B2B14" w:rsidRDefault="004603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2B14" w:rsidRDefault="007B2B14" w:rsidP="00D4129A">
      <w:pPr>
        <w:suppressAutoHyphens/>
        <w:jc w:val="both"/>
        <w:rPr>
          <w:rFonts w:eastAsia="Times New Roman"/>
        </w:rPr>
      </w:pPr>
    </w:p>
    <w:sectPr w:rsidR="007B2B14" w:rsidSect="00D4129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1A0" w:rsidRDefault="000201A0" w:rsidP="00522CE0">
      <w:r>
        <w:separator/>
      </w:r>
    </w:p>
  </w:endnote>
  <w:endnote w:type="continuationSeparator" w:id="0">
    <w:p w:rsidR="000201A0" w:rsidRDefault="000201A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93D526-A3D2-4443-B0F7-C040C32E5907}"/>
    <w:embedBold r:id="rId2" w:fontKey="{5F5A33A7-46C8-47E0-AB72-166920F8C941}"/>
    <w:embedItalic r:id="rId3" w:fontKey="{9C404480-992F-464D-9855-0C739B82CA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66E0183-D02B-4A99-98B1-069F7A943E56}"/>
    <w:embedBold r:id="rId5" w:fontKey="{96928B16-EE41-46D8-B122-344204DD1B78}"/>
    <w:embedItalic r:id="rId6" w:fontKey="{0FE1C66E-6F83-44B1-BF24-F8649FBEF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489DF7D-73F5-4E06-96AE-068FA0D8C2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29A" w:rsidRPr="007B2B14" w:rsidRDefault="00D4129A" w:rsidP="007B2B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[369]</w:t>
    </w:r>
    <w:r>
      <w:tab/>
    </w:r>
    <w:r w:rsidR="00933713">
      <w:fldChar w:fldCharType="begin"/>
    </w:r>
    <w:r w:rsidR="00933713">
      <w:instrText xml:space="preserve"> PAGE  \* MERGEFORMAT </w:instrText>
    </w:r>
    <w:r w:rsidR="00933713">
      <w:fldChar w:fldCharType="separate"/>
    </w:r>
    <w:r w:rsidR="00933713">
      <w:rPr>
        <w:noProof/>
      </w:rPr>
      <w:t>1</w:t>
    </w:r>
    <w:r w:rsidR="009337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1A0" w:rsidRDefault="000201A0" w:rsidP="00522CE0">
      <w:r>
        <w:separator/>
      </w:r>
    </w:p>
  </w:footnote>
  <w:footnote w:type="continuationSeparator" w:id="0">
    <w:p w:rsidR="000201A0" w:rsidRDefault="000201A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BECK.MRH.HKL"/>
    <w:docVar w:name="CoverAttorneyInitials" w:val="MRH"/>
    <w:docVar w:name="CoverAttorneyLastName" w:val="Hitchcock"/>
    <w:docVar w:name="CoverBillType" w:val="r"/>
    <w:docVar w:name="CoverSenator" w:val="HKL"/>
    <w:docVar w:name="dvBillNumber" w:val="369"/>
    <w:docVar w:name="dvBillNumberPrefix" w:val="S. "/>
    <w:docVar w:name="dvOriginalBody" w:val="Senate"/>
    <w:docVar w:name="fulldraftpath" w:val="L:\S-RES\HKL\001BECK.MRH.HKL.DOCX"/>
    <w:docVar w:name="NameofBody" w:val="S"/>
    <w:docVar w:name="vgroup2" w:val="S-RES"/>
  </w:docVars>
  <w:rsids>
    <w:rsidRoot w:val="00AE57BA"/>
    <w:rsid w:val="000201A0"/>
    <w:rsid w:val="00042AC1"/>
    <w:rsid w:val="00046516"/>
    <w:rsid w:val="0007601D"/>
    <w:rsid w:val="000B0720"/>
    <w:rsid w:val="000B5EAF"/>
    <w:rsid w:val="000C4F30"/>
    <w:rsid w:val="000E3CB1"/>
    <w:rsid w:val="001060E9"/>
    <w:rsid w:val="00113AD8"/>
    <w:rsid w:val="00134244"/>
    <w:rsid w:val="001516FC"/>
    <w:rsid w:val="00151C03"/>
    <w:rsid w:val="0015537F"/>
    <w:rsid w:val="00170561"/>
    <w:rsid w:val="00186AC9"/>
    <w:rsid w:val="00197DF1"/>
    <w:rsid w:val="001B3DD9"/>
    <w:rsid w:val="001B7E5D"/>
    <w:rsid w:val="001C7CE6"/>
    <w:rsid w:val="001D3BAC"/>
    <w:rsid w:val="001E4979"/>
    <w:rsid w:val="00212DF0"/>
    <w:rsid w:val="00245C4E"/>
    <w:rsid w:val="002650A2"/>
    <w:rsid w:val="002C1321"/>
    <w:rsid w:val="002C5896"/>
    <w:rsid w:val="002C5A79"/>
    <w:rsid w:val="002C620C"/>
    <w:rsid w:val="002D3BED"/>
    <w:rsid w:val="002E7FF8"/>
    <w:rsid w:val="002F373A"/>
    <w:rsid w:val="002F3EF8"/>
    <w:rsid w:val="00307C2B"/>
    <w:rsid w:val="00312818"/>
    <w:rsid w:val="00383247"/>
    <w:rsid w:val="003840E0"/>
    <w:rsid w:val="003973F1"/>
    <w:rsid w:val="003D3B00"/>
    <w:rsid w:val="003D6E2B"/>
    <w:rsid w:val="003E7597"/>
    <w:rsid w:val="00450668"/>
    <w:rsid w:val="00460367"/>
    <w:rsid w:val="004952FA"/>
    <w:rsid w:val="004B5C71"/>
    <w:rsid w:val="004B6A22"/>
    <w:rsid w:val="004C79E7"/>
    <w:rsid w:val="004D2085"/>
    <w:rsid w:val="004D7F37"/>
    <w:rsid w:val="004E5DFB"/>
    <w:rsid w:val="004F3AAA"/>
    <w:rsid w:val="00522CE0"/>
    <w:rsid w:val="00565148"/>
    <w:rsid w:val="00593361"/>
    <w:rsid w:val="005A5017"/>
    <w:rsid w:val="005A648C"/>
    <w:rsid w:val="005A71DE"/>
    <w:rsid w:val="005C2214"/>
    <w:rsid w:val="005E10F7"/>
    <w:rsid w:val="005F1745"/>
    <w:rsid w:val="00646375"/>
    <w:rsid w:val="0065756D"/>
    <w:rsid w:val="00661A31"/>
    <w:rsid w:val="006702FD"/>
    <w:rsid w:val="006961AD"/>
    <w:rsid w:val="006C74EA"/>
    <w:rsid w:val="00720D40"/>
    <w:rsid w:val="007318D4"/>
    <w:rsid w:val="00765784"/>
    <w:rsid w:val="007956D1"/>
    <w:rsid w:val="007A4390"/>
    <w:rsid w:val="007B2B14"/>
    <w:rsid w:val="007E5CB7"/>
    <w:rsid w:val="0080294C"/>
    <w:rsid w:val="00810679"/>
    <w:rsid w:val="008314D2"/>
    <w:rsid w:val="00832B02"/>
    <w:rsid w:val="00850C03"/>
    <w:rsid w:val="00877063"/>
    <w:rsid w:val="008942C9"/>
    <w:rsid w:val="008B2F42"/>
    <w:rsid w:val="008E185F"/>
    <w:rsid w:val="008E347D"/>
    <w:rsid w:val="008F023B"/>
    <w:rsid w:val="00904E16"/>
    <w:rsid w:val="00913C60"/>
    <w:rsid w:val="009162B3"/>
    <w:rsid w:val="0091742A"/>
    <w:rsid w:val="00927C62"/>
    <w:rsid w:val="00933713"/>
    <w:rsid w:val="009626AA"/>
    <w:rsid w:val="009753C0"/>
    <w:rsid w:val="00983951"/>
    <w:rsid w:val="00984124"/>
    <w:rsid w:val="00984640"/>
    <w:rsid w:val="00995C37"/>
    <w:rsid w:val="009B3D08"/>
    <w:rsid w:val="009C118A"/>
    <w:rsid w:val="00A02011"/>
    <w:rsid w:val="00A30049"/>
    <w:rsid w:val="00A4011E"/>
    <w:rsid w:val="00A86015"/>
    <w:rsid w:val="00A9594E"/>
    <w:rsid w:val="00AE2E03"/>
    <w:rsid w:val="00AE57BA"/>
    <w:rsid w:val="00AE59C8"/>
    <w:rsid w:val="00AF6717"/>
    <w:rsid w:val="00B10098"/>
    <w:rsid w:val="00B12DBA"/>
    <w:rsid w:val="00B5790D"/>
    <w:rsid w:val="00B945C5"/>
    <w:rsid w:val="00BA20EA"/>
    <w:rsid w:val="00BB5AFC"/>
    <w:rsid w:val="00BC0A56"/>
    <w:rsid w:val="00BC6274"/>
    <w:rsid w:val="00BC6D1C"/>
    <w:rsid w:val="00C45366"/>
    <w:rsid w:val="00C57023"/>
    <w:rsid w:val="00C6183F"/>
    <w:rsid w:val="00C74052"/>
    <w:rsid w:val="00C85C9D"/>
    <w:rsid w:val="00CB187A"/>
    <w:rsid w:val="00CC0EC7"/>
    <w:rsid w:val="00D1088B"/>
    <w:rsid w:val="00D156D2"/>
    <w:rsid w:val="00D31352"/>
    <w:rsid w:val="00D4129A"/>
    <w:rsid w:val="00D7611B"/>
    <w:rsid w:val="00D776FB"/>
    <w:rsid w:val="00D86943"/>
    <w:rsid w:val="00D90BBF"/>
    <w:rsid w:val="00DA47B9"/>
    <w:rsid w:val="00DF5142"/>
    <w:rsid w:val="00E058D3"/>
    <w:rsid w:val="00E703CE"/>
    <w:rsid w:val="00E76AD9"/>
    <w:rsid w:val="00E91E2F"/>
    <w:rsid w:val="00EA3546"/>
    <w:rsid w:val="00EB4371"/>
    <w:rsid w:val="00EB47AE"/>
    <w:rsid w:val="00EC34E1"/>
    <w:rsid w:val="00ED30FC"/>
    <w:rsid w:val="00EE799B"/>
    <w:rsid w:val="00F0234A"/>
    <w:rsid w:val="00F52959"/>
    <w:rsid w:val="00F55884"/>
    <w:rsid w:val="00F62DC0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."/>
  <w:listSeparator w:val=","/>
  <w15:docId w15:val="{E46403A8-FC9A-446B-958C-8FF21367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412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369_2011011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8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786</Words>
  <Characters>4560</Characters>
  <Application>Microsoft Office Word</Application>
  <DocSecurity>4</DocSecurity>
  <Lines>141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369: Becky Cooper - South Carolina Legislature Online</dc:title>
  <dc:subject/>
  <dc:creator>BonnieHuth</dc:creator>
  <cp:keywords/>
  <dc:description/>
  <cp:lastModifiedBy>N Cumfer</cp:lastModifiedBy>
  <cp:revision>2</cp:revision>
  <cp:lastPrinted>2011-01-18T14:08:00Z</cp:lastPrinted>
  <dcterms:created xsi:type="dcterms:W3CDTF">2014-11-21T20:37:00Z</dcterms:created>
  <dcterms:modified xsi:type="dcterms:W3CDTF">2014-11-21T20:37:00Z</dcterms:modified>
</cp:coreProperties>
</file>