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9F8" w:rsidRDefault="007C09F8" w:rsidP="007C09F8">
      <w:pPr>
        <w:widowControl w:val="0"/>
        <w:jc w:val="center"/>
      </w:pPr>
      <w:bookmarkStart w:id="0" w:name="_GoBack"/>
      <w:bookmarkEnd w:id="0"/>
      <w:r w:rsidRPr="007C09F8">
        <w:rPr>
          <w:b/>
        </w:rPr>
        <w:t>South Carolina General Assembly</w:t>
      </w:r>
    </w:p>
    <w:p w:rsidR="007C09F8" w:rsidRDefault="007C09F8" w:rsidP="007C09F8">
      <w:pPr>
        <w:widowControl w:val="0"/>
        <w:jc w:val="center"/>
      </w:pPr>
      <w:r>
        <w:t>119th Session, 2011-2012</w:t>
      </w:r>
    </w:p>
    <w:p w:rsidR="007C09F8" w:rsidRDefault="007C09F8" w:rsidP="007C09F8">
      <w:pPr>
        <w:widowControl w:val="0"/>
        <w:jc w:val="left"/>
      </w:pPr>
    </w:p>
    <w:p w:rsidR="007C09F8" w:rsidRDefault="007C09F8" w:rsidP="007C09F8">
      <w:pPr>
        <w:widowControl w:val="0"/>
        <w:jc w:val="left"/>
        <w:rPr>
          <w:b/>
        </w:rPr>
      </w:pPr>
      <w:r w:rsidRPr="007C09F8">
        <w:rPr>
          <w:b/>
        </w:rPr>
        <w:t>H. 3727</w:t>
      </w:r>
    </w:p>
    <w:p w:rsidR="007C09F8" w:rsidRDefault="007C09F8" w:rsidP="007C09F8">
      <w:pPr>
        <w:widowControl w:val="0"/>
        <w:jc w:val="left"/>
        <w:rPr>
          <w:b/>
        </w:rPr>
      </w:pPr>
    </w:p>
    <w:p w:rsidR="007C09F8" w:rsidRDefault="007C09F8" w:rsidP="007C09F8">
      <w:pPr>
        <w:widowControl w:val="0"/>
        <w:jc w:val="left"/>
      </w:pPr>
      <w:r w:rsidRPr="007C09F8">
        <w:rPr>
          <w:b/>
        </w:rPr>
        <w:t>STATUS INFORMATION</w:t>
      </w:r>
    </w:p>
    <w:p w:rsidR="007C09F8" w:rsidRDefault="007C09F8" w:rsidP="007C09F8">
      <w:pPr>
        <w:widowControl w:val="0"/>
        <w:jc w:val="left"/>
      </w:pPr>
    </w:p>
    <w:p w:rsidR="007C09F8" w:rsidRDefault="007C09F8" w:rsidP="007C09F8">
      <w:pPr>
        <w:widowControl w:val="0"/>
        <w:jc w:val="left"/>
      </w:pPr>
      <w:r>
        <w:t>House Resolution</w:t>
      </w:r>
    </w:p>
    <w:p w:rsidR="007C09F8" w:rsidRDefault="007C09F8" w:rsidP="007C09F8">
      <w:pPr>
        <w:widowControl w:val="0"/>
        <w:jc w:val="left"/>
      </w:pPr>
      <w:r>
        <w:t>Sponsors: Reps. Huggins, Ballentine,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7C09F8" w:rsidRDefault="007C09F8" w:rsidP="007C09F8">
      <w:pPr>
        <w:widowControl w:val="0"/>
        <w:jc w:val="left"/>
      </w:pPr>
      <w:r>
        <w:t>Document Path: l:\council\bills\rm\1086ahb11.docx</w:t>
      </w:r>
    </w:p>
    <w:p w:rsidR="007C09F8" w:rsidRDefault="007C09F8" w:rsidP="007C09F8">
      <w:pPr>
        <w:widowControl w:val="0"/>
        <w:jc w:val="left"/>
      </w:pPr>
    </w:p>
    <w:p w:rsidR="007C09F8" w:rsidRDefault="007C09F8" w:rsidP="007C09F8">
      <w:pPr>
        <w:widowControl w:val="0"/>
        <w:jc w:val="left"/>
      </w:pPr>
      <w:r>
        <w:t>Introduced in the House on February 23, 2011</w:t>
      </w:r>
    </w:p>
    <w:p w:rsidR="007C09F8" w:rsidRDefault="007C09F8" w:rsidP="007C09F8">
      <w:pPr>
        <w:widowControl w:val="0"/>
        <w:jc w:val="left"/>
      </w:pPr>
      <w:r>
        <w:t>Adopted by the House on February 23, 2011</w:t>
      </w:r>
    </w:p>
    <w:p w:rsidR="007C09F8" w:rsidRDefault="007C09F8" w:rsidP="007C09F8">
      <w:pPr>
        <w:widowControl w:val="0"/>
        <w:jc w:val="left"/>
      </w:pPr>
    </w:p>
    <w:p w:rsidR="007C09F8" w:rsidRDefault="007C09F8" w:rsidP="007C09F8">
      <w:pPr>
        <w:widowControl w:val="0"/>
        <w:jc w:val="left"/>
      </w:pPr>
      <w:r>
        <w:t xml:space="preserve">Summary: </w:t>
      </w:r>
      <w:r w:rsidR="004F4F76">
        <w:t>Lexington and Richland School District 5</w:t>
      </w:r>
    </w:p>
    <w:p w:rsidR="007C09F8" w:rsidRDefault="007C09F8" w:rsidP="007C09F8">
      <w:pPr>
        <w:widowControl w:val="0"/>
        <w:jc w:val="left"/>
      </w:pPr>
    </w:p>
    <w:p w:rsidR="007C09F8" w:rsidRDefault="007C09F8" w:rsidP="007C09F8">
      <w:pPr>
        <w:widowControl w:val="0"/>
        <w:jc w:val="left"/>
      </w:pPr>
    </w:p>
    <w:p w:rsidR="007C09F8" w:rsidRDefault="007C09F8" w:rsidP="007C0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9F8">
        <w:rPr>
          <w:b/>
        </w:rPr>
        <w:t>HISTORY OF LEGISLATIVE ACTIONS</w:t>
      </w:r>
    </w:p>
    <w:p w:rsidR="007C09F8" w:rsidRDefault="007C09F8" w:rsidP="007C0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09F8" w:rsidRPr="007C09F8" w:rsidRDefault="007C09F8" w:rsidP="007C0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9F8">
        <w:rPr>
          <w:u w:val="single"/>
        </w:rPr>
        <w:tab/>
        <w:t>Date</w:t>
      </w:r>
      <w:r w:rsidRPr="007C09F8">
        <w:rPr>
          <w:u w:val="single"/>
        </w:rPr>
        <w:tab/>
        <w:t>Body</w:t>
      </w:r>
      <w:r w:rsidRPr="007C09F8">
        <w:rPr>
          <w:u w:val="single"/>
        </w:rPr>
        <w:tab/>
        <w:t>Action Description with journal page number</w:t>
      </w:r>
      <w:r w:rsidRPr="007C09F8">
        <w:rPr>
          <w:u w:val="single"/>
        </w:rPr>
        <w:tab/>
      </w:r>
    </w:p>
    <w:p w:rsidR="008D075B" w:rsidRDefault="008D075B" w:rsidP="008D0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House</w:t>
      </w:r>
      <w:r>
        <w:tab/>
      </w:r>
      <w:r w:rsidRPr="00D47B96">
        <w:t>Introduced and adopted (</w:t>
      </w:r>
      <w:hyperlink r:id="rId7" w:history="1">
        <w:r w:rsidRPr="00D47B96">
          <w:rPr>
            <w:rStyle w:val="Hyperlink"/>
          </w:rPr>
          <w:t>House Journal</w:t>
        </w:r>
        <w:r w:rsidRPr="00D47B96">
          <w:rPr>
            <w:rStyle w:val="Hyperlink"/>
          </w:rPr>
          <w:noBreakHyphen/>
          <w:t>page 8</w:t>
        </w:r>
      </w:hyperlink>
      <w:r w:rsidRPr="00D47B96">
        <w:t>)</w:t>
      </w:r>
    </w:p>
    <w:p w:rsidR="008D075B" w:rsidRDefault="008D075B" w:rsidP="008D0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9F8" w:rsidRPr="007C09F8" w:rsidRDefault="007C09F8" w:rsidP="007C0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9F8" w:rsidRDefault="007C09F8" w:rsidP="007C09F8">
      <w:r w:rsidRPr="007C09F8">
        <w:rPr>
          <w:b/>
        </w:rPr>
        <w:t>VERSIONS OF THIS BILL</w:t>
      </w:r>
    </w:p>
    <w:p w:rsidR="007C09F8" w:rsidRDefault="007C09F8" w:rsidP="007C09F8"/>
    <w:p w:rsidR="007C09F8" w:rsidRDefault="00BE62D2" w:rsidP="007C09F8">
      <w:hyperlink r:id="rId8" w:history="1">
        <w:r w:rsidR="007C09F8">
          <w:rPr>
            <w:rStyle w:val="Hyperlink"/>
          </w:rPr>
          <w:t>2/23/2011</w:t>
        </w:r>
      </w:hyperlink>
    </w:p>
    <w:p w:rsidR="007C09F8" w:rsidRDefault="007C09F8" w:rsidP="007C09F8"/>
    <w:p w:rsidR="007C09F8" w:rsidRDefault="007C09F8" w:rsidP="007C09F8">
      <w:pPr>
        <w:sectPr w:rsidR="007C09F8" w:rsidSect="007C09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7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28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65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01879">
        <w:t xml:space="preserve">RECOGNIZE AND COMMEND SCHOOL DISTRICT 5 OF LEXINGTON AND RICHLAND COUNTIES AND ITS PARTNERS FOR THEIR </w:t>
      </w:r>
      <w:r w:rsidR="00F70718">
        <w:t>ORGANIZATION</w:t>
      </w:r>
      <w:r w:rsidR="00D01879">
        <w:t xml:space="preserve"> OF THE 2011 BATTLE ON THE DAM</w:t>
      </w:r>
      <w:r w:rsidR="00124E87">
        <w:t xml:space="preserve"> WALK IN SUPPORT OF ACTIVE </w:t>
      </w:r>
      <w:r w:rsidR="00424CF2">
        <w:t>L</w:t>
      </w:r>
      <w:r w:rsidR="00124E87">
        <w:t>IFESTYLES, AND TO ENCOURAGE THE PUBLIC TO PARTICIPATE IN THIS WORTHY EVENT, SET FOR SATURDAY, MARCH 5, 2011.</w:t>
      </w: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0718" w:rsidRDefault="009628DA" w:rsidP="00F70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0718">
        <w:t xml:space="preserve">on Saturday, March 5, 2011, </w:t>
      </w:r>
      <w:r w:rsidR="00A67589">
        <w:t xml:space="preserve">at 9:00 a.m., </w:t>
      </w:r>
      <w:r w:rsidR="00F70718" w:rsidRPr="005B5F80">
        <w:rPr>
          <w:color w:val="000000" w:themeColor="text1"/>
          <w:u w:color="000000" w:themeColor="text1"/>
        </w:rPr>
        <w:t xml:space="preserve">the first annual </w:t>
      </w:r>
      <w:r w:rsidR="00F70718">
        <w:rPr>
          <w:color w:val="000000" w:themeColor="text1"/>
          <w:u w:color="000000" w:themeColor="text1"/>
        </w:rPr>
        <w:t>B</w:t>
      </w:r>
      <w:r w:rsidR="00F70718" w:rsidRPr="005B5F80">
        <w:rPr>
          <w:color w:val="000000" w:themeColor="text1"/>
          <w:u w:color="000000" w:themeColor="text1"/>
        </w:rPr>
        <w:t xml:space="preserve">attle on the </w:t>
      </w:r>
      <w:r w:rsidR="00F70718">
        <w:rPr>
          <w:color w:val="000000" w:themeColor="text1"/>
          <w:u w:color="000000" w:themeColor="text1"/>
        </w:rPr>
        <w:t>D</w:t>
      </w:r>
      <w:r w:rsidR="00F70718" w:rsidRPr="005B5F80">
        <w:rPr>
          <w:color w:val="000000" w:themeColor="text1"/>
          <w:u w:color="000000" w:themeColor="text1"/>
        </w:rPr>
        <w:t>am</w:t>
      </w:r>
      <w:r w:rsidR="00731B92">
        <w:rPr>
          <w:color w:val="000000" w:themeColor="text1"/>
          <w:u w:color="000000" w:themeColor="text1"/>
        </w:rPr>
        <w:t xml:space="preserve">, </w:t>
      </w:r>
      <w:r w:rsidR="00731B92" w:rsidRPr="005B5F80">
        <w:rPr>
          <w:color w:val="000000" w:themeColor="text1"/>
          <w:u w:color="000000" w:themeColor="text1"/>
        </w:rPr>
        <w:t>a walking event to encourage active lifestyles for students and communities</w:t>
      </w:r>
      <w:r w:rsidR="00731B92">
        <w:rPr>
          <w:color w:val="000000" w:themeColor="text1"/>
          <w:u w:color="000000" w:themeColor="text1"/>
        </w:rPr>
        <w:t>, will be held; and</w:t>
      </w:r>
    </w:p>
    <w:p w:rsidR="00731B92" w:rsidRDefault="00731B92" w:rsidP="00F70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B92" w:rsidRDefault="00731B92" w:rsidP="00731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0718" w:rsidRPr="005B5F80">
        <w:rPr>
          <w:color w:val="000000" w:themeColor="text1"/>
          <w:u w:color="000000" w:themeColor="text1"/>
        </w:rPr>
        <w:t>School District 5 of Lexington and Richland Counties</w:t>
      </w:r>
      <w:r w:rsidR="00F70718">
        <w:rPr>
          <w:color w:val="000000" w:themeColor="text1"/>
          <w:u w:color="000000" w:themeColor="text1"/>
        </w:rPr>
        <w:t>,</w:t>
      </w:r>
      <w:r w:rsidR="00F70718" w:rsidRPr="005B5F80">
        <w:rPr>
          <w:color w:val="000000" w:themeColor="text1"/>
          <w:u w:color="000000" w:themeColor="text1"/>
        </w:rPr>
        <w:t xml:space="preserve"> along with The Community Roundtable</w:t>
      </w:r>
      <w:r w:rsidR="00107100">
        <w:rPr>
          <w:color w:val="000000" w:themeColor="text1"/>
          <w:u w:color="000000" w:themeColor="text1"/>
        </w:rPr>
        <w:t>;</w:t>
      </w:r>
      <w:r w:rsidR="00F70718" w:rsidRPr="005B5F80">
        <w:rPr>
          <w:color w:val="000000" w:themeColor="text1"/>
          <w:u w:color="000000" w:themeColor="text1"/>
        </w:rPr>
        <w:t xml:space="preserve"> Eat Smart, Move </w:t>
      </w:r>
      <w:r w:rsidR="00F70718">
        <w:rPr>
          <w:color w:val="000000" w:themeColor="text1"/>
          <w:u w:color="000000" w:themeColor="text1"/>
        </w:rPr>
        <w:t>M</w:t>
      </w:r>
      <w:r w:rsidR="00F70718" w:rsidRPr="005B5F80">
        <w:rPr>
          <w:color w:val="000000" w:themeColor="text1"/>
          <w:u w:color="000000" w:themeColor="text1"/>
        </w:rPr>
        <w:t>ore South Carolina</w:t>
      </w:r>
      <w:r w:rsidR="00107100">
        <w:rPr>
          <w:color w:val="000000" w:themeColor="text1"/>
          <w:u w:color="000000" w:themeColor="text1"/>
        </w:rPr>
        <w:t>;</w:t>
      </w:r>
      <w:r w:rsidR="00621D13">
        <w:rPr>
          <w:color w:val="000000" w:themeColor="text1"/>
          <w:u w:color="000000" w:themeColor="text1"/>
        </w:rPr>
        <w:t xml:space="preserve"> Lexington County Health</w:t>
      </w:r>
      <w:r w:rsidR="00F70718" w:rsidRPr="005B5F80">
        <w:rPr>
          <w:color w:val="000000" w:themeColor="text1"/>
          <w:u w:color="000000" w:themeColor="text1"/>
        </w:rPr>
        <w:t xml:space="preserve"> Partners</w:t>
      </w:r>
      <w:r w:rsidR="00107100">
        <w:rPr>
          <w:color w:val="000000" w:themeColor="text1"/>
          <w:u w:color="000000" w:themeColor="text1"/>
        </w:rPr>
        <w:t>;</w:t>
      </w:r>
      <w:r w:rsidR="00F70718" w:rsidRPr="005B5F80">
        <w:rPr>
          <w:color w:val="000000" w:themeColor="text1"/>
          <w:u w:color="000000" w:themeColor="text1"/>
        </w:rPr>
        <w:t xml:space="preserve"> and the Irmo Chapin Recreation Commission</w:t>
      </w:r>
      <w:r>
        <w:rPr>
          <w:color w:val="000000" w:themeColor="text1"/>
          <w:u w:color="000000" w:themeColor="text1"/>
        </w:rPr>
        <w:t xml:space="preserve"> </w:t>
      </w:r>
      <w:r w:rsidR="00200DA4">
        <w:rPr>
          <w:color w:val="000000" w:themeColor="text1"/>
          <w:u w:color="000000" w:themeColor="text1"/>
        </w:rPr>
        <w:t>(ICRC)</w:t>
      </w:r>
      <w:r w:rsidR="00107100">
        <w:rPr>
          <w:color w:val="000000" w:themeColor="text1"/>
          <w:u w:color="000000" w:themeColor="text1"/>
        </w:rPr>
        <w:t>,</w:t>
      </w:r>
      <w:r w:rsidR="00200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come together to organize the event, </w:t>
      </w:r>
      <w:r w:rsidR="00F70718">
        <w:rPr>
          <w:color w:val="000000" w:themeColor="text1"/>
          <w:u w:color="000000" w:themeColor="text1"/>
        </w:rPr>
        <w:t>sponsor</w:t>
      </w:r>
      <w:r>
        <w:rPr>
          <w:color w:val="000000" w:themeColor="text1"/>
          <w:u w:color="000000" w:themeColor="text1"/>
        </w:rPr>
        <w:t xml:space="preserve">ed by </w:t>
      </w:r>
      <w:r w:rsidRPr="00187D0F">
        <w:rPr>
          <w:color w:val="000000" w:themeColor="text1"/>
          <w:u w:color="000000" w:themeColor="text1"/>
        </w:rPr>
        <w:t>The Community Roundtable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Chick</w:t>
      </w:r>
      <w:r w:rsidR="00D910C1">
        <w:rPr>
          <w:color w:val="000000" w:themeColor="text1"/>
          <w:u w:color="000000" w:themeColor="text1"/>
        </w:rPr>
        <w:noBreakHyphen/>
      </w:r>
      <w:r w:rsidR="00AA19F3">
        <w:rPr>
          <w:color w:val="000000" w:themeColor="text1"/>
          <w:u w:color="000000" w:themeColor="text1"/>
        </w:rPr>
        <w:t>f</w:t>
      </w:r>
      <w:r w:rsidRPr="00187D0F">
        <w:rPr>
          <w:color w:val="000000" w:themeColor="text1"/>
          <w:u w:color="000000" w:themeColor="text1"/>
        </w:rPr>
        <w:t>il</w:t>
      </w:r>
      <w:r w:rsidR="00D910C1">
        <w:rPr>
          <w:color w:val="000000" w:themeColor="text1"/>
          <w:u w:color="000000" w:themeColor="text1"/>
        </w:rPr>
        <w:noBreakHyphen/>
      </w:r>
      <w:r w:rsidRPr="00187D0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Palmetto Health Parkridge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 xml:space="preserve">Palmetto Citizens </w:t>
      </w:r>
      <w:r w:rsidR="00606782">
        <w:rPr>
          <w:color w:val="000000" w:themeColor="text1"/>
          <w:u w:color="000000" w:themeColor="text1"/>
        </w:rPr>
        <w:t xml:space="preserve">Federal Credit Union, </w:t>
      </w:r>
      <w:r w:rsidRPr="00187D0F">
        <w:rPr>
          <w:color w:val="000000" w:themeColor="text1"/>
          <w:u w:color="000000" w:themeColor="text1"/>
        </w:rPr>
        <w:t>Lexington Medical Center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Johnny Jeff</w:t>
      </w:r>
      <w:r w:rsidR="003C0265">
        <w:rPr>
          <w:color w:val="000000" w:themeColor="text1"/>
          <w:u w:color="000000" w:themeColor="text1"/>
        </w:rPr>
        <w:t>coat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ICRC</w:t>
      </w:r>
      <w:r>
        <w:rPr>
          <w:color w:val="000000" w:themeColor="text1"/>
          <w:u w:color="000000" w:themeColor="text1"/>
        </w:rPr>
        <w:t xml:space="preserve">, </w:t>
      </w:r>
      <w:r w:rsidRPr="00187D0F">
        <w:rPr>
          <w:color w:val="000000" w:themeColor="text1"/>
          <w:u w:color="000000" w:themeColor="text1"/>
        </w:rPr>
        <w:t>SCE&amp;G</w:t>
      </w:r>
      <w:r>
        <w:rPr>
          <w:color w:val="000000" w:themeColor="text1"/>
          <w:u w:color="000000" w:themeColor="text1"/>
        </w:rPr>
        <w:t xml:space="preserve">, and </w:t>
      </w:r>
      <w:r w:rsidRPr="00187D0F">
        <w:rPr>
          <w:color w:val="000000" w:themeColor="text1"/>
          <w:u w:color="000000" w:themeColor="text1"/>
        </w:rPr>
        <w:t>Liner Shoes</w:t>
      </w:r>
      <w:r>
        <w:rPr>
          <w:color w:val="000000" w:themeColor="text1"/>
          <w:u w:color="000000" w:themeColor="text1"/>
        </w:rPr>
        <w:t>; and</w:t>
      </w:r>
    </w:p>
    <w:p w:rsidR="00731B92" w:rsidRDefault="00731B92" w:rsidP="00731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0F82" w:rsidRDefault="00731B92" w:rsidP="00D2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0F82">
        <w:rPr>
          <w:color w:val="000000" w:themeColor="text1"/>
          <w:u w:color="000000" w:themeColor="text1"/>
        </w:rPr>
        <w:t>t</w:t>
      </w:r>
      <w:r w:rsidR="00D20F82" w:rsidRPr="005B5F80">
        <w:rPr>
          <w:color w:val="000000" w:themeColor="text1"/>
          <w:u w:color="000000" w:themeColor="text1"/>
        </w:rPr>
        <w:t xml:space="preserve">he walk will begin on the Irmo side of the </w:t>
      </w:r>
      <w:r w:rsidR="00537183">
        <w:rPr>
          <w:color w:val="000000" w:themeColor="text1"/>
          <w:u w:color="000000" w:themeColor="text1"/>
        </w:rPr>
        <w:t>Lake Murray D</w:t>
      </w:r>
      <w:r w:rsidR="00D20F82" w:rsidRPr="005B5F80">
        <w:rPr>
          <w:color w:val="000000" w:themeColor="text1"/>
          <w:u w:color="000000" w:themeColor="text1"/>
        </w:rPr>
        <w:t xml:space="preserve">am and end on the Lexington side </w:t>
      </w:r>
      <w:r w:rsidR="00D20F82">
        <w:rPr>
          <w:color w:val="000000" w:themeColor="text1"/>
          <w:u w:color="000000" w:themeColor="text1"/>
        </w:rPr>
        <w:t>a</w:t>
      </w:r>
      <w:r w:rsidR="00D20F82" w:rsidRPr="005B5F80">
        <w:rPr>
          <w:color w:val="000000" w:themeColor="text1"/>
          <w:u w:color="000000" w:themeColor="text1"/>
        </w:rPr>
        <w:t xml:space="preserve">t the </w:t>
      </w:r>
      <w:r w:rsidR="00D20F82">
        <w:rPr>
          <w:color w:val="000000" w:themeColor="text1"/>
          <w:u w:color="000000" w:themeColor="text1"/>
        </w:rPr>
        <w:t>p</w:t>
      </w:r>
      <w:r w:rsidR="00D20F82" w:rsidRPr="005B5F80">
        <w:rPr>
          <w:color w:val="000000" w:themeColor="text1"/>
          <w:u w:color="000000" w:themeColor="text1"/>
        </w:rPr>
        <w:t xml:space="preserve">ublic </w:t>
      </w:r>
      <w:r w:rsidR="00D20F82">
        <w:rPr>
          <w:color w:val="000000" w:themeColor="text1"/>
          <w:u w:color="000000" w:themeColor="text1"/>
        </w:rPr>
        <w:t>p</w:t>
      </w:r>
      <w:r w:rsidR="00D20F82" w:rsidRPr="005B5F80">
        <w:rPr>
          <w:color w:val="000000" w:themeColor="text1"/>
          <w:u w:color="000000" w:themeColor="text1"/>
        </w:rPr>
        <w:t>ark area</w:t>
      </w:r>
      <w:r w:rsidR="00D20F82">
        <w:rPr>
          <w:color w:val="000000" w:themeColor="text1"/>
          <w:u w:color="000000" w:themeColor="text1"/>
        </w:rPr>
        <w:t>,</w:t>
      </w:r>
      <w:r w:rsidR="00D20F82" w:rsidRPr="005B5F80">
        <w:rPr>
          <w:color w:val="000000" w:themeColor="text1"/>
          <w:u w:color="000000" w:themeColor="text1"/>
        </w:rPr>
        <w:t xml:space="preserve"> where tables and tents will be set up for </w:t>
      </w:r>
      <w:r w:rsidR="00D20F82">
        <w:rPr>
          <w:color w:val="000000" w:themeColor="text1"/>
          <w:u w:color="000000" w:themeColor="text1"/>
        </w:rPr>
        <w:t>more than thirty</w:t>
      </w:r>
      <w:r w:rsidR="00D910C1">
        <w:rPr>
          <w:color w:val="000000" w:themeColor="text1"/>
          <w:u w:color="000000" w:themeColor="text1"/>
        </w:rPr>
        <w:noBreakHyphen/>
      </w:r>
      <w:r w:rsidR="00D20F82">
        <w:rPr>
          <w:color w:val="000000" w:themeColor="text1"/>
          <w:u w:color="000000" w:themeColor="text1"/>
        </w:rPr>
        <w:t xml:space="preserve">three </w:t>
      </w:r>
      <w:r w:rsidR="00D20F82" w:rsidRPr="005B5F80">
        <w:rPr>
          <w:color w:val="000000" w:themeColor="text1"/>
          <w:u w:color="000000" w:themeColor="text1"/>
        </w:rPr>
        <w:t xml:space="preserve">vendors and </w:t>
      </w:r>
      <w:r w:rsidR="00D20F82">
        <w:rPr>
          <w:color w:val="000000" w:themeColor="text1"/>
          <w:u w:color="000000" w:themeColor="text1"/>
        </w:rPr>
        <w:t>a</w:t>
      </w:r>
      <w:r w:rsidR="00D20F82" w:rsidRPr="005B5F80">
        <w:rPr>
          <w:color w:val="000000" w:themeColor="text1"/>
          <w:u w:color="000000" w:themeColor="text1"/>
        </w:rPr>
        <w:t xml:space="preserve"> closing ceremony</w:t>
      </w:r>
      <w:r w:rsidR="00D20F82">
        <w:rPr>
          <w:color w:val="000000" w:themeColor="text1"/>
          <w:u w:color="000000" w:themeColor="text1"/>
        </w:rPr>
        <w:t>; and</w:t>
      </w:r>
    </w:p>
    <w:p w:rsidR="00D20F82" w:rsidRDefault="00D20F82" w:rsidP="00D2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82B" w:rsidRDefault="00D20F82" w:rsidP="00731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59CA">
        <w:rPr>
          <w:color w:val="000000" w:themeColor="text1"/>
          <w:u w:color="000000" w:themeColor="text1"/>
        </w:rPr>
        <w:t>the school with the most participants will receive a trophy,</w:t>
      </w:r>
      <w:r>
        <w:rPr>
          <w:color w:val="000000" w:themeColor="text1"/>
          <w:u w:color="000000" w:themeColor="text1"/>
        </w:rPr>
        <w:t xml:space="preserve"> </w:t>
      </w:r>
      <w:r w:rsidR="0033282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free</w:t>
      </w:r>
      <w:r w:rsidR="002459CA">
        <w:rPr>
          <w:color w:val="000000" w:themeColor="text1"/>
          <w:u w:color="000000" w:themeColor="text1"/>
        </w:rPr>
        <w:t xml:space="preserve"> </w:t>
      </w:r>
      <w:r w:rsidR="0033282B">
        <w:rPr>
          <w:color w:val="000000" w:themeColor="text1"/>
          <w:u w:color="000000" w:themeColor="text1"/>
        </w:rPr>
        <w:t xml:space="preserve">commemorative </w:t>
      </w:r>
      <w:r>
        <w:rPr>
          <w:color w:val="000000" w:themeColor="text1"/>
          <w:u w:color="000000" w:themeColor="text1"/>
        </w:rPr>
        <w:t xml:space="preserve">tee shirts will be given to all </w:t>
      </w:r>
      <w:r w:rsidR="0033282B">
        <w:rPr>
          <w:color w:val="000000" w:themeColor="text1"/>
          <w:u w:color="000000" w:themeColor="text1"/>
        </w:rPr>
        <w:t xml:space="preserve">student </w:t>
      </w:r>
      <w:r>
        <w:rPr>
          <w:color w:val="000000" w:themeColor="text1"/>
          <w:u w:color="000000" w:themeColor="text1"/>
        </w:rPr>
        <w:t>participants</w:t>
      </w:r>
      <w:r w:rsidR="0033282B">
        <w:rPr>
          <w:color w:val="000000" w:themeColor="text1"/>
          <w:u w:color="000000" w:themeColor="text1"/>
        </w:rPr>
        <w:t>; and</w:t>
      </w:r>
    </w:p>
    <w:p w:rsidR="0033282B" w:rsidRDefault="0033282B" w:rsidP="00731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718" w:rsidRDefault="002459CA" w:rsidP="00245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40C85">
        <w:rPr>
          <w:color w:val="000000" w:themeColor="text1"/>
          <w:u w:color="000000" w:themeColor="text1"/>
        </w:rPr>
        <w:t>a h</w:t>
      </w:r>
      <w:r>
        <w:rPr>
          <w:color w:val="000000" w:themeColor="text1"/>
          <w:u w:color="000000" w:themeColor="text1"/>
        </w:rPr>
        <w:t>ighlight of on</w:t>
      </w:r>
      <w:r w:rsidRPr="005B5F80">
        <w:rPr>
          <w:color w:val="000000" w:themeColor="text1"/>
          <w:u w:color="000000" w:themeColor="text1"/>
        </w:rPr>
        <w:t>going educational opportunities focusing on active and healthy lifestyles</w:t>
      </w:r>
      <w:r>
        <w:rPr>
          <w:color w:val="000000" w:themeColor="text1"/>
          <w:u w:color="000000" w:themeColor="text1"/>
        </w:rPr>
        <w:t xml:space="preserve"> in the District 5 schools, </w:t>
      </w:r>
      <w:r w:rsidR="00140C85">
        <w:rPr>
          <w:color w:val="000000" w:themeColor="text1"/>
          <w:u w:color="000000" w:themeColor="text1"/>
        </w:rPr>
        <w:t>the walk</w:t>
      </w:r>
      <w:r w:rsidR="00EE151F">
        <w:rPr>
          <w:color w:val="000000" w:themeColor="text1"/>
          <w:u w:color="000000" w:themeColor="text1"/>
        </w:rPr>
        <w:t xml:space="preserve"> includes </w:t>
      </w:r>
      <w:r w:rsidR="00140C8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particular goal of </w:t>
      </w:r>
      <w:r w:rsidR="00140C85">
        <w:rPr>
          <w:color w:val="000000" w:themeColor="text1"/>
          <w:u w:color="000000" w:themeColor="text1"/>
        </w:rPr>
        <w:t xml:space="preserve">helping to </w:t>
      </w:r>
      <w:r w:rsidRPr="005B5F80">
        <w:rPr>
          <w:color w:val="000000" w:themeColor="text1"/>
          <w:u w:color="000000" w:themeColor="text1"/>
        </w:rPr>
        <w:t>combat childhood obesity</w:t>
      </w:r>
      <w:r>
        <w:rPr>
          <w:color w:val="000000" w:themeColor="text1"/>
          <w:u w:color="000000" w:themeColor="text1"/>
        </w:rPr>
        <w:t>; and</w:t>
      </w:r>
    </w:p>
    <w:p w:rsidR="00F70718" w:rsidRDefault="00F70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8DA" w:rsidRDefault="00140C85" w:rsidP="0014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applauds the organizers and sponsors of the 2011 Battle on the Dam walk, and the members </w:t>
      </w:r>
      <w:r w:rsidR="00BD4B0C">
        <w:rPr>
          <w:color w:val="000000" w:themeColor="text1"/>
          <w:u w:color="000000" w:themeColor="text1"/>
        </w:rPr>
        <w:t xml:space="preserve">urge </w:t>
      </w:r>
      <w:r>
        <w:rPr>
          <w:color w:val="000000" w:themeColor="text1"/>
          <w:u w:color="000000" w:themeColor="text1"/>
        </w:rPr>
        <w:t xml:space="preserve">all area citizens to bring their families and take part in this healthful, educational, and entertaining </w:t>
      </w:r>
      <w:r w:rsidR="00BD4B0C">
        <w:rPr>
          <w:color w:val="000000" w:themeColor="text1"/>
          <w:u w:color="000000" w:themeColor="text1"/>
        </w:rPr>
        <w:t>recreational opportunity</w:t>
      </w:r>
      <w:r>
        <w:rPr>
          <w:color w:val="000000" w:themeColor="text1"/>
          <w:u w:color="000000" w:themeColor="text1"/>
        </w:rPr>
        <w:t xml:space="preserve">. </w:t>
      </w:r>
      <w:r w:rsidR="009628DA">
        <w:t>Now, therefore,</w:t>
      </w: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A21" w:rsidRDefault="009628DA" w:rsidP="00B13A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40C85">
        <w:t xml:space="preserve"> </w:t>
      </w:r>
      <w:r w:rsidR="00B13A21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B13A21">
        <w:rPr>
          <w:color w:val="000000" w:themeColor="text1"/>
          <w:u w:color="000000" w:themeColor="text1"/>
        </w:rPr>
        <w:t xml:space="preserve"> </w:t>
      </w:r>
      <w:r w:rsidR="00B13A21">
        <w:t xml:space="preserve">recognize and commend School District 5 of Lexington and Richland Counties and its partners for their organization of the 2011 Battle on the Dam walk in support of active </w:t>
      </w:r>
      <w:r w:rsidR="00424CF2">
        <w:t>l</w:t>
      </w:r>
      <w:r w:rsidR="00B13A21">
        <w:t>ifestyles, and encourage the public to participate in this worthy event, set for Saturday, March 5, 2011.</w:t>
      </w:r>
    </w:p>
    <w:p w:rsidR="009628DA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2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40C85">
        <w:t xml:space="preserve"> School District 5 of Lexington and Richland Counties.</w:t>
      </w:r>
    </w:p>
    <w:p w:rsidR="005177E3" w:rsidRDefault="00D910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77E3" w:rsidRDefault="005177E3" w:rsidP="007C09F8">
      <w:pPr>
        <w:suppressAutoHyphens/>
      </w:pPr>
    </w:p>
    <w:sectPr w:rsidR="005177E3" w:rsidSect="007C09F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A21" w:rsidRDefault="00B13A21" w:rsidP="009F0C77">
      <w:r>
        <w:separator/>
      </w:r>
    </w:p>
  </w:endnote>
  <w:endnote w:type="continuationSeparator" w:id="0">
    <w:p w:rsidR="00B13A21" w:rsidRDefault="00B13A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8B49CB-A456-4630-A513-08140A4019A7}"/>
    <w:embedBold r:id="rId2" w:fontKey="{C843A204-40F7-4FC1-8E38-7B14403D81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AC9ED8-AB58-4BED-9D42-DB65327F86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E6C0B4-A42F-4153-99F3-8963EA6D59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07D31B-53BF-48DA-8D06-A6054427DA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9F8" w:rsidRPr="005177E3" w:rsidRDefault="007C09F8" w:rsidP="00517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[3727]</w:t>
    </w:r>
    <w:r>
      <w:tab/>
    </w:r>
    <w:r w:rsidR="00BE62D2">
      <w:fldChar w:fldCharType="begin"/>
    </w:r>
    <w:r w:rsidR="00BE62D2">
      <w:instrText xml:space="preserve"> PAGE  \* MERGEFORMAT </w:instrText>
    </w:r>
    <w:r w:rsidR="00BE62D2">
      <w:fldChar w:fldCharType="separate"/>
    </w:r>
    <w:r w:rsidR="00BE62D2">
      <w:rPr>
        <w:noProof/>
      </w:rPr>
      <w:t>1</w:t>
    </w:r>
    <w:r w:rsidR="00BE62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A21" w:rsidRDefault="00B13A21" w:rsidP="009F0C77">
      <w:r>
        <w:separator/>
      </w:r>
    </w:p>
  </w:footnote>
  <w:footnote w:type="continuationSeparator" w:id="0">
    <w:p w:rsidR="00B13A21" w:rsidRDefault="00B13A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6AHB11"/>
    <w:docVar w:name="CoverBillType" w:val="r"/>
    <w:docVar w:name="docpath" w:val="L:\Council\bills\RM\1086AHB11.DOCX"/>
    <w:docVar w:name="dvBillNumber" w:val="37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639B"/>
    <w:rsid w:val="00011869"/>
    <w:rsid w:val="00033D99"/>
    <w:rsid w:val="000859D9"/>
    <w:rsid w:val="000C4925"/>
    <w:rsid w:val="000E1785"/>
    <w:rsid w:val="000F40FA"/>
    <w:rsid w:val="00107100"/>
    <w:rsid w:val="0010776B"/>
    <w:rsid w:val="00124E87"/>
    <w:rsid w:val="00133E66"/>
    <w:rsid w:val="00140C85"/>
    <w:rsid w:val="001435A3"/>
    <w:rsid w:val="001B53EC"/>
    <w:rsid w:val="001D08F2"/>
    <w:rsid w:val="001D3C9E"/>
    <w:rsid w:val="001D525B"/>
    <w:rsid w:val="001D7F4F"/>
    <w:rsid w:val="00200DA4"/>
    <w:rsid w:val="002321B6"/>
    <w:rsid w:val="002459CA"/>
    <w:rsid w:val="00250967"/>
    <w:rsid w:val="002543C8"/>
    <w:rsid w:val="00284AAE"/>
    <w:rsid w:val="002E5912"/>
    <w:rsid w:val="00321F97"/>
    <w:rsid w:val="00325348"/>
    <w:rsid w:val="0032732C"/>
    <w:rsid w:val="0033282B"/>
    <w:rsid w:val="00336AD0"/>
    <w:rsid w:val="0037079A"/>
    <w:rsid w:val="003C0265"/>
    <w:rsid w:val="003D01E8"/>
    <w:rsid w:val="003E5288"/>
    <w:rsid w:val="003F6D79"/>
    <w:rsid w:val="0041760A"/>
    <w:rsid w:val="00417C01"/>
    <w:rsid w:val="00424CF2"/>
    <w:rsid w:val="004809EE"/>
    <w:rsid w:val="004817F5"/>
    <w:rsid w:val="004E7D54"/>
    <w:rsid w:val="004F4F76"/>
    <w:rsid w:val="005177E3"/>
    <w:rsid w:val="005273C6"/>
    <w:rsid w:val="00530A69"/>
    <w:rsid w:val="00537183"/>
    <w:rsid w:val="00545593"/>
    <w:rsid w:val="00577C6C"/>
    <w:rsid w:val="005C2FE2"/>
    <w:rsid w:val="005E2BC9"/>
    <w:rsid w:val="00605102"/>
    <w:rsid w:val="00606782"/>
    <w:rsid w:val="006215AA"/>
    <w:rsid w:val="00621D13"/>
    <w:rsid w:val="0065502A"/>
    <w:rsid w:val="006913C9"/>
    <w:rsid w:val="0069470D"/>
    <w:rsid w:val="006C6527"/>
    <w:rsid w:val="00731B92"/>
    <w:rsid w:val="00734F00"/>
    <w:rsid w:val="007806D8"/>
    <w:rsid w:val="007A70AE"/>
    <w:rsid w:val="007B10D0"/>
    <w:rsid w:val="007C09F8"/>
    <w:rsid w:val="008166B8"/>
    <w:rsid w:val="00826724"/>
    <w:rsid w:val="008362E8"/>
    <w:rsid w:val="008A11EE"/>
    <w:rsid w:val="008A1768"/>
    <w:rsid w:val="008A5BD9"/>
    <w:rsid w:val="008C3640"/>
    <w:rsid w:val="008D075B"/>
    <w:rsid w:val="008F4429"/>
    <w:rsid w:val="00911B63"/>
    <w:rsid w:val="0094021A"/>
    <w:rsid w:val="009628DA"/>
    <w:rsid w:val="009C6A0B"/>
    <w:rsid w:val="009D2509"/>
    <w:rsid w:val="009F0C77"/>
    <w:rsid w:val="009F4DD1"/>
    <w:rsid w:val="00A41684"/>
    <w:rsid w:val="00A63221"/>
    <w:rsid w:val="00A64E80"/>
    <w:rsid w:val="00A67589"/>
    <w:rsid w:val="00A72BCD"/>
    <w:rsid w:val="00A741D9"/>
    <w:rsid w:val="00A833AB"/>
    <w:rsid w:val="00A9741D"/>
    <w:rsid w:val="00AA19F3"/>
    <w:rsid w:val="00AA538A"/>
    <w:rsid w:val="00AD4B17"/>
    <w:rsid w:val="00B13A21"/>
    <w:rsid w:val="00B412D4"/>
    <w:rsid w:val="00BD4B0C"/>
    <w:rsid w:val="00BE3C22"/>
    <w:rsid w:val="00BE62D2"/>
    <w:rsid w:val="00C0345E"/>
    <w:rsid w:val="00C30346"/>
    <w:rsid w:val="00C3483A"/>
    <w:rsid w:val="00C74E9D"/>
    <w:rsid w:val="00C82FD3"/>
    <w:rsid w:val="00C92819"/>
    <w:rsid w:val="00CC6B7B"/>
    <w:rsid w:val="00CD2089"/>
    <w:rsid w:val="00CF6966"/>
    <w:rsid w:val="00D01879"/>
    <w:rsid w:val="00D20F82"/>
    <w:rsid w:val="00D73A67"/>
    <w:rsid w:val="00D910C1"/>
    <w:rsid w:val="00D970A9"/>
    <w:rsid w:val="00DC05AF"/>
    <w:rsid w:val="00DF3845"/>
    <w:rsid w:val="00E26ADF"/>
    <w:rsid w:val="00E41911"/>
    <w:rsid w:val="00E7639B"/>
    <w:rsid w:val="00E92EEF"/>
    <w:rsid w:val="00EB369A"/>
    <w:rsid w:val="00EB7E57"/>
    <w:rsid w:val="00EE151F"/>
    <w:rsid w:val="00F00C0B"/>
    <w:rsid w:val="00F24442"/>
    <w:rsid w:val="00F50AE3"/>
    <w:rsid w:val="00F67CF1"/>
    <w:rsid w:val="00F70718"/>
    <w:rsid w:val="00F72F9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6C565B7-3639-4F1F-84DA-2F612367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6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6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09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27_2011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49599-6E39-462E-8F39-7CEECB2FB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577</Words>
  <Characters>3356</Characters>
  <Application>Microsoft Office Word</Application>
  <DocSecurity>4</DocSecurity>
  <Lines>102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3727: Lexington and Richland School District 5 - South Carolina Legislature Online</dc:title>
  <dc:subject/>
  <dc:creator>rosannemcdowell</dc:creator>
  <cp:keywords/>
  <dc:description/>
  <cp:lastModifiedBy>N Cumfer</cp:lastModifiedBy>
  <cp:revision>2</cp:revision>
  <cp:lastPrinted>2011-02-22T18:20:00Z</cp:lastPrinted>
  <dcterms:created xsi:type="dcterms:W3CDTF">2014-11-21T21:47:00Z</dcterms:created>
  <dcterms:modified xsi:type="dcterms:W3CDTF">2014-11-21T21:47:00Z</dcterms:modified>
</cp:coreProperties>
</file>