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351" w:rsidRDefault="00530351" w:rsidP="00530351">
      <w:pPr>
        <w:widowControl w:val="0"/>
        <w:jc w:val="center"/>
      </w:pPr>
      <w:bookmarkStart w:id="0" w:name="_GoBack"/>
      <w:bookmarkEnd w:id="0"/>
      <w:r w:rsidRPr="00530351">
        <w:rPr>
          <w:b/>
        </w:rPr>
        <w:t>South Carolina General Assembly</w:t>
      </w:r>
    </w:p>
    <w:p w:rsidR="00530351" w:rsidRDefault="00530351" w:rsidP="00530351">
      <w:pPr>
        <w:widowControl w:val="0"/>
        <w:jc w:val="center"/>
      </w:pPr>
      <w:r>
        <w:t>119th Session, 2011-2012</w:t>
      </w:r>
    </w:p>
    <w:p w:rsidR="00530351" w:rsidRDefault="00530351" w:rsidP="00530351">
      <w:pPr>
        <w:widowControl w:val="0"/>
        <w:jc w:val="left"/>
      </w:pPr>
    </w:p>
    <w:p w:rsidR="00530351" w:rsidRDefault="00530351" w:rsidP="00530351">
      <w:pPr>
        <w:widowControl w:val="0"/>
        <w:jc w:val="left"/>
        <w:rPr>
          <w:b/>
        </w:rPr>
      </w:pPr>
      <w:r w:rsidRPr="00530351">
        <w:rPr>
          <w:b/>
        </w:rPr>
        <w:t>H. 3755</w:t>
      </w:r>
    </w:p>
    <w:p w:rsidR="00530351" w:rsidRDefault="00530351" w:rsidP="00530351">
      <w:pPr>
        <w:widowControl w:val="0"/>
        <w:jc w:val="left"/>
        <w:rPr>
          <w:b/>
        </w:rPr>
      </w:pPr>
    </w:p>
    <w:p w:rsidR="00530351" w:rsidRDefault="00530351" w:rsidP="00530351">
      <w:pPr>
        <w:widowControl w:val="0"/>
        <w:jc w:val="left"/>
      </w:pPr>
      <w:r w:rsidRPr="00530351">
        <w:rPr>
          <w:b/>
        </w:rPr>
        <w:t>STATUS INFORMATION</w:t>
      </w:r>
    </w:p>
    <w:p w:rsidR="00530351" w:rsidRDefault="00530351" w:rsidP="00530351">
      <w:pPr>
        <w:widowControl w:val="0"/>
        <w:jc w:val="left"/>
      </w:pPr>
    </w:p>
    <w:p w:rsidR="00530351" w:rsidRDefault="00530351" w:rsidP="00530351">
      <w:pPr>
        <w:widowControl w:val="0"/>
        <w:jc w:val="left"/>
      </w:pPr>
      <w:r>
        <w:t>House Resolution</w:t>
      </w:r>
    </w:p>
    <w:p w:rsidR="00530351" w:rsidRDefault="00530351" w:rsidP="00530351">
      <w:pPr>
        <w:widowControl w:val="0"/>
        <w:jc w:val="left"/>
      </w:pPr>
      <w:r>
        <w:t>Sponsors: Reps. Tallon and Cole</w:t>
      </w:r>
    </w:p>
    <w:p w:rsidR="00530351" w:rsidRDefault="00530351" w:rsidP="00530351">
      <w:pPr>
        <w:widowControl w:val="0"/>
        <w:jc w:val="left"/>
      </w:pPr>
      <w:r>
        <w:t>Document Path: l:\council\bills\rm\1090ac11.docx</w:t>
      </w:r>
    </w:p>
    <w:p w:rsidR="00530351" w:rsidRDefault="00530351" w:rsidP="00530351">
      <w:pPr>
        <w:widowControl w:val="0"/>
        <w:jc w:val="left"/>
      </w:pPr>
    </w:p>
    <w:p w:rsidR="00530351" w:rsidRDefault="00530351" w:rsidP="00530351">
      <w:pPr>
        <w:widowControl w:val="0"/>
        <w:jc w:val="left"/>
      </w:pPr>
      <w:r>
        <w:t>Introduced in the House on February 24, 2011</w:t>
      </w:r>
    </w:p>
    <w:p w:rsidR="00530351" w:rsidRDefault="00530351" w:rsidP="00530351">
      <w:pPr>
        <w:widowControl w:val="0"/>
        <w:jc w:val="left"/>
      </w:pPr>
      <w:r>
        <w:t>Adopted by the House on February 24, 2011</w:t>
      </w:r>
    </w:p>
    <w:p w:rsidR="00530351" w:rsidRDefault="00530351" w:rsidP="00530351">
      <w:pPr>
        <w:widowControl w:val="0"/>
        <w:jc w:val="left"/>
      </w:pPr>
    </w:p>
    <w:p w:rsidR="00530351" w:rsidRDefault="00530351" w:rsidP="00530351">
      <w:pPr>
        <w:widowControl w:val="0"/>
        <w:jc w:val="left"/>
      </w:pPr>
      <w:r>
        <w:t xml:space="preserve">Summary: </w:t>
      </w:r>
      <w:r w:rsidR="00180410">
        <w:t>Jesse Boyd Elementary School</w:t>
      </w:r>
    </w:p>
    <w:p w:rsidR="00530351" w:rsidRDefault="00530351" w:rsidP="00530351">
      <w:pPr>
        <w:widowControl w:val="0"/>
        <w:jc w:val="left"/>
      </w:pPr>
    </w:p>
    <w:p w:rsidR="00530351" w:rsidRDefault="00530351" w:rsidP="00530351">
      <w:pPr>
        <w:widowControl w:val="0"/>
        <w:jc w:val="left"/>
      </w:pPr>
    </w:p>
    <w:p w:rsidR="00530351" w:rsidRDefault="00530351" w:rsidP="00530351">
      <w:pPr>
        <w:widowControl w:val="0"/>
        <w:tabs>
          <w:tab w:val="center" w:pos="590"/>
          <w:tab w:val="center" w:pos="1440"/>
          <w:tab w:val="left" w:pos="1872"/>
          <w:tab w:val="left" w:pos="9187"/>
        </w:tabs>
        <w:jc w:val="left"/>
      </w:pPr>
      <w:r w:rsidRPr="00530351">
        <w:rPr>
          <w:b/>
        </w:rPr>
        <w:t>HISTORY OF LEGISLATIVE ACTIONS</w:t>
      </w:r>
    </w:p>
    <w:p w:rsidR="00530351" w:rsidRDefault="00530351" w:rsidP="00530351">
      <w:pPr>
        <w:widowControl w:val="0"/>
        <w:tabs>
          <w:tab w:val="center" w:pos="590"/>
          <w:tab w:val="center" w:pos="1440"/>
          <w:tab w:val="left" w:pos="1872"/>
          <w:tab w:val="left" w:pos="9187"/>
        </w:tabs>
        <w:jc w:val="left"/>
      </w:pPr>
    </w:p>
    <w:p w:rsidR="00530351" w:rsidRPr="00530351" w:rsidRDefault="00530351" w:rsidP="00530351">
      <w:pPr>
        <w:widowControl w:val="0"/>
        <w:tabs>
          <w:tab w:val="center" w:pos="590"/>
          <w:tab w:val="center" w:pos="1440"/>
          <w:tab w:val="left" w:pos="1872"/>
          <w:tab w:val="left" w:pos="9187"/>
        </w:tabs>
        <w:jc w:val="left"/>
      </w:pPr>
      <w:r w:rsidRPr="00530351">
        <w:rPr>
          <w:u w:val="single"/>
        </w:rPr>
        <w:tab/>
        <w:t>Date</w:t>
      </w:r>
      <w:r w:rsidRPr="00530351">
        <w:rPr>
          <w:u w:val="single"/>
        </w:rPr>
        <w:tab/>
        <w:t>Body</w:t>
      </w:r>
      <w:r w:rsidRPr="00530351">
        <w:rPr>
          <w:u w:val="single"/>
        </w:rPr>
        <w:tab/>
        <w:t>Action Description with journal page number</w:t>
      </w:r>
      <w:r w:rsidRPr="00530351">
        <w:rPr>
          <w:u w:val="single"/>
        </w:rPr>
        <w:tab/>
      </w:r>
    </w:p>
    <w:p w:rsidR="001D500F" w:rsidRDefault="001D500F" w:rsidP="001D500F">
      <w:pPr>
        <w:widowControl w:val="0"/>
        <w:tabs>
          <w:tab w:val="right" w:pos="1008"/>
          <w:tab w:val="left" w:pos="1152"/>
          <w:tab w:val="left" w:pos="1872"/>
          <w:tab w:val="left" w:pos="9187"/>
        </w:tabs>
        <w:ind w:left="2088" w:hanging="2088"/>
        <w:jc w:val="left"/>
      </w:pPr>
      <w:r>
        <w:tab/>
        <w:t>2/24/2011</w:t>
      </w:r>
      <w:r>
        <w:tab/>
        <w:t>House</w:t>
      </w:r>
      <w:r>
        <w:tab/>
      </w:r>
      <w:r w:rsidRPr="005218C7">
        <w:t>Introduced and adopted (</w:t>
      </w:r>
      <w:hyperlink r:id="rId7" w:history="1">
        <w:r w:rsidRPr="005218C7">
          <w:rPr>
            <w:rStyle w:val="Hyperlink"/>
          </w:rPr>
          <w:t>House Journal</w:t>
        </w:r>
        <w:r w:rsidRPr="005218C7">
          <w:rPr>
            <w:rStyle w:val="Hyperlink"/>
          </w:rPr>
          <w:noBreakHyphen/>
          <w:t>page 5</w:t>
        </w:r>
      </w:hyperlink>
      <w:r w:rsidRPr="005218C7">
        <w:t>)</w:t>
      </w:r>
    </w:p>
    <w:p w:rsidR="001D500F" w:rsidRDefault="001D500F" w:rsidP="001D500F">
      <w:pPr>
        <w:widowControl w:val="0"/>
        <w:tabs>
          <w:tab w:val="right" w:pos="1008"/>
          <w:tab w:val="left" w:pos="1152"/>
          <w:tab w:val="left" w:pos="1872"/>
          <w:tab w:val="left" w:pos="9187"/>
        </w:tabs>
        <w:ind w:left="2088" w:hanging="2088"/>
        <w:jc w:val="left"/>
      </w:pPr>
    </w:p>
    <w:p w:rsidR="00530351" w:rsidRPr="00530351" w:rsidRDefault="00530351" w:rsidP="00530351">
      <w:pPr>
        <w:widowControl w:val="0"/>
        <w:tabs>
          <w:tab w:val="right" w:pos="1008"/>
          <w:tab w:val="left" w:pos="1152"/>
          <w:tab w:val="left" w:pos="1872"/>
          <w:tab w:val="left" w:pos="9187"/>
        </w:tabs>
        <w:ind w:left="2088" w:hanging="2088"/>
        <w:jc w:val="left"/>
      </w:pPr>
    </w:p>
    <w:p w:rsidR="00530351" w:rsidRDefault="00530351" w:rsidP="00530351">
      <w:r w:rsidRPr="00530351">
        <w:rPr>
          <w:b/>
        </w:rPr>
        <w:t>VERSIONS OF THIS BILL</w:t>
      </w:r>
    </w:p>
    <w:p w:rsidR="00530351" w:rsidRDefault="00530351" w:rsidP="00530351"/>
    <w:p w:rsidR="00530351" w:rsidRDefault="00C840ED" w:rsidP="00530351">
      <w:hyperlink r:id="rId8" w:history="1">
        <w:r w:rsidR="00530351">
          <w:rPr>
            <w:rStyle w:val="Hyperlink"/>
          </w:rPr>
          <w:t>2/24/2011</w:t>
        </w:r>
      </w:hyperlink>
    </w:p>
    <w:p w:rsidR="00530351" w:rsidRDefault="00530351" w:rsidP="00530351"/>
    <w:p w:rsidR="00530351" w:rsidRDefault="00530351" w:rsidP="00530351">
      <w:pPr>
        <w:sectPr w:rsidR="00530351" w:rsidSect="0053035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036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803" w:rsidRDefault="009E5E9E"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30803">
        <w:t>RECOGNIZE AND HONOR</w:t>
      </w:r>
      <w:r w:rsidR="001E79F9">
        <w:t xml:space="preserve"> THE </w:t>
      </w:r>
      <w:r w:rsidR="001E79F9" w:rsidRPr="00B6492C">
        <w:rPr>
          <w:color w:val="000000" w:themeColor="text1"/>
          <w:u w:color="000000" w:themeColor="text1"/>
        </w:rPr>
        <w:t xml:space="preserve">JESSE BOYD ELEMENTARY SCHOOL IMPROVEMENT COUNCIL </w:t>
      </w:r>
      <w:r w:rsidR="001E79F9">
        <w:t>OF SPARTANBURG COUNTY UPON THE OCCASION</w:t>
      </w:r>
      <w:r w:rsidR="00930803">
        <w:t xml:space="preserve"> OF </w:t>
      </w:r>
      <w:r w:rsidR="008614EF">
        <w:t xml:space="preserve">ITS </w:t>
      </w:r>
      <w:r w:rsidR="001E79F9">
        <w:t xml:space="preserve">BEING NAMED </w:t>
      </w:r>
      <w:r w:rsidR="00DD3AA7">
        <w:t>TO THE</w:t>
      </w:r>
      <w:r w:rsidR="00D17438">
        <w:t xml:space="preserve"> SOUTH CAROLINA SCHOOL IMPROVEMENT COUNCIL</w:t>
      </w:r>
      <w:r w:rsidR="00587775" w:rsidRPr="00587775">
        <w:t>’</w:t>
      </w:r>
      <w:r w:rsidR="00C6316E">
        <w:t>S</w:t>
      </w:r>
      <w:r w:rsidR="00DD3AA7">
        <w:t xml:space="preserve"> HONOR ROLL</w:t>
      </w:r>
      <w:r w:rsidR="00D17438">
        <w:t xml:space="preserve"> AND AS ONE OF FIVE SEMI</w:t>
      </w:r>
      <w:r w:rsidR="00587775">
        <w:noBreakHyphen/>
      </w:r>
      <w:r w:rsidR="00D17438">
        <w:t>FINALISTS</w:t>
      </w:r>
      <w:r w:rsidR="00DD3AA7">
        <w:t xml:space="preserve"> FOR</w:t>
      </w:r>
      <w:r w:rsidR="001E79F9">
        <w:t xml:space="preserve"> THE 2011 </w:t>
      </w:r>
      <w:r w:rsidR="00930803">
        <w:t>DICK AND TUNKY RILEY SCHOOL IMPROVEMENT AWARD.</w:t>
      </w:r>
    </w:p>
    <w:p w:rsidR="009A0363" w:rsidRDefault="009A0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0803" w:rsidRDefault="009A036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0803">
        <w:t xml:space="preserve">the </w:t>
      </w:r>
      <w:r w:rsidR="004F04DA">
        <w:t>House of Representatives</w:t>
      </w:r>
      <w:r w:rsidR="00930803">
        <w:t xml:space="preserve"> </w:t>
      </w:r>
      <w:r w:rsidR="00660C1A">
        <w:t>is</w:t>
      </w:r>
      <w:r w:rsidR="00930803">
        <w:t xml:space="preserve"> pleased to congratulate the School Improvement Council of </w:t>
      </w:r>
      <w:r w:rsidR="001E79F9" w:rsidRPr="00B6492C">
        <w:rPr>
          <w:color w:val="000000" w:themeColor="text1"/>
          <w:u w:color="000000" w:themeColor="text1"/>
        </w:rPr>
        <w:t>Jesse Boyd Elementary School</w:t>
      </w:r>
      <w:r w:rsidR="001E79F9">
        <w:rPr>
          <w:color w:val="000000" w:themeColor="text1"/>
          <w:u w:color="000000" w:themeColor="text1"/>
        </w:rPr>
        <w:t xml:space="preserve">, </w:t>
      </w:r>
      <w:r w:rsidR="00D17438">
        <w:rPr>
          <w:color w:val="000000" w:themeColor="text1"/>
          <w:u w:color="000000" w:themeColor="text1"/>
        </w:rPr>
        <w:t>named to the South Carolina School Improvement Council</w:t>
      </w:r>
      <w:r w:rsidR="00587775" w:rsidRPr="00587775">
        <w:rPr>
          <w:color w:val="000000" w:themeColor="text1"/>
          <w:u w:color="000000" w:themeColor="text1"/>
        </w:rPr>
        <w:t>’</w:t>
      </w:r>
      <w:r w:rsidR="00D17438">
        <w:rPr>
          <w:color w:val="000000" w:themeColor="text1"/>
          <w:u w:color="000000" w:themeColor="text1"/>
        </w:rPr>
        <w:t>s Honor Roll and one of five semi</w:t>
      </w:r>
      <w:r w:rsidR="00587775">
        <w:rPr>
          <w:color w:val="000000" w:themeColor="text1"/>
          <w:u w:color="000000" w:themeColor="text1"/>
        </w:rPr>
        <w:noBreakHyphen/>
      </w:r>
      <w:r w:rsidR="00D17438">
        <w:rPr>
          <w:color w:val="000000" w:themeColor="text1"/>
          <w:u w:color="000000" w:themeColor="text1"/>
        </w:rPr>
        <w:t>finalists for the Dick and Tunky Riley School Improvement Award</w:t>
      </w:r>
      <w:r w:rsidR="00D17438">
        <w:t xml:space="preserve">; </w:t>
      </w:r>
      <w:r w:rsidR="00227436">
        <w:t>and</w:t>
      </w:r>
    </w:p>
    <w:p w:rsidR="00227436" w:rsidRDefault="00227436"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9ED" w:rsidRDefault="001E79F9" w:rsidP="00D7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D719ED">
        <w:t>t</w:t>
      </w:r>
      <w:r w:rsidR="00227436" w:rsidRPr="00B6492C">
        <w:rPr>
          <w:color w:val="000000" w:themeColor="text1"/>
          <w:u w:color="000000" w:themeColor="text1"/>
        </w:rPr>
        <w:t xml:space="preserve">he </w:t>
      </w:r>
      <w:r w:rsidR="001C6A9D">
        <w:rPr>
          <w:color w:val="000000" w:themeColor="text1"/>
          <w:u w:color="000000" w:themeColor="text1"/>
        </w:rPr>
        <w:t xml:space="preserve">members of the </w:t>
      </w:r>
      <w:r w:rsidR="00227436" w:rsidRPr="00B6492C">
        <w:rPr>
          <w:color w:val="000000" w:themeColor="text1"/>
          <w:u w:color="000000" w:themeColor="text1"/>
        </w:rPr>
        <w:t xml:space="preserve">Jesse Boyd Elementary School Improvement Council (SIC) </w:t>
      </w:r>
      <w:r w:rsidR="001C6A9D">
        <w:rPr>
          <w:color w:val="000000" w:themeColor="text1"/>
          <w:u w:color="000000" w:themeColor="text1"/>
        </w:rPr>
        <w:t>are</w:t>
      </w:r>
      <w:r w:rsidR="00D719ED">
        <w:rPr>
          <w:color w:val="000000" w:themeColor="text1"/>
          <w:u w:color="000000" w:themeColor="text1"/>
        </w:rPr>
        <w:t xml:space="preserve"> to be commended f</w:t>
      </w:r>
      <w:r w:rsidR="00227436" w:rsidRPr="00B6492C">
        <w:rPr>
          <w:color w:val="000000" w:themeColor="text1"/>
          <w:u w:color="000000" w:themeColor="text1"/>
        </w:rPr>
        <w:t xml:space="preserve">or </w:t>
      </w:r>
      <w:r w:rsidR="001C6A9D">
        <w:rPr>
          <w:color w:val="000000" w:themeColor="text1"/>
          <w:u w:color="000000" w:themeColor="text1"/>
        </w:rPr>
        <w:t>their</w:t>
      </w:r>
      <w:r w:rsidR="00D719ED">
        <w:rPr>
          <w:color w:val="000000" w:themeColor="text1"/>
          <w:u w:color="000000" w:themeColor="text1"/>
        </w:rPr>
        <w:t xml:space="preserve"> </w:t>
      </w:r>
      <w:r w:rsidR="00227436" w:rsidRPr="00B6492C">
        <w:rPr>
          <w:color w:val="000000" w:themeColor="text1"/>
          <w:u w:color="000000" w:themeColor="text1"/>
        </w:rPr>
        <w:t>outstanding work in building parent and community</w:t>
      </w:r>
      <w:r w:rsidR="00C6316E">
        <w:rPr>
          <w:color w:val="000000" w:themeColor="text1"/>
          <w:u w:color="000000" w:themeColor="text1"/>
        </w:rPr>
        <w:t xml:space="preserve"> involvement and</w:t>
      </w:r>
      <w:r w:rsidR="00227436" w:rsidRPr="00B6492C">
        <w:rPr>
          <w:color w:val="000000" w:themeColor="text1"/>
          <w:u w:color="000000" w:themeColor="text1"/>
        </w:rPr>
        <w:t xml:space="preserve"> commitment in their school</w:t>
      </w:r>
      <w:r w:rsidR="00D719ED">
        <w:rPr>
          <w:color w:val="000000" w:themeColor="text1"/>
          <w:u w:color="000000" w:themeColor="text1"/>
        </w:rPr>
        <w:t>; and</w:t>
      </w:r>
    </w:p>
    <w:p w:rsidR="00D719ED" w:rsidRDefault="00D719ED" w:rsidP="00D7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created in 2002,</w:t>
      </w:r>
      <w:r w:rsidR="00D17438">
        <w:t xml:space="preserve"> by the Board of Trustees</w:t>
      </w:r>
      <w:r w:rsidR="00C6316E">
        <w:t xml:space="preserve"> of the</w:t>
      </w:r>
      <w:r w:rsidR="00005FD7">
        <w:t xml:space="preserve"> South Carolina</w:t>
      </w:r>
      <w:r w:rsidR="00D17438">
        <w:t xml:space="preserve"> School Improvement Council,</w:t>
      </w:r>
      <w:r>
        <w:t xml:space="preserve"> the Dick and Tunky Riley School Improvement Award is named in honor of former Governor and United States Secretary of Education Richard W. Riley, Jr., and his late wife, Ann Y. “Tunky” Riley, in recognition of the couple</w:t>
      </w:r>
      <w:r w:rsidR="00587775" w:rsidRPr="00587775">
        <w:t>’</w:t>
      </w:r>
      <w:r>
        <w:t>s longstanding commitment to quality public education; and</w:t>
      </w: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purpose of the award is to promote and support civic engagement for quality public education, and annually </w:t>
      </w:r>
      <w:r w:rsidR="00DD3AA7">
        <w:t>the award</w:t>
      </w:r>
      <w:r w:rsidR="00587775" w:rsidRPr="00587775">
        <w:t>’</w:t>
      </w:r>
      <w:r w:rsidR="00DD3AA7">
        <w:t>s judges</w:t>
      </w:r>
      <w:r>
        <w:t xml:space="preserve"> </w:t>
      </w:r>
      <w:r w:rsidR="00DD3AA7">
        <w:t>consider for recognition</w:t>
      </w:r>
      <w:r>
        <w:t xml:space="preserve"> significant contributions made to public education by</w:t>
      </w:r>
      <w:r w:rsidR="00C6316E">
        <w:t xml:space="preserve"> the</w:t>
      </w:r>
      <w:r>
        <w:t xml:space="preserve"> more than fifteen thousand School Improvement Council members</w:t>
      </w:r>
      <w:r w:rsidR="00223371">
        <w:t>,</w:t>
      </w:r>
      <w:r>
        <w:t xml:space="preserve"> who volunteer in every public school in the State; and</w:t>
      </w:r>
    </w:p>
    <w:p w:rsidR="00D719ED" w:rsidRDefault="00D719ED"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9ED" w:rsidRDefault="00D719ED"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2C7D">
        <w:t>each year</w:t>
      </w:r>
      <w:r w:rsidR="00AD44EB">
        <w:t xml:space="preserve"> </w:t>
      </w:r>
      <w:r>
        <w:t>f</w:t>
      </w:r>
      <w:r w:rsidRPr="00B6492C">
        <w:rPr>
          <w:color w:val="000000" w:themeColor="text1"/>
          <w:u w:color="000000" w:themeColor="text1"/>
        </w:rPr>
        <w:t>ive</w:t>
      </w:r>
      <w:r w:rsidR="00D17438">
        <w:rPr>
          <w:color w:val="000000" w:themeColor="text1"/>
          <w:u w:color="000000" w:themeColor="text1"/>
        </w:rPr>
        <w:t xml:space="preserve"> semi</w:t>
      </w:r>
      <w:r w:rsidR="00587775">
        <w:rPr>
          <w:color w:val="000000" w:themeColor="text1"/>
          <w:u w:color="000000" w:themeColor="text1"/>
        </w:rPr>
        <w:noBreakHyphen/>
      </w:r>
      <w:r w:rsidRPr="00B6492C">
        <w:rPr>
          <w:color w:val="000000" w:themeColor="text1"/>
          <w:u w:color="000000" w:themeColor="text1"/>
        </w:rPr>
        <w:t xml:space="preserve">finalists </w:t>
      </w:r>
      <w:r w:rsidR="00AD44EB">
        <w:rPr>
          <w:color w:val="000000" w:themeColor="text1"/>
          <w:u w:color="000000" w:themeColor="text1"/>
        </w:rPr>
        <w:t xml:space="preserve">are </w:t>
      </w:r>
      <w:r w:rsidRPr="00B6492C">
        <w:rPr>
          <w:color w:val="000000" w:themeColor="text1"/>
          <w:u w:color="000000" w:themeColor="text1"/>
        </w:rPr>
        <w:t>selected</w:t>
      </w:r>
      <w:r w:rsidR="00D17438">
        <w:rPr>
          <w:color w:val="000000" w:themeColor="text1"/>
          <w:u w:color="000000" w:themeColor="text1"/>
        </w:rPr>
        <w:t xml:space="preserve"> from the schools named to the South Carolina School Improvement Council</w:t>
      </w:r>
      <w:r w:rsidR="00587775" w:rsidRPr="00587775">
        <w:rPr>
          <w:color w:val="000000" w:themeColor="text1"/>
          <w:u w:color="000000" w:themeColor="text1"/>
        </w:rPr>
        <w:t>’</w:t>
      </w:r>
      <w:r w:rsidR="00C6316E">
        <w:rPr>
          <w:color w:val="000000" w:themeColor="text1"/>
          <w:u w:color="000000" w:themeColor="text1"/>
        </w:rPr>
        <w:t>s</w:t>
      </w:r>
      <w:r w:rsidR="00D17438">
        <w:rPr>
          <w:color w:val="000000" w:themeColor="text1"/>
          <w:u w:color="000000" w:themeColor="text1"/>
        </w:rPr>
        <w:t xml:space="preserve"> Honor Roll</w:t>
      </w:r>
      <w:r w:rsidRPr="00B6492C">
        <w:rPr>
          <w:color w:val="000000" w:themeColor="text1"/>
          <w:u w:color="000000" w:themeColor="text1"/>
        </w:rPr>
        <w:t>, with one to be named as the winner of the</w:t>
      </w:r>
      <w:r w:rsidR="00005FD7">
        <w:rPr>
          <w:color w:val="000000" w:themeColor="text1"/>
          <w:u w:color="000000" w:themeColor="text1"/>
        </w:rPr>
        <w:t xml:space="preserve"> Dick and Tunky</w:t>
      </w:r>
      <w:r w:rsidRPr="00B6492C">
        <w:rPr>
          <w:color w:val="000000" w:themeColor="text1"/>
          <w:u w:color="000000" w:themeColor="text1"/>
        </w:rPr>
        <w:t xml:space="preserve"> Riley School Improvement Award. Th</w:t>
      </w:r>
      <w:r w:rsidR="00AD44EB">
        <w:rPr>
          <w:color w:val="000000" w:themeColor="text1"/>
          <w:u w:color="000000" w:themeColor="text1"/>
        </w:rPr>
        <w:t>is year</w:t>
      </w:r>
      <w:r w:rsidR="00587775" w:rsidRPr="00587775">
        <w:rPr>
          <w:color w:val="000000" w:themeColor="text1"/>
          <w:u w:color="000000" w:themeColor="text1"/>
        </w:rPr>
        <w:t>’</w:t>
      </w:r>
      <w:r w:rsidR="00AD44EB">
        <w:rPr>
          <w:color w:val="000000" w:themeColor="text1"/>
          <w:u w:color="000000" w:themeColor="text1"/>
        </w:rPr>
        <w:t>s</w:t>
      </w:r>
      <w:r w:rsidRPr="00B6492C">
        <w:rPr>
          <w:color w:val="000000" w:themeColor="text1"/>
          <w:u w:color="000000" w:themeColor="text1"/>
        </w:rPr>
        <w:t xml:space="preserve"> award will be announced at the S</w:t>
      </w:r>
      <w:r w:rsidR="000678A0">
        <w:rPr>
          <w:color w:val="000000" w:themeColor="text1"/>
          <w:u w:color="000000" w:themeColor="text1"/>
        </w:rPr>
        <w:t xml:space="preserve">outh Carolina </w:t>
      </w:r>
      <w:r w:rsidRPr="00B6492C">
        <w:rPr>
          <w:color w:val="000000" w:themeColor="text1"/>
          <w:u w:color="000000" w:themeColor="text1"/>
        </w:rPr>
        <w:t>SIC Annual Conference, March 19, 2011, in Columbia</w:t>
      </w:r>
      <w:r>
        <w:rPr>
          <w:color w:val="000000" w:themeColor="text1"/>
          <w:u w:color="000000" w:themeColor="text1"/>
        </w:rPr>
        <w:t>; and</w:t>
      </w: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A05058">
        <w:t>House</w:t>
      </w:r>
      <w:r w:rsidR="004F04DA">
        <w:t xml:space="preserve"> of Representatives</w:t>
      </w:r>
      <w:r>
        <w:t xml:space="preserve"> applaud</w:t>
      </w:r>
      <w:r w:rsidR="00A05058">
        <w:t>s</w:t>
      </w:r>
      <w:r>
        <w:t xml:space="preserve"> the </w:t>
      </w:r>
      <w:r w:rsidR="00A05058" w:rsidRPr="00B6492C">
        <w:rPr>
          <w:color w:val="000000" w:themeColor="text1"/>
          <w:u w:color="000000" w:themeColor="text1"/>
        </w:rPr>
        <w:t xml:space="preserve">Jesse Boyd Elementary School </w:t>
      </w:r>
      <w:r>
        <w:t>Improvement Council for its superb efforts on behalf of the students</w:t>
      </w:r>
      <w:r w:rsidR="00A05058">
        <w:t>,</w:t>
      </w:r>
      <w:r>
        <w:t xml:space="preserve"> and </w:t>
      </w:r>
      <w:r w:rsidR="00A05058">
        <w:t xml:space="preserve">the members wish </w:t>
      </w:r>
      <w:r>
        <w:t xml:space="preserve">the </w:t>
      </w:r>
      <w:r w:rsidR="00947815">
        <w:t>c</w:t>
      </w:r>
      <w:r>
        <w:t xml:space="preserve">ouncil </w:t>
      </w:r>
      <w:r w:rsidR="00A05058">
        <w:t xml:space="preserve">much success as it continues on in the competition for </w:t>
      </w:r>
      <w:r>
        <w:t>the Dick and Tunky Riley School Impr</w:t>
      </w:r>
      <w:r w:rsidR="00227436">
        <w:t>ovement Award.</w:t>
      </w:r>
      <w:r w:rsidR="001E79F9">
        <w:t xml:space="preserve"> </w:t>
      </w:r>
      <w:r w:rsidR="00227436">
        <w:t>Now, therefore,</w:t>
      </w: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w:t>
      </w:r>
      <w:r w:rsidR="00A05058" w:rsidRPr="00B6492C">
        <w:rPr>
          <w:color w:val="000000" w:themeColor="text1"/>
          <w:u w:color="000000" w:themeColor="text1"/>
        </w:rPr>
        <w:t xml:space="preserve">Jesse Boyd Elementary School </w:t>
      </w:r>
      <w:r>
        <w:t xml:space="preserve">Improvement Council of </w:t>
      </w:r>
      <w:r w:rsidR="00A05058">
        <w:t>Spartanburg</w:t>
      </w:r>
      <w:r>
        <w:t xml:space="preserve"> County upon the occasion of </w:t>
      </w:r>
      <w:r w:rsidR="008614EF">
        <w:t xml:space="preserve">its </w:t>
      </w:r>
      <w:r w:rsidR="00A05058">
        <w:t xml:space="preserve">being named </w:t>
      </w:r>
      <w:r w:rsidR="003F3CF2">
        <w:t>to the</w:t>
      </w:r>
      <w:r w:rsidR="00D17438">
        <w:t xml:space="preserve"> South Carolina School Improvement Council</w:t>
      </w:r>
      <w:r w:rsidR="00587775" w:rsidRPr="00587775">
        <w:t>’</w:t>
      </w:r>
      <w:r w:rsidR="00005FD7">
        <w:t>s</w:t>
      </w:r>
      <w:r w:rsidR="003F3CF2">
        <w:t xml:space="preserve"> Honor Roll</w:t>
      </w:r>
      <w:r w:rsidR="00D17438">
        <w:t xml:space="preserve"> and as one of five semi</w:t>
      </w:r>
      <w:r w:rsidR="00587775">
        <w:noBreakHyphen/>
      </w:r>
      <w:r w:rsidR="00D17438">
        <w:t>finalists</w:t>
      </w:r>
      <w:r w:rsidR="003F3CF2">
        <w:t xml:space="preserve"> for t</w:t>
      </w:r>
      <w:r>
        <w:t xml:space="preserve">he </w:t>
      </w:r>
      <w:r w:rsidR="00A05058">
        <w:t xml:space="preserve">2011 </w:t>
      </w:r>
      <w:r>
        <w:t>Dick and Tunky Riley School Improvement Award.</w:t>
      </w: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A05058">
        <w:t xml:space="preserve">Principal </w:t>
      </w:r>
      <w:r w:rsidR="00DB787F">
        <w:t>Bob Grant</w:t>
      </w:r>
      <w:r w:rsidR="00A05058">
        <w:t xml:space="preserve"> of </w:t>
      </w:r>
      <w:r w:rsidR="00A05058" w:rsidRPr="00B6492C">
        <w:rPr>
          <w:color w:val="000000" w:themeColor="text1"/>
          <w:u w:color="000000" w:themeColor="text1"/>
        </w:rPr>
        <w:t>Jesse Boyd Elementary School</w:t>
      </w:r>
      <w:r w:rsidR="00A05058">
        <w:rPr>
          <w:color w:val="000000" w:themeColor="text1"/>
          <w:u w:color="000000" w:themeColor="text1"/>
        </w:rPr>
        <w:t>.</w:t>
      </w:r>
    </w:p>
    <w:p w:rsidR="00CF6C4D" w:rsidRDefault="00587775" w:rsidP="0046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C4D" w:rsidRDefault="00CF6C4D" w:rsidP="00530351">
      <w:pPr>
        <w:suppressAutoHyphens/>
      </w:pPr>
    </w:p>
    <w:sectPr w:rsidR="00CF6C4D" w:rsidSect="0053035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8A0" w:rsidRDefault="000678A0" w:rsidP="009F0C77">
      <w:r>
        <w:separator/>
      </w:r>
    </w:p>
  </w:endnote>
  <w:endnote w:type="continuationSeparator" w:id="0">
    <w:p w:rsidR="000678A0" w:rsidRDefault="000678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3703F5-B87E-48CA-B6A2-FA4C9DC34475}"/>
    <w:embedBold r:id="rId2" w:fontKey="{4784CE7A-1F9B-4EDB-B10C-0A1A3FB96E2A}"/>
  </w:font>
  <w:font w:name="Calibri">
    <w:panose1 w:val="020F0502020204030204"/>
    <w:charset w:val="00"/>
    <w:family w:val="swiss"/>
    <w:pitch w:val="variable"/>
    <w:sig w:usb0="E10002FF" w:usb1="4000ACFF" w:usb2="00000009" w:usb3="00000000" w:csb0="0000019F" w:csb1="00000000"/>
    <w:embedRegular r:id="rId3" w:fontKey="{4A53F74A-88DE-4297-8EC9-15A3C95B5E23}"/>
  </w:font>
  <w:font w:name="Tahoma">
    <w:panose1 w:val="020B0604030504040204"/>
    <w:charset w:val="00"/>
    <w:family w:val="swiss"/>
    <w:pitch w:val="variable"/>
    <w:sig w:usb0="21002A87" w:usb1="80000000" w:usb2="00000008" w:usb3="00000000" w:csb0="000101FF" w:csb1="00000000"/>
    <w:embedRegular r:id="rId4" w:fontKey="{5A5834B5-D3F5-4D93-A39D-0139B71E727E}"/>
  </w:font>
  <w:font w:name="Cambria">
    <w:panose1 w:val="02040503050406030204"/>
    <w:charset w:val="00"/>
    <w:family w:val="roman"/>
    <w:pitch w:val="variable"/>
    <w:sig w:usb0="E00002FF" w:usb1="400004FF" w:usb2="00000000" w:usb3="00000000" w:csb0="0000019F" w:csb1="00000000"/>
    <w:embedRegular r:id="rId5" w:fontKey="{98847BD0-D2F2-42D3-A0B9-69F0A4AD27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351" w:rsidRPr="00CF6C4D" w:rsidRDefault="00530351" w:rsidP="00CF6C4D">
    <w:pPr>
      <w:pStyle w:val="Footer"/>
      <w:tabs>
        <w:tab w:val="clear" w:pos="4680"/>
        <w:tab w:val="clear" w:pos="9360"/>
        <w:tab w:val="center" w:pos="2995"/>
      </w:tabs>
      <w:spacing w:before="120"/>
    </w:pPr>
    <w:r>
      <w:t>[3755]</w:t>
    </w:r>
    <w:r>
      <w:tab/>
    </w:r>
    <w:r w:rsidR="00C840ED">
      <w:fldChar w:fldCharType="begin"/>
    </w:r>
    <w:r w:rsidR="00C840ED">
      <w:instrText xml:space="preserve"> PAGE  \* MERGEFORMAT </w:instrText>
    </w:r>
    <w:r w:rsidR="00C840ED">
      <w:fldChar w:fldCharType="separate"/>
    </w:r>
    <w:r w:rsidR="00C840ED">
      <w:rPr>
        <w:noProof/>
      </w:rPr>
      <w:t>1</w:t>
    </w:r>
    <w:r w:rsidR="00C840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8A0" w:rsidRDefault="000678A0" w:rsidP="009F0C77">
      <w:r>
        <w:separator/>
      </w:r>
    </w:p>
  </w:footnote>
  <w:footnote w:type="continuationSeparator" w:id="0">
    <w:p w:rsidR="000678A0" w:rsidRDefault="000678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0AC11"/>
    <w:docVar w:name="CoverBillType" w:val="r"/>
    <w:docVar w:name="docpath" w:val="L:\Council\bills\RM\1090AC11.DOCX"/>
    <w:docVar w:name="dvBillNumber" w:val="3755"/>
    <w:docVar w:name="dvBillNumberPrefix" w:val="H. "/>
    <w:docVar w:name="dvOriginalBody" w:val="House"/>
    <w:docVar w:name="dvSteno" w:val="RM"/>
    <w:docVar w:name="NameofBody" w:val="h"/>
    <w:docVar w:name="vgroup2" w:val="Council"/>
  </w:docVars>
  <w:rsids>
    <w:rsidRoot w:val="00190754"/>
    <w:rsid w:val="00005FD7"/>
    <w:rsid w:val="00011869"/>
    <w:rsid w:val="000225D2"/>
    <w:rsid w:val="000678A0"/>
    <w:rsid w:val="000E1785"/>
    <w:rsid w:val="000F40FA"/>
    <w:rsid w:val="0010776B"/>
    <w:rsid w:val="00133E66"/>
    <w:rsid w:val="001435A3"/>
    <w:rsid w:val="001722D8"/>
    <w:rsid w:val="00180410"/>
    <w:rsid w:val="00190754"/>
    <w:rsid w:val="001C56EF"/>
    <w:rsid w:val="001C6A9D"/>
    <w:rsid w:val="001D08F2"/>
    <w:rsid w:val="001D500F"/>
    <w:rsid w:val="001D525B"/>
    <w:rsid w:val="001D7F4F"/>
    <w:rsid w:val="001E79F9"/>
    <w:rsid w:val="00223371"/>
    <w:rsid w:val="00227436"/>
    <w:rsid w:val="002321B6"/>
    <w:rsid w:val="00250967"/>
    <w:rsid w:val="00253C54"/>
    <w:rsid w:val="002543C8"/>
    <w:rsid w:val="00255A0D"/>
    <w:rsid w:val="00284AAE"/>
    <w:rsid w:val="002A2497"/>
    <w:rsid w:val="002E5912"/>
    <w:rsid w:val="00325348"/>
    <w:rsid w:val="0032732C"/>
    <w:rsid w:val="00336AD0"/>
    <w:rsid w:val="0037079A"/>
    <w:rsid w:val="003A4A73"/>
    <w:rsid w:val="003D01E8"/>
    <w:rsid w:val="003E5288"/>
    <w:rsid w:val="003F3CF2"/>
    <w:rsid w:val="003F6D79"/>
    <w:rsid w:val="0041760A"/>
    <w:rsid w:val="00417C01"/>
    <w:rsid w:val="00460665"/>
    <w:rsid w:val="004809EE"/>
    <w:rsid w:val="004E7D54"/>
    <w:rsid w:val="004F04DA"/>
    <w:rsid w:val="005273C6"/>
    <w:rsid w:val="00530351"/>
    <w:rsid w:val="00530A69"/>
    <w:rsid w:val="00545593"/>
    <w:rsid w:val="00577C6C"/>
    <w:rsid w:val="00587775"/>
    <w:rsid w:val="00595B75"/>
    <w:rsid w:val="005A0211"/>
    <w:rsid w:val="005C2FE2"/>
    <w:rsid w:val="005E1DCD"/>
    <w:rsid w:val="005E2BC9"/>
    <w:rsid w:val="00605102"/>
    <w:rsid w:val="006215AA"/>
    <w:rsid w:val="00660C1A"/>
    <w:rsid w:val="00683CF5"/>
    <w:rsid w:val="006913C9"/>
    <w:rsid w:val="0069470D"/>
    <w:rsid w:val="00696662"/>
    <w:rsid w:val="00734F00"/>
    <w:rsid w:val="007402FD"/>
    <w:rsid w:val="00755CC8"/>
    <w:rsid w:val="0079111A"/>
    <w:rsid w:val="00795176"/>
    <w:rsid w:val="007A70AE"/>
    <w:rsid w:val="008056C5"/>
    <w:rsid w:val="008362E8"/>
    <w:rsid w:val="00852C7D"/>
    <w:rsid w:val="008614EF"/>
    <w:rsid w:val="008A1768"/>
    <w:rsid w:val="008F4429"/>
    <w:rsid w:val="00911011"/>
    <w:rsid w:val="00930803"/>
    <w:rsid w:val="0094021A"/>
    <w:rsid w:val="00947815"/>
    <w:rsid w:val="009A0363"/>
    <w:rsid w:val="009A5A0D"/>
    <w:rsid w:val="009C6A0B"/>
    <w:rsid w:val="009E5E9E"/>
    <w:rsid w:val="009F0C77"/>
    <w:rsid w:val="009F4DD1"/>
    <w:rsid w:val="00A05058"/>
    <w:rsid w:val="00A41684"/>
    <w:rsid w:val="00A64E80"/>
    <w:rsid w:val="00A72BCD"/>
    <w:rsid w:val="00A741D9"/>
    <w:rsid w:val="00A833AB"/>
    <w:rsid w:val="00A9741D"/>
    <w:rsid w:val="00AB2337"/>
    <w:rsid w:val="00AD44EB"/>
    <w:rsid w:val="00AD4B17"/>
    <w:rsid w:val="00B10809"/>
    <w:rsid w:val="00B412D4"/>
    <w:rsid w:val="00B837A6"/>
    <w:rsid w:val="00BE3C22"/>
    <w:rsid w:val="00C0345E"/>
    <w:rsid w:val="00C3483A"/>
    <w:rsid w:val="00C55284"/>
    <w:rsid w:val="00C6316E"/>
    <w:rsid w:val="00C74E9D"/>
    <w:rsid w:val="00C82FD3"/>
    <w:rsid w:val="00C840ED"/>
    <w:rsid w:val="00C92819"/>
    <w:rsid w:val="00CC1E1E"/>
    <w:rsid w:val="00CC6B7B"/>
    <w:rsid w:val="00CD2089"/>
    <w:rsid w:val="00CF6C4D"/>
    <w:rsid w:val="00D16829"/>
    <w:rsid w:val="00D17438"/>
    <w:rsid w:val="00D232A3"/>
    <w:rsid w:val="00D25366"/>
    <w:rsid w:val="00D719ED"/>
    <w:rsid w:val="00D73A67"/>
    <w:rsid w:val="00D970A9"/>
    <w:rsid w:val="00DB787F"/>
    <w:rsid w:val="00DD3AA7"/>
    <w:rsid w:val="00DF3845"/>
    <w:rsid w:val="00E0496E"/>
    <w:rsid w:val="00E162BE"/>
    <w:rsid w:val="00E37F80"/>
    <w:rsid w:val="00E41911"/>
    <w:rsid w:val="00E4564F"/>
    <w:rsid w:val="00E92EEF"/>
    <w:rsid w:val="00EC0FC4"/>
    <w:rsid w:val="00F24442"/>
    <w:rsid w:val="00F3671A"/>
    <w:rsid w:val="00F50AE3"/>
    <w:rsid w:val="00F67CF1"/>
    <w:rsid w:val="00F840F0"/>
    <w:rsid w:val="00FA20F3"/>
    <w:rsid w:val="00FB0D0D"/>
    <w:rsid w:val="00FB43B4"/>
    <w:rsid w:val="00FB6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CD8A1E-312D-46B1-8958-DABC2AA48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14EF"/>
    <w:rPr>
      <w:rFonts w:ascii="Tahoma" w:hAnsi="Tahoma" w:cs="Tahoma"/>
      <w:sz w:val="16"/>
      <w:szCs w:val="16"/>
    </w:rPr>
  </w:style>
  <w:style w:type="character" w:customStyle="1" w:styleId="BalloonTextChar">
    <w:name w:val="Balloon Text Char"/>
    <w:basedOn w:val="DefaultParagraphFont"/>
    <w:link w:val="BalloonText"/>
    <w:uiPriority w:val="99"/>
    <w:semiHidden/>
    <w:rsid w:val="008614EF"/>
    <w:rPr>
      <w:rFonts w:ascii="Tahoma" w:eastAsia="Times New Roman" w:hAnsi="Tahoma" w:cs="Tahoma"/>
      <w:sz w:val="16"/>
      <w:szCs w:val="16"/>
    </w:rPr>
  </w:style>
  <w:style w:type="character" w:styleId="Hyperlink">
    <w:name w:val="Hyperlink"/>
    <w:basedOn w:val="DefaultParagraphFont"/>
    <w:uiPriority w:val="99"/>
    <w:unhideWhenUsed/>
    <w:rsid w:val="005303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55_20110224.docx" TargetMode="External"/><Relationship Id="rId3" Type="http://schemas.openxmlformats.org/officeDocument/2006/relationships/settings" Target="settings.xml"/><Relationship Id="rId7" Type="http://schemas.openxmlformats.org/officeDocument/2006/relationships/hyperlink" Target="file:///h:\hj%20archive\2011\02-2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6BFE2-E448-47D4-BA61-481C4B01F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495</Words>
  <Characters>2717</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3755: Jesse Boyd Elementary School - South Carolina Legislature Online</dc:title>
  <dc:subject/>
  <dc:creator>rosannemcdowell</dc:creator>
  <cp:keywords/>
  <dc:description/>
  <cp:lastModifiedBy>N Cumfer</cp:lastModifiedBy>
  <cp:revision>2</cp:revision>
  <cp:lastPrinted>2011-02-23T19:32:00Z</cp:lastPrinted>
  <dcterms:created xsi:type="dcterms:W3CDTF">2014-11-21T21:48:00Z</dcterms:created>
  <dcterms:modified xsi:type="dcterms:W3CDTF">2014-11-21T21:48:00Z</dcterms:modified>
</cp:coreProperties>
</file>