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570" w:rsidRDefault="00BE2570" w:rsidP="00BE2570">
      <w:pPr>
        <w:widowControl w:val="0"/>
        <w:jc w:val="center"/>
      </w:pPr>
      <w:bookmarkStart w:id="0" w:name="_GoBack"/>
      <w:bookmarkEnd w:id="0"/>
      <w:r w:rsidRPr="00BE2570">
        <w:rPr>
          <w:b/>
        </w:rPr>
        <w:t>South Carolina General Assembly</w:t>
      </w:r>
    </w:p>
    <w:p w:rsidR="00BE2570" w:rsidRDefault="00BE2570" w:rsidP="00BE2570">
      <w:pPr>
        <w:widowControl w:val="0"/>
        <w:jc w:val="center"/>
      </w:pPr>
      <w:r>
        <w:t>119th Session, 2011-2012</w:t>
      </w:r>
    </w:p>
    <w:p w:rsidR="00BE2570" w:rsidRDefault="00BE2570" w:rsidP="00BE2570">
      <w:pPr>
        <w:widowControl w:val="0"/>
        <w:jc w:val="left"/>
      </w:pPr>
    </w:p>
    <w:p w:rsidR="00BE2570" w:rsidRDefault="00BE2570" w:rsidP="00BE2570">
      <w:pPr>
        <w:widowControl w:val="0"/>
        <w:jc w:val="left"/>
        <w:rPr>
          <w:b/>
        </w:rPr>
      </w:pPr>
      <w:r w:rsidRPr="00BE2570">
        <w:rPr>
          <w:b/>
        </w:rPr>
        <w:t>H. 3763</w:t>
      </w:r>
    </w:p>
    <w:p w:rsidR="00BE2570" w:rsidRDefault="00BE2570" w:rsidP="00BE2570">
      <w:pPr>
        <w:widowControl w:val="0"/>
        <w:jc w:val="left"/>
        <w:rPr>
          <w:b/>
        </w:rPr>
      </w:pPr>
    </w:p>
    <w:p w:rsidR="00BE2570" w:rsidRDefault="00BE2570" w:rsidP="00BE2570">
      <w:pPr>
        <w:widowControl w:val="0"/>
        <w:jc w:val="left"/>
      </w:pPr>
      <w:r w:rsidRPr="00BE2570">
        <w:rPr>
          <w:b/>
        </w:rPr>
        <w:t>STATUS INFORMATION</w:t>
      </w:r>
    </w:p>
    <w:p w:rsidR="00BE2570" w:rsidRDefault="00BE2570" w:rsidP="00BE2570">
      <w:pPr>
        <w:widowControl w:val="0"/>
        <w:jc w:val="left"/>
      </w:pPr>
    </w:p>
    <w:p w:rsidR="00BE2570" w:rsidRDefault="00BE2570" w:rsidP="00BE2570">
      <w:pPr>
        <w:widowControl w:val="0"/>
        <w:jc w:val="left"/>
      </w:pPr>
      <w:r>
        <w:t>House Resolution</w:t>
      </w:r>
    </w:p>
    <w:p w:rsidR="00BE2570" w:rsidRDefault="00BE2570" w:rsidP="00BE2570">
      <w:pPr>
        <w:widowControl w:val="0"/>
        <w:jc w:val="left"/>
      </w:pPr>
      <w:r>
        <w:t>Sponsors: Reps. Huggins,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BE2570" w:rsidRDefault="00BE2570" w:rsidP="00BE2570">
      <w:pPr>
        <w:widowControl w:val="0"/>
        <w:jc w:val="left"/>
      </w:pPr>
      <w:r>
        <w:t>Document Path: l:\council\bills\rm\1091dg11.docx</w:t>
      </w:r>
    </w:p>
    <w:p w:rsidR="00BE2570" w:rsidRDefault="00BE2570" w:rsidP="00BE2570">
      <w:pPr>
        <w:widowControl w:val="0"/>
        <w:jc w:val="left"/>
      </w:pPr>
    </w:p>
    <w:p w:rsidR="00BE2570" w:rsidRDefault="00BE2570" w:rsidP="00BE2570">
      <w:pPr>
        <w:widowControl w:val="0"/>
        <w:jc w:val="left"/>
      </w:pPr>
      <w:r>
        <w:t>Introduced in the House on March 1, 2011</w:t>
      </w:r>
    </w:p>
    <w:p w:rsidR="00BE2570" w:rsidRDefault="00BE2570" w:rsidP="00BE2570">
      <w:pPr>
        <w:widowControl w:val="0"/>
        <w:jc w:val="left"/>
      </w:pPr>
      <w:r>
        <w:t>Adopted by the House on March 1, 2011</w:t>
      </w:r>
    </w:p>
    <w:p w:rsidR="00BE2570" w:rsidRDefault="00BE2570" w:rsidP="00BE2570">
      <w:pPr>
        <w:widowControl w:val="0"/>
        <w:jc w:val="left"/>
      </w:pPr>
    </w:p>
    <w:p w:rsidR="00BE2570" w:rsidRDefault="00BE2570" w:rsidP="00BE2570">
      <w:pPr>
        <w:widowControl w:val="0"/>
        <w:jc w:val="left"/>
      </w:pPr>
      <w:r>
        <w:t xml:space="preserve">Summary: </w:t>
      </w:r>
      <w:r w:rsidR="0017637B">
        <w:t>Mr. and Mrs. Addison Bostain, Jr.</w:t>
      </w:r>
    </w:p>
    <w:p w:rsidR="00BE2570" w:rsidRDefault="00BE2570" w:rsidP="00BE2570">
      <w:pPr>
        <w:widowControl w:val="0"/>
        <w:jc w:val="left"/>
      </w:pPr>
    </w:p>
    <w:p w:rsidR="00BE2570" w:rsidRDefault="00BE2570" w:rsidP="00BE2570">
      <w:pPr>
        <w:widowControl w:val="0"/>
        <w:jc w:val="left"/>
      </w:pPr>
    </w:p>
    <w:p w:rsidR="00BE2570" w:rsidRDefault="00BE2570" w:rsidP="00BE25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2570">
        <w:rPr>
          <w:b/>
        </w:rPr>
        <w:t>HISTORY OF LEGISLATIVE ACTIONS</w:t>
      </w:r>
    </w:p>
    <w:p w:rsidR="00BE2570" w:rsidRDefault="00BE2570" w:rsidP="00BE25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E2570" w:rsidRPr="00BE2570" w:rsidRDefault="00BE2570" w:rsidP="00BE25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2570">
        <w:rPr>
          <w:u w:val="single"/>
        </w:rPr>
        <w:tab/>
        <w:t>Date</w:t>
      </w:r>
      <w:r w:rsidRPr="00BE2570">
        <w:rPr>
          <w:u w:val="single"/>
        </w:rPr>
        <w:tab/>
        <w:t>Body</w:t>
      </w:r>
      <w:r w:rsidRPr="00BE2570">
        <w:rPr>
          <w:u w:val="single"/>
        </w:rPr>
        <w:tab/>
        <w:t>Action Description with journal page number</w:t>
      </w:r>
      <w:r w:rsidRPr="00BE2570">
        <w:rPr>
          <w:u w:val="single"/>
        </w:rPr>
        <w:tab/>
      </w:r>
    </w:p>
    <w:p w:rsidR="001D7804" w:rsidRDefault="001D7804" w:rsidP="001D78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3/1/2011</w:t>
      </w:r>
      <w:r>
        <w:tab/>
        <w:t>House</w:t>
      </w:r>
      <w:r>
        <w:tab/>
      </w:r>
      <w:r w:rsidRPr="00FB43CB">
        <w:t>Introduced and adopted (</w:t>
      </w:r>
      <w:hyperlink r:id="rId7" w:history="1">
        <w:r w:rsidRPr="00FB43CB">
          <w:rPr>
            <w:rStyle w:val="Hyperlink"/>
          </w:rPr>
          <w:t>House Journal</w:t>
        </w:r>
        <w:r w:rsidRPr="00FB43CB">
          <w:rPr>
            <w:rStyle w:val="Hyperlink"/>
          </w:rPr>
          <w:noBreakHyphen/>
          <w:t>page 2</w:t>
        </w:r>
      </w:hyperlink>
      <w:r w:rsidRPr="00FB43CB">
        <w:t>)</w:t>
      </w:r>
    </w:p>
    <w:p w:rsidR="001D7804" w:rsidRDefault="001D7804" w:rsidP="001D78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2570" w:rsidRPr="00BE2570" w:rsidRDefault="00BE2570" w:rsidP="00BE25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2570" w:rsidRDefault="00BE2570" w:rsidP="00BE2570">
      <w:r w:rsidRPr="00BE2570">
        <w:rPr>
          <w:b/>
        </w:rPr>
        <w:t>VERSIONS OF THIS BILL</w:t>
      </w:r>
    </w:p>
    <w:p w:rsidR="00BE2570" w:rsidRDefault="00BE2570" w:rsidP="00BE2570"/>
    <w:p w:rsidR="00BE2570" w:rsidRDefault="00600778" w:rsidP="00BE2570">
      <w:hyperlink r:id="rId8" w:history="1">
        <w:r w:rsidR="00BE2570">
          <w:rPr>
            <w:rStyle w:val="Hyperlink"/>
          </w:rPr>
          <w:t>3/1/2011</w:t>
        </w:r>
      </w:hyperlink>
    </w:p>
    <w:p w:rsidR="00BE2570" w:rsidRDefault="00BE2570" w:rsidP="00BE2570"/>
    <w:p w:rsidR="00BE2570" w:rsidRDefault="00BE2570" w:rsidP="00BE2570">
      <w:pPr>
        <w:sectPr w:rsidR="00BE2570" w:rsidSect="00BE257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1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4E8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3F7" w:rsidRDefault="00842DB8" w:rsidP="00207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073F7">
        <w:t xml:space="preserve">HONOR AND CONGRATULATE MR. AND MRS. </w:t>
      </w:r>
      <w:r w:rsidR="00084D99">
        <w:t xml:space="preserve">ADDISON BOSTAIN, </w:t>
      </w:r>
      <w:r w:rsidR="002073F7">
        <w:t>JR., OF LEXINGTON COUNTY UPON THE OCCASION OF THEIR S</w:t>
      </w:r>
      <w:r w:rsidR="00084D99">
        <w:t>EVENTIETH</w:t>
      </w:r>
      <w:r w:rsidR="002073F7">
        <w:t xml:space="preserve"> WEDDING ANNIVERSARY, AND TO EXTEND BEST WISHES FOR </w:t>
      </w:r>
      <w:r w:rsidR="00084D99">
        <w:t>CONTINUED</w:t>
      </w:r>
      <w:r w:rsidR="002073F7">
        <w:t xml:space="preserve"> BLESSING AND FULFILLMENT TOGETHER.</w:t>
      </w:r>
    </w:p>
    <w:p w:rsidR="00714E8B" w:rsidRDefault="00714E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04BA" w:rsidRDefault="00714E8B" w:rsidP="00970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B402C">
        <w:t xml:space="preserve">the House of Representatives </w:t>
      </w:r>
      <w:r w:rsidR="002B16E8">
        <w:t>is</w:t>
      </w:r>
      <w:r w:rsidR="00BB402C">
        <w:t xml:space="preserve"> pleased to learn that Addison and Mary Ellen </w:t>
      </w:r>
      <w:r w:rsidR="000B1B6D">
        <w:t xml:space="preserve">Fulmer </w:t>
      </w:r>
      <w:r w:rsidR="00BB402C">
        <w:t xml:space="preserve">Bostain </w:t>
      </w:r>
      <w:r w:rsidR="009704BA">
        <w:t>reached the benchmark of seventy years of wedded fidelity on February 1, 2011; and</w:t>
      </w:r>
    </w:p>
    <w:p w:rsidR="00BB402C" w:rsidRDefault="00BB402C" w:rsidP="00BB4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B402C" w:rsidRDefault="00BB402C" w:rsidP="00BB4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13548">
        <w:t xml:space="preserve">no </w:t>
      </w:r>
      <w:r>
        <w:t xml:space="preserve">success </w:t>
      </w:r>
      <w:r w:rsidR="00D13548">
        <w:t xml:space="preserve">authenticates a life as does a marriage </w:t>
      </w:r>
      <w:r>
        <w:t>that endure</w:t>
      </w:r>
      <w:r w:rsidR="00D13548">
        <w:t>s</w:t>
      </w:r>
      <w:r>
        <w:t xml:space="preserve"> the test of time and grow</w:t>
      </w:r>
      <w:r w:rsidR="00D13548">
        <w:t>s</w:t>
      </w:r>
      <w:r>
        <w:t xml:space="preserve"> stronger with each passing year; and</w:t>
      </w:r>
    </w:p>
    <w:p w:rsidR="00BB402C" w:rsidRDefault="00BB402C" w:rsidP="00BB4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B402C" w:rsidRDefault="00BB402C" w:rsidP="00BB4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704BA">
        <w:t>Addison and Mary Ellen Bostain</w:t>
      </w:r>
      <w:r w:rsidR="00B37295" w:rsidRPr="00B37295">
        <w:t>’</w:t>
      </w:r>
      <w:r w:rsidR="009704BA">
        <w:t xml:space="preserve">s </w:t>
      </w:r>
      <w:r>
        <w:t>commitment to one another over the past s</w:t>
      </w:r>
      <w:r w:rsidR="009704BA">
        <w:t xml:space="preserve">eventy </w:t>
      </w:r>
      <w:r>
        <w:t>years is to be revered and serves as an inspiration to both family and friends; and</w:t>
      </w:r>
    </w:p>
    <w:p w:rsidR="00991B66" w:rsidRDefault="00991B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392" w:rsidRDefault="0012505D" w:rsidP="00125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t xml:space="preserve">Whereas, </w:t>
      </w:r>
      <w:r w:rsidR="0039474A">
        <w:rPr>
          <w:color w:val="000000" w:themeColor="text1"/>
        </w:rPr>
        <w:t>born May 15, 1923</w:t>
      </w:r>
      <w:r w:rsidR="00372392">
        <w:rPr>
          <w:color w:val="000000" w:themeColor="text1"/>
        </w:rPr>
        <w:t>,</w:t>
      </w:r>
      <w:r w:rsidR="0039474A">
        <w:rPr>
          <w:color w:val="000000" w:themeColor="text1"/>
        </w:rPr>
        <w:t xml:space="preserve"> in Chapin</w:t>
      </w:r>
      <w:r w:rsidR="00372392">
        <w:rPr>
          <w:color w:val="000000" w:themeColor="text1"/>
        </w:rPr>
        <w:t xml:space="preserve">, Mary Ellen </w:t>
      </w:r>
      <w:r w:rsidR="0039474A">
        <w:rPr>
          <w:color w:val="000000" w:themeColor="text1"/>
        </w:rPr>
        <w:t xml:space="preserve">played on the Chapin High School </w:t>
      </w:r>
      <w:r w:rsidR="00372392">
        <w:rPr>
          <w:color w:val="000000" w:themeColor="text1"/>
        </w:rPr>
        <w:t>g</w:t>
      </w:r>
      <w:r w:rsidR="0039474A">
        <w:rPr>
          <w:color w:val="000000" w:themeColor="text1"/>
        </w:rPr>
        <w:t xml:space="preserve">irls </w:t>
      </w:r>
      <w:r w:rsidR="00372392">
        <w:rPr>
          <w:color w:val="000000" w:themeColor="text1"/>
        </w:rPr>
        <w:t>b</w:t>
      </w:r>
      <w:r w:rsidR="0039474A">
        <w:rPr>
          <w:color w:val="000000" w:themeColor="text1"/>
        </w:rPr>
        <w:t xml:space="preserve">asketball team when Addison was </w:t>
      </w:r>
      <w:r w:rsidR="00372392">
        <w:rPr>
          <w:color w:val="000000" w:themeColor="text1"/>
        </w:rPr>
        <w:t xml:space="preserve">team </w:t>
      </w:r>
      <w:r w:rsidR="0039474A">
        <w:rPr>
          <w:color w:val="000000" w:themeColor="text1"/>
        </w:rPr>
        <w:t>coach.</w:t>
      </w:r>
      <w:r w:rsidR="00DD0E37">
        <w:rPr>
          <w:color w:val="000000" w:themeColor="text1"/>
        </w:rPr>
        <w:t xml:space="preserve"> </w:t>
      </w:r>
      <w:r w:rsidR="00372392">
        <w:rPr>
          <w:color w:val="000000" w:themeColor="text1"/>
        </w:rPr>
        <w:t xml:space="preserve">The two young people </w:t>
      </w:r>
      <w:r w:rsidR="0039474A">
        <w:rPr>
          <w:color w:val="000000" w:themeColor="text1"/>
        </w:rPr>
        <w:t>did not start dating</w:t>
      </w:r>
      <w:r w:rsidR="00372392">
        <w:rPr>
          <w:color w:val="000000" w:themeColor="text1"/>
        </w:rPr>
        <w:t>, however,</w:t>
      </w:r>
      <w:r w:rsidR="0039474A">
        <w:rPr>
          <w:color w:val="000000" w:themeColor="text1"/>
        </w:rPr>
        <w:t xml:space="preserve"> until after she graduated</w:t>
      </w:r>
      <w:r w:rsidR="00372392">
        <w:rPr>
          <w:color w:val="000000" w:themeColor="text1"/>
        </w:rPr>
        <w:t>, and t</w:t>
      </w:r>
      <w:r w:rsidR="0039474A">
        <w:rPr>
          <w:color w:val="000000" w:themeColor="text1"/>
        </w:rPr>
        <w:t>hey eloped on February 1, 1941</w:t>
      </w:r>
      <w:r w:rsidR="00372392">
        <w:rPr>
          <w:color w:val="000000" w:themeColor="text1"/>
        </w:rPr>
        <w:t xml:space="preserve">; </w:t>
      </w:r>
      <w:r w:rsidR="000D2A68">
        <w:rPr>
          <w:color w:val="000000" w:themeColor="text1"/>
        </w:rPr>
        <w:t>and</w:t>
      </w:r>
    </w:p>
    <w:p w:rsidR="00372392" w:rsidRDefault="00372392" w:rsidP="00125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372392" w:rsidRDefault="00372392" w:rsidP="00125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>Whereas, a</w:t>
      </w:r>
      <w:r w:rsidR="0039474A">
        <w:rPr>
          <w:color w:val="000000" w:themeColor="text1"/>
        </w:rPr>
        <w:t>fter World War II, they moved to Columbia</w:t>
      </w:r>
      <w:r>
        <w:rPr>
          <w:color w:val="000000" w:themeColor="text1"/>
        </w:rPr>
        <w:t>,</w:t>
      </w:r>
      <w:r w:rsidR="0039474A">
        <w:rPr>
          <w:color w:val="000000" w:themeColor="text1"/>
        </w:rPr>
        <w:t xml:space="preserve"> where Mary Ellen </w:t>
      </w:r>
      <w:r>
        <w:rPr>
          <w:color w:val="000000" w:themeColor="text1"/>
        </w:rPr>
        <w:t>served her family as a</w:t>
      </w:r>
      <w:r w:rsidR="0039474A">
        <w:rPr>
          <w:color w:val="000000" w:themeColor="text1"/>
        </w:rPr>
        <w:t xml:space="preserve"> housewife and mother.</w:t>
      </w:r>
      <w:r w:rsidR="00DD0E37">
        <w:rPr>
          <w:color w:val="000000" w:themeColor="text1"/>
        </w:rPr>
        <w:t xml:space="preserve"> </w:t>
      </w:r>
      <w:r w:rsidR="0039474A">
        <w:rPr>
          <w:color w:val="000000" w:themeColor="text1"/>
        </w:rPr>
        <w:t>When the children were older</w:t>
      </w:r>
      <w:r>
        <w:rPr>
          <w:color w:val="000000" w:themeColor="text1"/>
        </w:rPr>
        <w:t>,</w:t>
      </w:r>
      <w:r w:rsidR="0039474A">
        <w:rPr>
          <w:color w:val="000000" w:themeColor="text1"/>
        </w:rPr>
        <w:t xml:space="preserve"> she worked with Wilbur Smith Company as a keypunch operator</w:t>
      </w:r>
      <w:r>
        <w:rPr>
          <w:color w:val="000000" w:themeColor="text1"/>
        </w:rPr>
        <w:t>; and</w:t>
      </w:r>
    </w:p>
    <w:p w:rsidR="00372392" w:rsidRDefault="00372392" w:rsidP="00125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78187D" w:rsidRDefault="00372392" w:rsidP="00037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="000371BF">
        <w:rPr>
          <w:color w:val="000000" w:themeColor="text1"/>
        </w:rPr>
        <w:t>A</w:t>
      </w:r>
      <w:r w:rsidR="0012505D" w:rsidRPr="001A1411">
        <w:rPr>
          <w:color w:val="000000" w:themeColor="text1"/>
          <w:u w:color="000000" w:themeColor="text1"/>
        </w:rPr>
        <w:t>ddison Bostain, Jr. was born January 19, 1914</w:t>
      </w:r>
      <w:r w:rsidR="000371BF">
        <w:rPr>
          <w:color w:val="000000" w:themeColor="text1"/>
          <w:u w:color="000000" w:themeColor="text1"/>
        </w:rPr>
        <w:t>,</w:t>
      </w:r>
      <w:r w:rsidR="0012505D" w:rsidRPr="001A1411">
        <w:rPr>
          <w:color w:val="000000" w:themeColor="text1"/>
          <w:u w:color="000000" w:themeColor="text1"/>
        </w:rPr>
        <w:t xml:space="preserve"> and graduated from Chapin High School</w:t>
      </w:r>
      <w:r w:rsidR="000371BF">
        <w:rPr>
          <w:color w:val="000000" w:themeColor="text1"/>
          <w:u w:color="000000" w:themeColor="text1"/>
        </w:rPr>
        <w:t xml:space="preserve">, followed by graduation at age twenty from </w:t>
      </w:r>
      <w:r w:rsidR="0012505D" w:rsidRPr="001A1411">
        <w:rPr>
          <w:color w:val="000000" w:themeColor="text1"/>
          <w:u w:color="000000" w:themeColor="text1"/>
        </w:rPr>
        <w:t>the University of South Carolina.</w:t>
      </w:r>
      <w:r w:rsidR="0012505D">
        <w:rPr>
          <w:color w:val="000000" w:themeColor="text1"/>
          <w:u w:color="000000" w:themeColor="text1"/>
        </w:rPr>
        <w:t xml:space="preserve"> </w:t>
      </w:r>
      <w:r w:rsidR="0012505D" w:rsidRPr="001A1411">
        <w:rPr>
          <w:color w:val="000000" w:themeColor="text1"/>
          <w:u w:color="000000" w:themeColor="text1"/>
        </w:rPr>
        <w:t>During W</w:t>
      </w:r>
      <w:r w:rsidR="000371BF">
        <w:rPr>
          <w:color w:val="000000" w:themeColor="text1"/>
          <w:u w:color="000000" w:themeColor="text1"/>
        </w:rPr>
        <w:t xml:space="preserve">orld War II, </w:t>
      </w:r>
      <w:r w:rsidR="0012505D" w:rsidRPr="001A1411">
        <w:rPr>
          <w:color w:val="000000" w:themeColor="text1"/>
          <w:u w:color="000000" w:themeColor="text1"/>
        </w:rPr>
        <w:t xml:space="preserve">he served in the Medical Corps as a </w:t>
      </w:r>
      <w:r w:rsidR="000371BF">
        <w:rPr>
          <w:color w:val="000000" w:themeColor="text1"/>
          <w:u w:color="000000" w:themeColor="text1"/>
        </w:rPr>
        <w:t>first lieutenant</w:t>
      </w:r>
      <w:r w:rsidR="0012505D" w:rsidRPr="001A1411">
        <w:rPr>
          <w:color w:val="000000" w:themeColor="text1"/>
          <w:u w:color="000000" w:themeColor="text1"/>
        </w:rPr>
        <w:t>.</w:t>
      </w:r>
      <w:r w:rsidR="0012505D">
        <w:rPr>
          <w:color w:val="000000" w:themeColor="text1"/>
          <w:u w:color="000000" w:themeColor="text1"/>
        </w:rPr>
        <w:t xml:space="preserve"> </w:t>
      </w:r>
      <w:r w:rsidR="000371BF">
        <w:rPr>
          <w:color w:val="000000" w:themeColor="text1"/>
          <w:u w:color="000000" w:themeColor="text1"/>
        </w:rPr>
        <w:t xml:space="preserve">He </w:t>
      </w:r>
      <w:r w:rsidR="0012505D" w:rsidRPr="001A1411">
        <w:rPr>
          <w:color w:val="000000" w:themeColor="text1"/>
          <w:u w:color="000000" w:themeColor="text1"/>
        </w:rPr>
        <w:t xml:space="preserve">was a teacher/coach and worked for </w:t>
      </w:r>
      <w:r w:rsidR="000371BF">
        <w:rPr>
          <w:color w:val="000000" w:themeColor="text1"/>
          <w:u w:color="000000" w:themeColor="text1"/>
        </w:rPr>
        <w:t>t</w:t>
      </w:r>
      <w:r w:rsidR="0012505D" w:rsidRPr="001A1411">
        <w:rPr>
          <w:color w:val="000000" w:themeColor="text1"/>
          <w:u w:color="000000" w:themeColor="text1"/>
        </w:rPr>
        <w:t>he S</w:t>
      </w:r>
      <w:r w:rsidR="000371BF">
        <w:rPr>
          <w:color w:val="000000" w:themeColor="text1"/>
          <w:u w:color="000000" w:themeColor="text1"/>
        </w:rPr>
        <w:t>outh Carolina</w:t>
      </w:r>
      <w:r w:rsidR="0012505D" w:rsidRPr="001A1411">
        <w:rPr>
          <w:color w:val="000000" w:themeColor="text1"/>
          <w:u w:color="000000" w:themeColor="text1"/>
        </w:rPr>
        <w:t xml:space="preserve"> Employment Security </w:t>
      </w:r>
      <w:r w:rsidR="00412F5D">
        <w:rPr>
          <w:color w:val="000000" w:themeColor="text1"/>
          <w:u w:color="000000" w:themeColor="text1"/>
        </w:rPr>
        <w:t>Commission</w:t>
      </w:r>
      <w:r w:rsidR="0012505D" w:rsidRPr="001A1411">
        <w:rPr>
          <w:color w:val="000000" w:themeColor="text1"/>
          <w:u w:color="000000" w:themeColor="text1"/>
        </w:rPr>
        <w:t xml:space="preserve">, retiring from there in 1970 as </w:t>
      </w:r>
      <w:r w:rsidR="00412F5D">
        <w:rPr>
          <w:color w:val="000000" w:themeColor="text1"/>
          <w:u w:color="000000" w:themeColor="text1"/>
        </w:rPr>
        <w:t>s</w:t>
      </w:r>
      <w:r w:rsidR="0012505D" w:rsidRPr="001A1411">
        <w:rPr>
          <w:color w:val="000000" w:themeColor="text1"/>
          <w:u w:color="000000" w:themeColor="text1"/>
        </w:rPr>
        <w:t xml:space="preserve">upervisor of </w:t>
      </w:r>
      <w:r w:rsidR="00412F5D">
        <w:rPr>
          <w:color w:val="000000" w:themeColor="text1"/>
          <w:u w:color="000000" w:themeColor="text1"/>
        </w:rPr>
        <w:t>s</w:t>
      </w:r>
      <w:r w:rsidR="0012505D" w:rsidRPr="001A1411">
        <w:rPr>
          <w:color w:val="000000" w:themeColor="text1"/>
          <w:u w:color="000000" w:themeColor="text1"/>
        </w:rPr>
        <w:t xml:space="preserve">pecial </w:t>
      </w:r>
      <w:r w:rsidR="00412F5D">
        <w:rPr>
          <w:color w:val="000000" w:themeColor="text1"/>
          <w:u w:color="000000" w:themeColor="text1"/>
        </w:rPr>
        <w:t>s</w:t>
      </w:r>
      <w:r w:rsidR="0012505D" w:rsidRPr="001A1411">
        <w:rPr>
          <w:color w:val="000000" w:themeColor="text1"/>
          <w:u w:color="000000" w:themeColor="text1"/>
        </w:rPr>
        <w:t>ervices.</w:t>
      </w:r>
      <w:r w:rsidR="0012505D">
        <w:rPr>
          <w:color w:val="000000" w:themeColor="text1"/>
          <w:u w:color="000000" w:themeColor="text1"/>
        </w:rPr>
        <w:t xml:space="preserve"> </w:t>
      </w:r>
      <w:r w:rsidR="0003335B">
        <w:rPr>
          <w:color w:val="000000" w:themeColor="text1"/>
          <w:u w:color="000000" w:themeColor="text1"/>
        </w:rPr>
        <w:t xml:space="preserve">As </w:t>
      </w:r>
      <w:r w:rsidR="00412F5D">
        <w:rPr>
          <w:color w:val="000000" w:themeColor="text1"/>
          <w:u w:color="000000" w:themeColor="text1"/>
        </w:rPr>
        <w:t>owner of S</w:t>
      </w:r>
      <w:r w:rsidR="0012505D" w:rsidRPr="001A1411">
        <w:rPr>
          <w:color w:val="000000" w:themeColor="text1"/>
          <w:u w:color="000000" w:themeColor="text1"/>
        </w:rPr>
        <w:t>t. Andrews Realty Co</w:t>
      </w:r>
      <w:r w:rsidR="00412F5D">
        <w:rPr>
          <w:color w:val="000000" w:themeColor="text1"/>
          <w:u w:color="000000" w:themeColor="text1"/>
        </w:rPr>
        <w:t>mpany, he</w:t>
      </w:r>
      <w:r w:rsidR="0012505D" w:rsidRPr="001A1411">
        <w:rPr>
          <w:color w:val="000000" w:themeColor="text1"/>
          <w:u w:color="000000" w:themeColor="text1"/>
        </w:rPr>
        <w:t xml:space="preserve"> worked in real estate full</w:t>
      </w:r>
      <w:r w:rsidR="00B37295">
        <w:rPr>
          <w:color w:val="000000" w:themeColor="text1"/>
          <w:u w:color="000000" w:themeColor="text1"/>
        </w:rPr>
        <w:noBreakHyphen/>
      </w:r>
      <w:r w:rsidR="0012505D" w:rsidRPr="001A1411">
        <w:rPr>
          <w:color w:val="000000" w:themeColor="text1"/>
          <w:u w:color="000000" w:themeColor="text1"/>
        </w:rPr>
        <w:t>time after his retirement</w:t>
      </w:r>
      <w:r w:rsidR="0078187D">
        <w:rPr>
          <w:color w:val="000000" w:themeColor="text1"/>
          <w:u w:color="000000" w:themeColor="text1"/>
        </w:rPr>
        <w:t xml:space="preserve"> and </w:t>
      </w:r>
      <w:r w:rsidR="0012505D" w:rsidRPr="001A1411">
        <w:rPr>
          <w:color w:val="000000" w:themeColor="text1"/>
          <w:u w:color="000000" w:themeColor="text1"/>
        </w:rPr>
        <w:t>was a partner in several developments around Lake Murray when the development potential of the lake was just being realized</w:t>
      </w:r>
      <w:r w:rsidR="0078187D">
        <w:rPr>
          <w:color w:val="000000" w:themeColor="text1"/>
          <w:u w:color="000000" w:themeColor="text1"/>
        </w:rPr>
        <w:t>; and</w:t>
      </w:r>
    </w:p>
    <w:p w:rsidR="0078187D" w:rsidRDefault="0078187D" w:rsidP="00037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8187D" w:rsidRDefault="0078187D" w:rsidP="00781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12505D" w:rsidRPr="001A1411">
        <w:rPr>
          <w:color w:val="000000" w:themeColor="text1"/>
          <w:u w:color="000000" w:themeColor="text1"/>
        </w:rPr>
        <w:t xml:space="preserve">fter settling in Chapin, </w:t>
      </w:r>
      <w:r>
        <w:rPr>
          <w:color w:val="000000" w:themeColor="text1"/>
          <w:u w:color="000000" w:themeColor="text1"/>
        </w:rPr>
        <w:t>Addison, Mary Ellen</w:t>
      </w:r>
      <w:r w:rsidR="00B3729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their children</w:t>
      </w:r>
      <w:r w:rsidR="0012505D" w:rsidRPr="001A1411">
        <w:rPr>
          <w:color w:val="000000" w:themeColor="text1"/>
          <w:u w:color="000000" w:themeColor="text1"/>
        </w:rPr>
        <w:t xml:space="preserve"> became a real part of the community.</w:t>
      </w:r>
      <w:r w:rsidR="0012505D">
        <w:rPr>
          <w:color w:val="000000" w:themeColor="text1"/>
          <w:u w:color="000000" w:themeColor="text1"/>
        </w:rPr>
        <w:t xml:space="preserve"> </w:t>
      </w:r>
      <w:r w:rsidR="0012505D" w:rsidRPr="001A1411">
        <w:rPr>
          <w:color w:val="000000" w:themeColor="text1"/>
          <w:u w:color="000000" w:themeColor="text1"/>
        </w:rPr>
        <w:t>Addison eventually became an expert on the history of Chapin.</w:t>
      </w:r>
      <w:r w:rsidR="0012505D">
        <w:rPr>
          <w:color w:val="000000" w:themeColor="text1"/>
          <w:u w:color="000000" w:themeColor="text1"/>
        </w:rPr>
        <w:t xml:space="preserve"> </w:t>
      </w:r>
      <w:r w:rsidR="0012505D" w:rsidRPr="001A1411">
        <w:rPr>
          <w:color w:val="000000" w:themeColor="text1"/>
          <w:u w:color="000000" w:themeColor="text1"/>
        </w:rPr>
        <w:t>He is a member of the Chapin Hall of Fame, which he was instrumental in helping create</w:t>
      </w:r>
      <w:r>
        <w:rPr>
          <w:color w:val="000000" w:themeColor="text1"/>
          <w:u w:color="000000" w:themeColor="text1"/>
        </w:rPr>
        <w:t>; and</w:t>
      </w:r>
    </w:p>
    <w:p w:rsidR="0078187D" w:rsidRDefault="0078187D" w:rsidP="00781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8187D" w:rsidRDefault="0078187D" w:rsidP="00781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06148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</w:t>
      </w:r>
      <w:r w:rsidR="0012505D" w:rsidRPr="001A1411">
        <w:rPr>
          <w:color w:val="000000" w:themeColor="text1"/>
          <w:u w:color="000000" w:themeColor="text1"/>
        </w:rPr>
        <w:t>or a time</w:t>
      </w:r>
      <w:r>
        <w:rPr>
          <w:color w:val="000000" w:themeColor="text1"/>
          <w:u w:color="000000" w:themeColor="text1"/>
        </w:rPr>
        <w:t>,</w:t>
      </w:r>
      <w:r w:rsidR="0012505D" w:rsidRPr="001A1411">
        <w:rPr>
          <w:color w:val="000000" w:themeColor="text1"/>
          <w:u w:color="000000" w:themeColor="text1"/>
        </w:rPr>
        <w:t xml:space="preserve"> </w:t>
      </w:r>
      <w:r w:rsidR="00A37E8B">
        <w:rPr>
          <w:color w:val="000000" w:themeColor="text1"/>
          <w:u w:color="000000" w:themeColor="text1"/>
        </w:rPr>
        <w:t>Addison</w:t>
      </w:r>
      <w:r w:rsidR="0012505D" w:rsidRPr="001A1411">
        <w:rPr>
          <w:color w:val="000000" w:themeColor="text1"/>
          <w:u w:color="000000" w:themeColor="text1"/>
        </w:rPr>
        <w:t xml:space="preserve"> was the </w:t>
      </w:r>
      <w:r>
        <w:rPr>
          <w:color w:val="000000" w:themeColor="text1"/>
          <w:u w:color="000000" w:themeColor="text1"/>
        </w:rPr>
        <w:t>h</w:t>
      </w:r>
      <w:r w:rsidR="0012505D" w:rsidRPr="001A1411">
        <w:rPr>
          <w:color w:val="000000" w:themeColor="text1"/>
          <w:u w:color="000000" w:themeColor="text1"/>
        </w:rPr>
        <w:t>istorian of Chapin United Methodist Church</w:t>
      </w:r>
      <w:r>
        <w:rPr>
          <w:color w:val="000000" w:themeColor="text1"/>
          <w:u w:color="000000" w:themeColor="text1"/>
        </w:rPr>
        <w:t>,</w:t>
      </w:r>
      <w:r w:rsidR="0012505D" w:rsidRPr="001A1411">
        <w:rPr>
          <w:color w:val="000000" w:themeColor="text1"/>
          <w:u w:color="000000" w:themeColor="text1"/>
        </w:rPr>
        <w:t xml:space="preserve"> where his family worshipped from the time they moved to the area</w:t>
      </w:r>
      <w:r>
        <w:rPr>
          <w:color w:val="000000" w:themeColor="text1"/>
          <w:u w:color="000000" w:themeColor="text1"/>
        </w:rPr>
        <w:t>; and</w:t>
      </w:r>
    </w:p>
    <w:p w:rsidR="00577D2D" w:rsidRDefault="00577D2D" w:rsidP="00781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77D2D" w:rsidRDefault="00577D2D" w:rsidP="00577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>Whereas, together, Addison and Mary Ellen</w:t>
      </w:r>
      <w:r>
        <w:t xml:space="preserve"> raised three fine children, daughter</w:t>
      </w:r>
      <w:r w:rsidR="00601AA3">
        <w:t>s</w:t>
      </w:r>
      <w:r>
        <w:t xml:space="preserve"> </w:t>
      </w:r>
      <w:r w:rsidRPr="001A1411">
        <w:rPr>
          <w:color w:val="000000" w:themeColor="text1"/>
          <w:u w:color="000000" w:themeColor="text1"/>
        </w:rPr>
        <w:t>Pat</w:t>
      </w:r>
      <w:r>
        <w:rPr>
          <w:color w:val="000000" w:themeColor="text1"/>
          <w:u w:color="000000" w:themeColor="text1"/>
        </w:rPr>
        <w:t xml:space="preserve"> Bostain</w:t>
      </w:r>
      <w:r w:rsidRPr="001A1411">
        <w:rPr>
          <w:color w:val="000000" w:themeColor="text1"/>
          <w:u w:color="000000" w:themeColor="text1"/>
        </w:rPr>
        <w:t xml:space="preserve"> Lewandowski</w:t>
      </w:r>
      <w:r w:rsidR="00601AA3">
        <w:rPr>
          <w:color w:val="000000" w:themeColor="text1"/>
          <w:u w:color="000000" w:themeColor="text1"/>
        </w:rPr>
        <w:t xml:space="preserve"> and</w:t>
      </w:r>
      <w:r w:rsidRPr="001A14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Bar</w:t>
      </w:r>
      <w:r w:rsidRPr="001A1411">
        <w:rPr>
          <w:color w:val="000000" w:themeColor="text1"/>
          <w:u w:color="000000" w:themeColor="text1"/>
        </w:rPr>
        <w:t>bara</w:t>
      </w:r>
      <w:r>
        <w:rPr>
          <w:color w:val="000000" w:themeColor="text1"/>
          <w:u w:color="000000" w:themeColor="text1"/>
        </w:rPr>
        <w:t xml:space="preserve"> Bostain</w:t>
      </w:r>
      <w:r w:rsidRPr="001A1411">
        <w:rPr>
          <w:color w:val="000000" w:themeColor="text1"/>
          <w:u w:color="000000" w:themeColor="text1"/>
        </w:rPr>
        <w:t xml:space="preserve"> Sweatman</w:t>
      </w:r>
      <w:r>
        <w:rPr>
          <w:color w:val="000000" w:themeColor="text1"/>
          <w:u w:color="000000" w:themeColor="text1"/>
        </w:rPr>
        <w:t xml:space="preserve"> </w:t>
      </w:r>
      <w:r w:rsidRPr="001A1411">
        <w:rPr>
          <w:color w:val="000000" w:themeColor="text1"/>
          <w:u w:color="000000" w:themeColor="text1"/>
        </w:rPr>
        <w:t xml:space="preserve">and </w:t>
      </w:r>
      <w:r w:rsidR="00601AA3">
        <w:rPr>
          <w:color w:val="000000" w:themeColor="text1"/>
          <w:u w:color="000000" w:themeColor="text1"/>
        </w:rPr>
        <w:t xml:space="preserve">son </w:t>
      </w:r>
      <w:r w:rsidRPr="001A1411">
        <w:rPr>
          <w:color w:val="000000" w:themeColor="text1"/>
          <w:u w:color="000000" w:themeColor="text1"/>
        </w:rPr>
        <w:t>Ronnie</w:t>
      </w:r>
      <w:r>
        <w:rPr>
          <w:color w:val="000000" w:themeColor="text1"/>
          <w:u w:color="000000" w:themeColor="text1"/>
        </w:rPr>
        <w:t xml:space="preserve"> Bostain, who have blessed their parents with </w:t>
      </w:r>
      <w:r w:rsidRPr="001A1411">
        <w:rPr>
          <w:color w:val="000000" w:themeColor="text1"/>
          <w:u w:color="000000" w:themeColor="text1"/>
        </w:rPr>
        <w:t>four grandchildren, two step</w:t>
      </w:r>
      <w:r w:rsidR="00B37295">
        <w:rPr>
          <w:color w:val="000000" w:themeColor="text1"/>
          <w:u w:color="000000" w:themeColor="text1"/>
        </w:rPr>
        <w:noBreakHyphen/>
      </w:r>
      <w:r w:rsidRPr="001A1411">
        <w:rPr>
          <w:color w:val="000000" w:themeColor="text1"/>
          <w:u w:color="000000" w:themeColor="text1"/>
        </w:rPr>
        <w:t>grandchildren, one great</w:t>
      </w:r>
      <w:r w:rsidR="00B37295">
        <w:rPr>
          <w:color w:val="000000" w:themeColor="text1"/>
          <w:u w:color="000000" w:themeColor="text1"/>
        </w:rPr>
        <w:noBreakHyphen/>
      </w:r>
      <w:r w:rsidRPr="001A1411">
        <w:rPr>
          <w:color w:val="000000" w:themeColor="text1"/>
          <w:u w:color="000000" w:themeColor="text1"/>
        </w:rPr>
        <w:t>grandchild, and three step</w:t>
      </w:r>
      <w:r w:rsidR="00B37295">
        <w:rPr>
          <w:color w:val="000000" w:themeColor="text1"/>
          <w:u w:color="000000" w:themeColor="text1"/>
        </w:rPr>
        <w:noBreakHyphen/>
      </w:r>
      <w:r w:rsidRPr="001A1411">
        <w:rPr>
          <w:color w:val="000000" w:themeColor="text1"/>
          <w:u w:color="000000" w:themeColor="text1"/>
        </w:rPr>
        <w:t>great</w:t>
      </w:r>
      <w:r w:rsidR="00B37295">
        <w:rPr>
          <w:color w:val="000000" w:themeColor="text1"/>
          <w:u w:color="000000" w:themeColor="text1"/>
        </w:rPr>
        <w:noBreakHyphen/>
      </w:r>
      <w:r w:rsidRPr="001A1411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577D2D" w:rsidRDefault="00577D2D" w:rsidP="00577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87D" w:rsidRDefault="0078187D" w:rsidP="00037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0371BF">
        <w:rPr>
          <w:color w:val="000000" w:themeColor="text1"/>
        </w:rPr>
        <w:t>fter the</w:t>
      </w:r>
      <w:r>
        <w:rPr>
          <w:color w:val="000000" w:themeColor="text1"/>
        </w:rPr>
        <w:t xml:space="preserve"> couple </w:t>
      </w:r>
      <w:r w:rsidR="000371BF">
        <w:rPr>
          <w:color w:val="000000" w:themeColor="text1"/>
        </w:rPr>
        <w:t>retired</w:t>
      </w:r>
      <w:r>
        <w:rPr>
          <w:color w:val="000000" w:themeColor="text1"/>
        </w:rPr>
        <w:t>,</w:t>
      </w:r>
      <w:r w:rsidR="000371BF">
        <w:rPr>
          <w:color w:val="000000" w:themeColor="text1"/>
        </w:rPr>
        <w:t xml:space="preserve"> they enjoyed travelling</w:t>
      </w:r>
      <w:r>
        <w:rPr>
          <w:color w:val="000000" w:themeColor="text1"/>
        </w:rPr>
        <w:t xml:space="preserve">, attending </w:t>
      </w:r>
      <w:r w:rsidR="000371BF">
        <w:rPr>
          <w:color w:val="000000" w:themeColor="text1"/>
        </w:rPr>
        <w:t>U</w:t>
      </w:r>
      <w:r>
        <w:rPr>
          <w:color w:val="000000" w:themeColor="text1"/>
        </w:rPr>
        <w:t>niversity of South Carolina</w:t>
      </w:r>
      <w:r w:rsidR="000371BF">
        <w:rPr>
          <w:color w:val="000000" w:themeColor="text1"/>
        </w:rPr>
        <w:t xml:space="preserve"> football and basketball games</w:t>
      </w:r>
      <w:r>
        <w:rPr>
          <w:color w:val="000000" w:themeColor="text1"/>
        </w:rPr>
        <w:t xml:space="preserve">, and </w:t>
      </w:r>
      <w:r w:rsidR="000371BF">
        <w:rPr>
          <w:color w:val="000000" w:themeColor="text1"/>
        </w:rPr>
        <w:t>play</w:t>
      </w:r>
      <w:r>
        <w:rPr>
          <w:color w:val="000000" w:themeColor="text1"/>
        </w:rPr>
        <w:t>ing</w:t>
      </w:r>
      <w:r w:rsidR="000371BF">
        <w:rPr>
          <w:color w:val="000000" w:themeColor="text1"/>
        </w:rPr>
        <w:t xml:space="preserve"> bridge</w:t>
      </w:r>
      <w:r>
        <w:rPr>
          <w:color w:val="000000" w:themeColor="text1"/>
        </w:rPr>
        <w:t>; and</w:t>
      </w:r>
    </w:p>
    <w:p w:rsidR="0078187D" w:rsidRDefault="0078187D" w:rsidP="00037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78187D" w:rsidRDefault="0078187D" w:rsidP="00037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>Whereas, t</w:t>
      </w:r>
      <w:r w:rsidR="000371BF">
        <w:rPr>
          <w:color w:val="000000" w:themeColor="text1"/>
        </w:rPr>
        <w:t xml:space="preserve">hey adhere to strong Christian values and have always supported and taken care of each other, </w:t>
      </w:r>
      <w:r w:rsidR="004F7598">
        <w:rPr>
          <w:color w:val="000000" w:themeColor="text1"/>
        </w:rPr>
        <w:t xml:space="preserve">two of the </w:t>
      </w:r>
      <w:r>
        <w:rPr>
          <w:color w:val="000000" w:themeColor="text1"/>
        </w:rPr>
        <w:t xml:space="preserve">reasons, according to their children, that </w:t>
      </w:r>
      <w:r w:rsidR="000371BF">
        <w:rPr>
          <w:color w:val="000000" w:themeColor="text1"/>
        </w:rPr>
        <w:t xml:space="preserve">their marriage has lasted </w:t>
      </w:r>
      <w:r>
        <w:rPr>
          <w:color w:val="000000" w:themeColor="text1"/>
        </w:rPr>
        <w:t>seven</w:t>
      </w:r>
      <w:r w:rsidR="000C1970">
        <w:rPr>
          <w:color w:val="000000" w:themeColor="text1"/>
        </w:rPr>
        <w:t xml:space="preserve"> decades</w:t>
      </w:r>
      <w:r>
        <w:rPr>
          <w:color w:val="000000" w:themeColor="text1"/>
        </w:rPr>
        <w:t>; and</w:t>
      </w:r>
    </w:p>
    <w:p w:rsidR="0078187D" w:rsidRDefault="0078187D" w:rsidP="00037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991B66" w:rsidRDefault="00991B66" w:rsidP="00991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s</w:t>
      </w:r>
      <w:r w:rsidR="00BA2333">
        <w:t>eventy</w:t>
      </w:r>
      <w:r>
        <w:t xml:space="preserve"> years</w:t>
      </w:r>
      <w:r w:rsidR="00281A65">
        <w:t xml:space="preserve"> of </w:t>
      </w:r>
      <w:r w:rsidR="00586096">
        <w:t>wedded</w:t>
      </w:r>
      <w:r w:rsidR="00281A65">
        <w:t xml:space="preserve"> happiness</w:t>
      </w:r>
      <w:r>
        <w:t xml:space="preserve">, </w:t>
      </w:r>
      <w:r w:rsidR="00BA2333">
        <w:t>Addison</w:t>
      </w:r>
      <w:r>
        <w:t xml:space="preserve"> is grateful to realize he had the uncommon good sense to marry his beloved </w:t>
      </w:r>
      <w:r w:rsidR="00BA2333">
        <w:t>Mary Ellen,</w:t>
      </w:r>
      <w:r>
        <w:t xml:space="preserve"> and he has learned the truthfulness of the words, </w:t>
      </w:r>
      <w:r w:rsidR="00BA2333">
        <w:t>“Who</w:t>
      </w:r>
      <w:r>
        <w:t>so findeth a wife findeth a good thing, and obtaineth favour of the Lord”; and</w:t>
      </w:r>
    </w:p>
    <w:p w:rsidR="00BB6EC2" w:rsidRDefault="00BB6EC2" w:rsidP="00991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EC2" w:rsidRDefault="00BB6EC2" w:rsidP="00991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5229E">
        <w:t xml:space="preserve">to crown the celebration of their seventy years of marriage, </w:t>
      </w:r>
      <w:r w:rsidR="000C1970">
        <w:t xml:space="preserve">the couple </w:t>
      </w:r>
      <w:r w:rsidR="00D93046">
        <w:t>were</w:t>
      </w:r>
      <w:r>
        <w:t xml:space="preserve"> honored by their children with an anniversary</w:t>
      </w:r>
      <w:r>
        <w:rPr>
          <w:color w:val="000000" w:themeColor="text1"/>
          <w:u w:color="000000" w:themeColor="text1"/>
        </w:rPr>
        <w:t xml:space="preserve"> </w:t>
      </w:r>
      <w:r w:rsidR="0085229E">
        <w:rPr>
          <w:color w:val="000000" w:themeColor="text1"/>
          <w:u w:color="000000" w:themeColor="text1"/>
        </w:rPr>
        <w:t>party</w:t>
      </w:r>
      <w:r>
        <w:rPr>
          <w:color w:val="000000" w:themeColor="text1"/>
          <w:u w:color="000000" w:themeColor="text1"/>
        </w:rPr>
        <w:t xml:space="preserve"> </w:t>
      </w:r>
      <w:r w:rsidRPr="001A1411">
        <w:rPr>
          <w:color w:val="000000" w:themeColor="text1"/>
          <w:u w:color="000000" w:themeColor="text1"/>
        </w:rPr>
        <w:t>held at Gast</w:t>
      </w:r>
      <w:r>
        <w:rPr>
          <w:color w:val="000000" w:themeColor="text1"/>
          <w:u w:color="000000" w:themeColor="text1"/>
        </w:rPr>
        <w:t>haus Zur Elli in Prosperity; and</w:t>
      </w:r>
    </w:p>
    <w:p w:rsidR="007D0282" w:rsidRDefault="007D0282" w:rsidP="00991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0282" w:rsidRDefault="007D0282" w:rsidP="007D0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it is with great pleasure that the House of Representatives expresses its congratulations to these two special South Carolinians on reaching the milestone of their </w:t>
      </w:r>
      <w:r w:rsidR="00615F3B">
        <w:t>platinum</w:t>
      </w:r>
      <w:r>
        <w:t xml:space="preserve"> wedding anniversary. Now, therefore,</w:t>
      </w:r>
    </w:p>
    <w:p w:rsidR="007D0282" w:rsidRDefault="007D0282" w:rsidP="00991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B66" w:rsidRDefault="00991B66" w:rsidP="00991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C36ADC">
        <w:t>House of Representatives</w:t>
      </w:r>
      <w:r>
        <w:t>:</w:t>
      </w:r>
    </w:p>
    <w:p w:rsidR="00991B66" w:rsidRDefault="00991B66" w:rsidP="00991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B66" w:rsidRDefault="00991B66" w:rsidP="00991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084D99">
        <w:t>House of Representatives</w:t>
      </w:r>
      <w:r>
        <w:t xml:space="preserve">, by this resolution, honor and congratulate Mr. and Mrs. </w:t>
      </w:r>
      <w:r w:rsidR="00084D99">
        <w:t xml:space="preserve">Addison Bostain, </w:t>
      </w:r>
      <w:r>
        <w:t>Jr.</w:t>
      </w:r>
      <w:r w:rsidR="00C50276">
        <w:t>,</w:t>
      </w:r>
      <w:r>
        <w:t xml:space="preserve"> of Lexington County upon the occasion of their s</w:t>
      </w:r>
      <w:r w:rsidR="00084D99">
        <w:t>eventieth</w:t>
      </w:r>
      <w:r>
        <w:t xml:space="preserve"> wedding anniversary, and extend best wishes for </w:t>
      </w:r>
      <w:r w:rsidR="00084D99">
        <w:t>continued</w:t>
      </w:r>
      <w:r>
        <w:t xml:space="preserve"> ble</w:t>
      </w:r>
      <w:r w:rsidR="00084D99">
        <w:t>ssing and fulfillment together.</w:t>
      </w:r>
    </w:p>
    <w:p w:rsidR="00991B66" w:rsidRDefault="00991B66" w:rsidP="00991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B66" w:rsidRDefault="00991B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E114C">
        <w:t>provided</w:t>
      </w:r>
      <w:r>
        <w:t xml:space="preserve"> to Mr. and Mrs. </w:t>
      </w:r>
      <w:r w:rsidR="00BE114C">
        <w:t>Addison Bostain, Jr</w:t>
      </w:r>
      <w:r>
        <w:t>.</w:t>
      </w:r>
    </w:p>
    <w:p w:rsidR="001D1E78" w:rsidRDefault="00B3729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1E78" w:rsidRDefault="001D1E78" w:rsidP="00BE2570">
      <w:pPr>
        <w:suppressAutoHyphens/>
      </w:pPr>
    </w:p>
    <w:sectPr w:rsidR="001D1E78" w:rsidSect="00BE257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B66" w:rsidRDefault="00991B66" w:rsidP="009F0C77">
      <w:r>
        <w:separator/>
      </w:r>
    </w:p>
  </w:endnote>
  <w:endnote w:type="continuationSeparator" w:id="0">
    <w:p w:rsidR="00991B66" w:rsidRDefault="00991B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D0D5AB-85E8-437D-BB20-FE54AA7097AF}"/>
    <w:embedBold r:id="rId2" w:fontKey="{D5E53875-4BD2-4D8E-99B8-193E8999939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CF009B8-5DAA-4FBC-B1AB-7A06BCFA761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3F43525-7258-4E84-87A9-91705B394C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2A864A-02FE-4693-B05B-F3456F253E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570" w:rsidRPr="001D1E78" w:rsidRDefault="00BE2570" w:rsidP="001D1E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[3763]</w:t>
    </w:r>
    <w:r>
      <w:tab/>
    </w:r>
    <w:r w:rsidR="00600778">
      <w:fldChar w:fldCharType="begin"/>
    </w:r>
    <w:r w:rsidR="00600778">
      <w:instrText xml:space="preserve"> PAGE  \* MERGEFORMAT </w:instrText>
    </w:r>
    <w:r w:rsidR="00600778">
      <w:fldChar w:fldCharType="separate"/>
    </w:r>
    <w:r w:rsidR="00600778">
      <w:rPr>
        <w:noProof/>
      </w:rPr>
      <w:t>1</w:t>
    </w:r>
    <w:r w:rsidR="0060077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B66" w:rsidRDefault="00991B66" w:rsidP="009F0C77">
      <w:r>
        <w:separator/>
      </w:r>
    </w:p>
  </w:footnote>
  <w:footnote w:type="continuationSeparator" w:id="0">
    <w:p w:rsidR="00991B66" w:rsidRDefault="00991B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91DG11"/>
    <w:docVar w:name="CoverBillType" w:val="r"/>
    <w:docVar w:name="docpath" w:val="L:\Council\bills\RM\1091DG11.DOCX"/>
    <w:docVar w:name="dvBillNumber" w:val="37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B4EBA"/>
    <w:rsid w:val="00011869"/>
    <w:rsid w:val="0003335B"/>
    <w:rsid w:val="000371BF"/>
    <w:rsid w:val="00061482"/>
    <w:rsid w:val="00084D99"/>
    <w:rsid w:val="000B1B6D"/>
    <w:rsid w:val="000C1970"/>
    <w:rsid w:val="000D2A68"/>
    <w:rsid w:val="000E1785"/>
    <w:rsid w:val="000F40FA"/>
    <w:rsid w:val="00100C0E"/>
    <w:rsid w:val="0010776B"/>
    <w:rsid w:val="0012505D"/>
    <w:rsid w:val="00133E66"/>
    <w:rsid w:val="001435A3"/>
    <w:rsid w:val="0017637B"/>
    <w:rsid w:val="001C12E8"/>
    <w:rsid w:val="001D08F2"/>
    <w:rsid w:val="001D1E78"/>
    <w:rsid w:val="001D525B"/>
    <w:rsid w:val="001D7804"/>
    <w:rsid w:val="001D7F4F"/>
    <w:rsid w:val="001E60B5"/>
    <w:rsid w:val="00202CDA"/>
    <w:rsid w:val="002036DB"/>
    <w:rsid w:val="002073F7"/>
    <w:rsid w:val="002321B6"/>
    <w:rsid w:val="00250967"/>
    <w:rsid w:val="002543C8"/>
    <w:rsid w:val="00281A65"/>
    <w:rsid w:val="00284AAE"/>
    <w:rsid w:val="002A171F"/>
    <w:rsid w:val="002A3F6D"/>
    <w:rsid w:val="002B16E8"/>
    <w:rsid w:val="002E3D76"/>
    <w:rsid w:val="002E5912"/>
    <w:rsid w:val="002F3696"/>
    <w:rsid w:val="00325348"/>
    <w:rsid w:val="0032732C"/>
    <w:rsid w:val="00336AD0"/>
    <w:rsid w:val="0037079A"/>
    <w:rsid w:val="00372392"/>
    <w:rsid w:val="0039474A"/>
    <w:rsid w:val="003C099E"/>
    <w:rsid w:val="003C6442"/>
    <w:rsid w:val="003D01E8"/>
    <w:rsid w:val="003E5288"/>
    <w:rsid w:val="003F6D79"/>
    <w:rsid w:val="004110FF"/>
    <w:rsid w:val="00412F5D"/>
    <w:rsid w:val="0041760A"/>
    <w:rsid w:val="00417C01"/>
    <w:rsid w:val="004809EE"/>
    <w:rsid w:val="004A2A96"/>
    <w:rsid w:val="004E7D54"/>
    <w:rsid w:val="004F7598"/>
    <w:rsid w:val="00503FBC"/>
    <w:rsid w:val="005273C6"/>
    <w:rsid w:val="00530A69"/>
    <w:rsid w:val="0053535E"/>
    <w:rsid w:val="00545593"/>
    <w:rsid w:val="00577C6C"/>
    <w:rsid w:val="00577D2D"/>
    <w:rsid w:val="00585007"/>
    <w:rsid w:val="00586096"/>
    <w:rsid w:val="005C2FE2"/>
    <w:rsid w:val="005E2BC9"/>
    <w:rsid w:val="00600778"/>
    <w:rsid w:val="00601AA3"/>
    <w:rsid w:val="00605102"/>
    <w:rsid w:val="00615F3B"/>
    <w:rsid w:val="006215AA"/>
    <w:rsid w:val="00624C93"/>
    <w:rsid w:val="0062615E"/>
    <w:rsid w:val="006913C9"/>
    <w:rsid w:val="0069470D"/>
    <w:rsid w:val="00714E8B"/>
    <w:rsid w:val="00725073"/>
    <w:rsid w:val="00734F00"/>
    <w:rsid w:val="0078187D"/>
    <w:rsid w:val="007A70AE"/>
    <w:rsid w:val="007D0282"/>
    <w:rsid w:val="008362E8"/>
    <w:rsid w:val="00842DB8"/>
    <w:rsid w:val="0085064C"/>
    <w:rsid w:val="0085229E"/>
    <w:rsid w:val="008A1768"/>
    <w:rsid w:val="008B5118"/>
    <w:rsid w:val="008F4429"/>
    <w:rsid w:val="0094021A"/>
    <w:rsid w:val="009704BA"/>
    <w:rsid w:val="00991B66"/>
    <w:rsid w:val="009C6A0B"/>
    <w:rsid w:val="009F0C77"/>
    <w:rsid w:val="009F4DD1"/>
    <w:rsid w:val="00A10C9C"/>
    <w:rsid w:val="00A30C6B"/>
    <w:rsid w:val="00A37E8B"/>
    <w:rsid w:val="00A41684"/>
    <w:rsid w:val="00A64E80"/>
    <w:rsid w:val="00A72BCD"/>
    <w:rsid w:val="00A741D9"/>
    <w:rsid w:val="00A833AB"/>
    <w:rsid w:val="00A9741D"/>
    <w:rsid w:val="00AA2A86"/>
    <w:rsid w:val="00AD4B17"/>
    <w:rsid w:val="00B2758C"/>
    <w:rsid w:val="00B37295"/>
    <w:rsid w:val="00B412D4"/>
    <w:rsid w:val="00B516B2"/>
    <w:rsid w:val="00BA2333"/>
    <w:rsid w:val="00BB402C"/>
    <w:rsid w:val="00BB6EC2"/>
    <w:rsid w:val="00BE114C"/>
    <w:rsid w:val="00BE2570"/>
    <w:rsid w:val="00BE3C22"/>
    <w:rsid w:val="00C0345E"/>
    <w:rsid w:val="00C3483A"/>
    <w:rsid w:val="00C36ADC"/>
    <w:rsid w:val="00C50276"/>
    <w:rsid w:val="00C543CC"/>
    <w:rsid w:val="00C55669"/>
    <w:rsid w:val="00C643A7"/>
    <w:rsid w:val="00C7274B"/>
    <w:rsid w:val="00C74E9D"/>
    <w:rsid w:val="00C82FD3"/>
    <w:rsid w:val="00C92819"/>
    <w:rsid w:val="00CB4EBA"/>
    <w:rsid w:val="00CC6B7B"/>
    <w:rsid w:val="00CD2089"/>
    <w:rsid w:val="00D13548"/>
    <w:rsid w:val="00D16511"/>
    <w:rsid w:val="00D73A67"/>
    <w:rsid w:val="00D93046"/>
    <w:rsid w:val="00D970A9"/>
    <w:rsid w:val="00DD0E37"/>
    <w:rsid w:val="00DF3845"/>
    <w:rsid w:val="00DF76D5"/>
    <w:rsid w:val="00E41911"/>
    <w:rsid w:val="00E92EEF"/>
    <w:rsid w:val="00F21E9C"/>
    <w:rsid w:val="00F24442"/>
    <w:rsid w:val="00F50AE3"/>
    <w:rsid w:val="00F67CF1"/>
    <w:rsid w:val="00F840F0"/>
    <w:rsid w:val="00FB0D0D"/>
    <w:rsid w:val="00FB43B4"/>
    <w:rsid w:val="00FD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85F9E20-F2F1-41EE-BED3-F0D4DA385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33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35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E25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39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763_201103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01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0417B-8075-46C3-8602-8D9DD5E05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848</Words>
  <Characters>4744</Characters>
  <Application>Microsoft Office Word</Application>
  <DocSecurity>4</DocSecurity>
  <Lines>139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3763: Mr. and Mrs. Addison Bostain, Jr. - South Carolina Legislature Online</dc:title>
  <dc:subject/>
  <dc:creator>rosannemcdowell</dc:creator>
  <cp:keywords/>
  <dc:description/>
  <cp:lastModifiedBy>N Cumfer</cp:lastModifiedBy>
  <cp:revision>2</cp:revision>
  <cp:lastPrinted>2011-02-24T15:00:00Z</cp:lastPrinted>
  <dcterms:created xsi:type="dcterms:W3CDTF">2014-11-21T21:48:00Z</dcterms:created>
  <dcterms:modified xsi:type="dcterms:W3CDTF">2014-11-21T21:48:00Z</dcterms:modified>
</cp:coreProperties>
</file>