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6B" w:rsidRDefault="00253E6B" w:rsidP="00253E6B">
      <w:pPr>
        <w:widowControl w:val="0"/>
        <w:jc w:val="center"/>
      </w:pPr>
      <w:bookmarkStart w:id="0" w:name="_GoBack"/>
      <w:bookmarkEnd w:id="0"/>
      <w:r w:rsidRPr="00253E6B">
        <w:rPr>
          <w:b/>
        </w:rPr>
        <w:t>South Carolina General Assembly</w:t>
      </w:r>
    </w:p>
    <w:p w:rsidR="00253E6B" w:rsidRDefault="00253E6B" w:rsidP="00253E6B">
      <w:pPr>
        <w:widowControl w:val="0"/>
        <w:jc w:val="center"/>
      </w:pPr>
      <w:r>
        <w:t>119th Session, 2011-2012</w:t>
      </w: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jc w:val="left"/>
        <w:rPr>
          <w:b/>
        </w:rPr>
      </w:pPr>
      <w:r w:rsidRPr="00253E6B">
        <w:rPr>
          <w:b/>
        </w:rPr>
        <w:t>H. 3769</w:t>
      </w:r>
    </w:p>
    <w:p w:rsidR="00253E6B" w:rsidRDefault="00253E6B" w:rsidP="00253E6B">
      <w:pPr>
        <w:widowControl w:val="0"/>
        <w:jc w:val="left"/>
        <w:rPr>
          <w:b/>
        </w:rPr>
      </w:pPr>
    </w:p>
    <w:p w:rsidR="00253E6B" w:rsidRDefault="00253E6B" w:rsidP="00253E6B">
      <w:pPr>
        <w:widowControl w:val="0"/>
        <w:jc w:val="left"/>
      </w:pPr>
      <w:r w:rsidRPr="00253E6B">
        <w:rPr>
          <w:b/>
        </w:rPr>
        <w:t>STATUS INFORMATION</w:t>
      </w: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jc w:val="left"/>
      </w:pPr>
      <w:r>
        <w:t>General Bill</w:t>
      </w:r>
    </w:p>
    <w:p w:rsidR="00253E6B" w:rsidRDefault="00253E6B" w:rsidP="00253E6B">
      <w:pPr>
        <w:widowControl w:val="0"/>
        <w:jc w:val="left"/>
      </w:pPr>
      <w:r>
        <w:t>Sponsors: Reps. J.M. Neal and Long</w:t>
      </w:r>
    </w:p>
    <w:p w:rsidR="00253E6B" w:rsidRDefault="00253E6B" w:rsidP="00253E6B">
      <w:pPr>
        <w:widowControl w:val="0"/>
        <w:jc w:val="left"/>
      </w:pPr>
      <w:r>
        <w:t>Document Path: l:\council\bills\ms\7270ahb11.docx</w:t>
      </w: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jc w:val="left"/>
      </w:pPr>
      <w:r>
        <w:t>Introduced in the House on March 1, 2011</w:t>
      </w:r>
    </w:p>
    <w:p w:rsidR="00253E6B" w:rsidRDefault="00253E6B" w:rsidP="00253E6B">
      <w:pPr>
        <w:widowControl w:val="0"/>
        <w:jc w:val="left"/>
      </w:pPr>
      <w:r>
        <w:t xml:space="preserve">Currently residing in the House Committee on </w:t>
      </w:r>
      <w:r w:rsidRPr="00253E6B">
        <w:rPr>
          <w:b/>
        </w:rPr>
        <w:t>Judiciary</w:t>
      </w: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jc w:val="left"/>
      </w:pPr>
      <w:r>
        <w:t xml:space="preserve">Summary: </w:t>
      </w:r>
      <w:r w:rsidR="0010325B">
        <w:t>Jayden's Law</w:t>
      </w: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jc w:val="left"/>
      </w:pPr>
    </w:p>
    <w:p w:rsidR="00253E6B" w:rsidRDefault="00253E6B" w:rsidP="0025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E6B">
        <w:rPr>
          <w:b/>
        </w:rPr>
        <w:t>HISTORY OF LEGISLATIVE ACTIONS</w:t>
      </w:r>
    </w:p>
    <w:p w:rsidR="00253E6B" w:rsidRDefault="00253E6B" w:rsidP="0025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3E6B" w:rsidRPr="00253E6B" w:rsidRDefault="00253E6B" w:rsidP="00253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E6B">
        <w:rPr>
          <w:u w:val="single"/>
        </w:rPr>
        <w:tab/>
        <w:t>Date</w:t>
      </w:r>
      <w:r w:rsidRPr="00253E6B">
        <w:rPr>
          <w:u w:val="single"/>
        </w:rPr>
        <w:tab/>
        <w:t>Body</w:t>
      </w:r>
      <w:r w:rsidRPr="00253E6B">
        <w:rPr>
          <w:u w:val="single"/>
        </w:rPr>
        <w:tab/>
        <w:t>Action Description with journal page number</w:t>
      </w:r>
      <w:r w:rsidRPr="00253E6B">
        <w:rPr>
          <w:u w:val="single"/>
        </w:rPr>
        <w:tab/>
      </w:r>
    </w:p>
    <w:p w:rsidR="00D42D47" w:rsidRDefault="00D42D47" w:rsidP="00D42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B103C8">
        <w:t>Introduced and read first time (</w:t>
      </w:r>
      <w:hyperlink r:id="rId7" w:history="1">
        <w:r w:rsidRPr="00B103C8">
          <w:rPr>
            <w:rStyle w:val="Hyperlink"/>
          </w:rPr>
          <w:t>House Journal</w:t>
        </w:r>
        <w:r w:rsidRPr="00B103C8">
          <w:rPr>
            <w:rStyle w:val="Hyperlink"/>
          </w:rPr>
          <w:noBreakHyphen/>
          <w:t>page 5</w:t>
        </w:r>
      </w:hyperlink>
      <w:r w:rsidRPr="00B103C8">
        <w:t>)</w:t>
      </w:r>
    </w:p>
    <w:p w:rsidR="00D42D47" w:rsidRDefault="00D42D47" w:rsidP="00D42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B103C8">
        <w:t>Ref</w:t>
      </w:r>
      <w:r>
        <w:t xml:space="preserve">erred to Committee on </w:t>
      </w:r>
      <w:r w:rsidRPr="00B103C8">
        <w:rPr>
          <w:b/>
        </w:rPr>
        <w:t>Judiciary</w:t>
      </w:r>
      <w:r>
        <w:t xml:space="preserve"> </w:t>
      </w:r>
      <w:r w:rsidRPr="00B103C8">
        <w:t>(</w:t>
      </w:r>
      <w:hyperlink r:id="rId8" w:history="1">
        <w:r w:rsidRPr="00B103C8">
          <w:rPr>
            <w:rStyle w:val="Hyperlink"/>
          </w:rPr>
          <w:t>House Journal</w:t>
        </w:r>
        <w:r w:rsidRPr="00B103C8">
          <w:rPr>
            <w:rStyle w:val="Hyperlink"/>
          </w:rPr>
          <w:noBreakHyphen/>
          <w:t>page 5</w:t>
        </w:r>
      </w:hyperlink>
      <w:r w:rsidRPr="00B103C8">
        <w:t>)</w:t>
      </w:r>
    </w:p>
    <w:p w:rsidR="00D42D47" w:rsidRDefault="00D42D47" w:rsidP="00D42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E6B" w:rsidRPr="00253E6B" w:rsidRDefault="00253E6B" w:rsidP="00253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E6B" w:rsidRDefault="00253E6B" w:rsidP="00253E6B">
      <w:pPr>
        <w:widowControl w:val="0"/>
        <w:jc w:val="left"/>
      </w:pPr>
      <w:r w:rsidRPr="00253E6B">
        <w:rPr>
          <w:b/>
        </w:rPr>
        <w:t>VERSIONS OF THIS BILL</w:t>
      </w:r>
    </w:p>
    <w:p w:rsidR="00253E6B" w:rsidRDefault="00253E6B" w:rsidP="00253E6B">
      <w:pPr>
        <w:widowControl w:val="0"/>
        <w:jc w:val="left"/>
      </w:pPr>
    </w:p>
    <w:p w:rsidR="00253E6B" w:rsidRDefault="00CD7143" w:rsidP="00253E6B">
      <w:pPr>
        <w:widowControl w:val="0"/>
        <w:jc w:val="left"/>
      </w:pPr>
      <w:hyperlink r:id="rId9" w:history="1">
        <w:r w:rsidR="00253E6B">
          <w:rPr>
            <w:rStyle w:val="Hyperlink"/>
          </w:rPr>
          <w:t>3/1/2011</w:t>
        </w:r>
      </w:hyperlink>
    </w:p>
    <w:p w:rsidR="00253E6B" w:rsidRDefault="00253E6B" w:rsidP="00253E6B"/>
    <w:p w:rsidR="00253E6B" w:rsidRDefault="00253E6B" w:rsidP="00253E6B">
      <w:pPr>
        <w:sectPr w:rsidR="00253E6B" w:rsidSect="00253E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6A75" w:rsidRDefault="00BC6A75" w:rsidP="00BC6A75">
      <w:pPr>
        <w:pStyle w:val="BillDots"/>
      </w:pPr>
    </w:p>
    <w:p w:rsidR="00BC6A75" w:rsidRDefault="00BC6A75" w:rsidP="00BC6A75">
      <w:pPr>
        <w:pStyle w:val="Numbersforbills"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9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SO AS TO ENACT “</w:t>
      </w:r>
      <w:r w:rsidR="00535E77">
        <w:t>JAYDEN’S</w:t>
      </w:r>
      <w:r>
        <w:t xml:space="preserve"> LAW” BY ADDING SECTION 16</w:t>
      </w:r>
      <w:r>
        <w:noBreakHyphen/>
        <w:t>23</w:t>
      </w:r>
      <w:r>
        <w:noBreakHyphen/>
        <w:t>510 SO AS TO CREATE THE FELONY OFFENSE OF ILLEGAL POSSESSION OF FIREARM DURING THE COMMISSION OF CERTAIN OTHER OFFENSES CAUSING BODILY INJURY TO ANOTHER PERSON, TO PROVIDE A PENALTY, AND TO PROVIDE FOR CONFISCATION OF THE ILLEGALLY POSSESSED FIREARM.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1D80">
        <w:t>This act may be cited as “Jayden</w:t>
      </w:r>
      <w:r w:rsidR="007C1D80" w:rsidRPr="007C1D80">
        <w:t>’</w:t>
      </w:r>
      <w:r w:rsidR="007C1D80">
        <w:t>s Law”.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5, Chapter 23, Title 16 of the 1976 Code is amended by adding: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23</w:t>
      </w:r>
      <w:r>
        <w:noBreakHyphen/>
        <w:t>510.</w:t>
      </w:r>
      <w:r>
        <w:tab/>
        <w:t>(A)</w:t>
      </w:r>
      <w:r>
        <w:tab/>
        <w:t>A person prohibited by the provisions of this article from possessing a firearm, as defined in Section 16</w:t>
      </w:r>
      <w:r>
        <w:noBreakHyphen/>
        <w:t>23</w:t>
      </w:r>
      <w:r>
        <w:noBreakHyphen/>
        <w:t>490, in this State and who while in possession of a firearm commits an assault and battery or other offense against a person causing bodily injury to another person is guilty of a felony and, upon conviction, must be imprisoned: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for a first offense, for not more than fifteen years; and 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for not more than thirty years.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penalty provided in this section is in addition to the punishment provided for the principal crime.  A person sentenced pursuant to the provisions of this section is not eligible for work release, extended work release, or good</w:t>
      </w:r>
      <w:r>
        <w:noBreakHyphen/>
        <w:t>time credits.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693CFF">
        <w:t>)</w:t>
      </w:r>
      <w:r>
        <w:tab/>
      </w:r>
      <w:r w:rsidRPr="00693CFF">
        <w:t xml:space="preserve">In addition to the penalty provided in this section, the </w:t>
      </w:r>
      <w:r>
        <w:t xml:space="preserve">firearm </w:t>
      </w:r>
      <w:r w:rsidRPr="00693CFF">
        <w:t xml:space="preserve">involved in the violation of this </w:t>
      </w:r>
      <w:r>
        <w:t>section</w:t>
      </w:r>
      <w:r w:rsidRPr="00693CFF">
        <w:t xml:space="preserve"> must be confiscated.  The </w:t>
      </w:r>
      <w:r>
        <w:t xml:space="preserve">firearm </w:t>
      </w:r>
      <w:r w:rsidRPr="00693CFF">
        <w:t xml:space="preserve">must be delivered to the chief of police of the municipality or to the sheriff of the county if the violation occurred outside the corporate limits of a municipality.  The law enforcement agency that receives the confiscated </w:t>
      </w:r>
      <w:r>
        <w:t xml:space="preserve">firearm </w:t>
      </w:r>
      <w:r w:rsidRPr="00693CFF">
        <w:t>may use it within the agency, transfer it to another law enforcement agency for the lawful use of that agency, trade it with a retail dealer licensed to sell</w:t>
      </w:r>
      <w:r>
        <w:t xml:space="preserve"> firearms </w:t>
      </w:r>
      <w:r w:rsidRPr="00693CFF">
        <w:t xml:space="preserve">in this State for a </w:t>
      </w:r>
      <w:r>
        <w:t xml:space="preserve">firearm </w:t>
      </w:r>
      <w:r w:rsidRPr="00693CFF">
        <w:t xml:space="preserve">or other equipment approved by the agency, or destroy it.  A </w:t>
      </w:r>
      <w:r>
        <w:t>firearm may</w:t>
      </w:r>
      <w:r w:rsidRPr="00693CFF">
        <w:t xml:space="preserve"> not be disposed of in any </w:t>
      </w:r>
      <w:r>
        <w:t xml:space="preserve">manner until the results of all </w:t>
      </w:r>
      <w:r w:rsidRPr="00693CFF">
        <w:t>legal proceeding</w:t>
      </w:r>
      <w:r>
        <w:t>s</w:t>
      </w:r>
      <w:r w:rsidRPr="00693CFF">
        <w:t xml:space="preserve"> in which it may be involved are finally determined.  If the State Law Enforcement Division seized the </w:t>
      </w:r>
      <w:r>
        <w:t>firearm</w:t>
      </w:r>
      <w:r w:rsidRPr="00693CFF">
        <w:t xml:space="preserve">, the division may keep the </w:t>
      </w:r>
      <w:r>
        <w:t>firearm</w:t>
      </w:r>
      <w:r w:rsidRPr="00693CFF">
        <w:t xml:space="preserve"> for use by its forensic laboratory.  Records must be kept of all confiscated </w:t>
      </w:r>
      <w:r>
        <w:t>firearms</w:t>
      </w:r>
      <w:r w:rsidRPr="00693CFF">
        <w:t xml:space="preserve"> received by the law enforcement agencies </w:t>
      </w:r>
      <w:r>
        <w:t>pursuant to the provisions of this chapter.”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1D80">
        <w:t>3</w:t>
      </w:r>
      <w:r>
        <w:t>.</w:t>
      </w:r>
      <w:r>
        <w:tab/>
        <w:t>This act takes effect upon approval by the Governor.</w:t>
      </w:r>
    </w:p>
    <w:p w:rsidR="004E1C80" w:rsidRDefault="007C1D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C80" w:rsidRDefault="004E1C80" w:rsidP="00253E6B">
      <w:pPr>
        <w:suppressAutoHyphens/>
      </w:pPr>
    </w:p>
    <w:sectPr w:rsidR="004E1C80" w:rsidSect="00253E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9F3" w:rsidRDefault="001A09F3" w:rsidP="009F0C77">
      <w:r>
        <w:separator/>
      </w:r>
    </w:p>
  </w:endnote>
  <w:endnote w:type="continuationSeparator" w:id="0">
    <w:p w:rsidR="001A09F3" w:rsidRDefault="001A09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5DE39-0A9A-4A4A-8F13-647419196445}"/>
    <w:embedBold r:id="rId2" w:fontKey="{8B283208-4D2A-470E-AD1C-FA37B788C6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565A23-3CE8-43C9-82C5-45866345A9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62F83C-59F4-42A2-8395-7AF759453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9391E5-FEF1-4FED-B4FA-3728694C0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E6B" w:rsidRPr="004E1C80" w:rsidRDefault="00253E6B" w:rsidP="004E1C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[3769]</w:t>
    </w:r>
    <w:r>
      <w:tab/>
    </w:r>
    <w:r w:rsidR="00CD7143">
      <w:fldChar w:fldCharType="begin"/>
    </w:r>
    <w:r w:rsidR="00CD7143">
      <w:instrText xml:space="preserve"> PAGE  \* MERGEFORMAT </w:instrText>
    </w:r>
    <w:r w:rsidR="00CD7143">
      <w:fldChar w:fldCharType="separate"/>
    </w:r>
    <w:r w:rsidR="00CD7143">
      <w:rPr>
        <w:noProof/>
      </w:rPr>
      <w:t>1</w:t>
    </w:r>
    <w:r w:rsidR="00CD71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9F3" w:rsidRDefault="001A09F3" w:rsidP="009F0C77">
      <w:r>
        <w:separator/>
      </w:r>
    </w:p>
  </w:footnote>
  <w:footnote w:type="continuationSeparator" w:id="0">
    <w:p w:rsidR="001A09F3" w:rsidRDefault="001A09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70AHB11"/>
    <w:docVar w:name="CoverBillType" w:val="b"/>
    <w:docVar w:name="docpath" w:val="L:\Council\bills\MS\7270AHB11.DOCX"/>
    <w:docVar w:name="dvBillNumber" w:val="376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B66D6"/>
    <w:rsid w:val="00011869"/>
    <w:rsid w:val="00022C0A"/>
    <w:rsid w:val="000E1785"/>
    <w:rsid w:val="000F40FA"/>
    <w:rsid w:val="0010325B"/>
    <w:rsid w:val="0010776B"/>
    <w:rsid w:val="00125AB5"/>
    <w:rsid w:val="00133E66"/>
    <w:rsid w:val="001435A3"/>
    <w:rsid w:val="001A09F3"/>
    <w:rsid w:val="001D08F2"/>
    <w:rsid w:val="001D525B"/>
    <w:rsid w:val="001D7F4F"/>
    <w:rsid w:val="002321B6"/>
    <w:rsid w:val="00250967"/>
    <w:rsid w:val="00253E6B"/>
    <w:rsid w:val="002543C8"/>
    <w:rsid w:val="00270207"/>
    <w:rsid w:val="00284AAE"/>
    <w:rsid w:val="002E5912"/>
    <w:rsid w:val="00325348"/>
    <w:rsid w:val="0032732C"/>
    <w:rsid w:val="003339B6"/>
    <w:rsid w:val="00336AD0"/>
    <w:rsid w:val="0037079A"/>
    <w:rsid w:val="003B66D6"/>
    <w:rsid w:val="003D01E8"/>
    <w:rsid w:val="003E5288"/>
    <w:rsid w:val="003F6D79"/>
    <w:rsid w:val="0041760A"/>
    <w:rsid w:val="00417C01"/>
    <w:rsid w:val="004809EE"/>
    <w:rsid w:val="004E1C80"/>
    <w:rsid w:val="004E7D54"/>
    <w:rsid w:val="005273C6"/>
    <w:rsid w:val="00530A69"/>
    <w:rsid w:val="00535E77"/>
    <w:rsid w:val="00545593"/>
    <w:rsid w:val="00577C6C"/>
    <w:rsid w:val="005A688C"/>
    <w:rsid w:val="005C2FE2"/>
    <w:rsid w:val="005E2BC9"/>
    <w:rsid w:val="00605102"/>
    <w:rsid w:val="00616E2E"/>
    <w:rsid w:val="006215AA"/>
    <w:rsid w:val="00682627"/>
    <w:rsid w:val="006913C9"/>
    <w:rsid w:val="0069470D"/>
    <w:rsid w:val="006C2361"/>
    <w:rsid w:val="00734F00"/>
    <w:rsid w:val="007A70AE"/>
    <w:rsid w:val="007C1D80"/>
    <w:rsid w:val="008362E8"/>
    <w:rsid w:val="008A1768"/>
    <w:rsid w:val="008C611D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3860"/>
    <w:rsid w:val="00A9741D"/>
    <w:rsid w:val="00AB2BB9"/>
    <w:rsid w:val="00AD4B17"/>
    <w:rsid w:val="00AF0F86"/>
    <w:rsid w:val="00B16B94"/>
    <w:rsid w:val="00B20A9F"/>
    <w:rsid w:val="00B412D4"/>
    <w:rsid w:val="00BC6A75"/>
    <w:rsid w:val="00BE3C22"/>
    <w:rsid w:val="00C0345E"/>
    <w:rsid w:val="00C25108"/>
    <w:rsid w:val="00C27633"/>
    <w:rsid w:val="00C3483A"/>
    <w:rsid w:val="00C74E9D"/>
    <w:rsid w:val="00C82FD3"/>
    <w:rsid w:val="00C92819"/>
    <w:rsid w:val="00C97A25"/>
    <w:rsid w:val="00CC6B7B"/>
    <w:rsid w:val="00CD2089"/>
    <w:rsid w:val="00CD7143"/>
    <w:rsid w:val="00D42D47"/>
    <w:rsid w:val="00D678F4"/>
    <w:rsid w:val="00D73A67"/>
    <w:rsid w:val="00D869E3"/>
    <w:rsid w:val="00D970A9"/>
    <w:rsid w:val="00DF3845"/>
    <w:rsid w:val="00E41911"/>
    <w:rsid w:val="00E92EEF"/>
    <w:rsid w:val="00F24442"/>
    <w:rsid w:val="00F4225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81EE00-52A9-4657-8A18-BAF06446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3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69_2011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51116-FDA9-4542-823B-90BD3853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492</Words>
  <Characters>2488</Characters>
  <Application>Microsoft Office Word</Application>
  <DocSecurity>4</DocSecurity>
  <Lines>90</Lines>
  <Paragraphs>28</Paragraphs>
  <ScaleCrop>false</ScaleCrop>
  <Company> 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3769: Jayden's Law - South Carolina Legislature Online</dc:title>
  <dc:subject/>
  <dc:creator>MarthaSanders</dc:creator>
  <cp:keywords/>
  <dc:description/>
  <cp:lastModifiedBy>N Cumfer</cp:lastModifiedBy>
  <cp:revision>2</cp:revision>
  <cp:lastPrinted>2011-02-22T16:09:00Z</cp:lastPrinted>
  <dcterms:created xsi:type="dcterms:W3CDTF">2014-11-21T21:49:00Z</dcterms:created>
  <dcterms:modified xsi:type="dcterms:W3CDTF">2014-11-21T21:49:00Z</dcterms:modified>
</cp:coreProperties>
</file>