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B4A" w:rsidRDefault="001A5B4A" w:rsidP="001A5B4A">
      <w:pPr>
        <w:widowControl w:val="0"/>
        <w:jc w:val="center"/>
      </w:pPr>
      <w:bookmarkStart w:id="0" w:name="_GoBack"/>
      <w:bookmarkEnd w:id="0"/>
      <w:r w:rsidRPr="001A5B4A">
        <w:rPr>
          <w:b/>
        </w:rPr>
        <w:t>South Carolina General Assembly</w:t>
      </w:r>
    </w:p>
    <w:p w:rsidR="001A5B4A" w:rsidRDefault="001A5B4A" w:rsidP="001A5B4A">
      <w:pPr>
        <w:widowControl w:val="0"/>
        <w:jc w:val="center"/>
      </w:pPr>
      <w:r>
        <w:t>119th Session, 2011-2012</w:t>
      </w:r>
    </w:p>
    <w:p w:rsidR="001A5B4A" w:rsidRDefault="001A5B4A" w:rsidP="001A5B4A">
      <w:pPr>
        <w:widowControl w:val="0"/>
        <w:jc w:val="left"/>
      </w:pPr>
    </w:p>
    <w:p w:rsidR="001A5B4A" w:rsidRDefault="001A5B4A" w:rsidP="001A5B4A">
      <w:pPr>
        <w:widowControl w:val="0"/>
        <w:jc w:val="left"/>
        <w:rPr>
          <w:b/>
        </w:rPr>
      </w:pPr>
      <w:r w:rsidRPr="001A5B4A">
        <w:rPr>
          <w:b/>
        </w:rPr>
        <w:t>H. 3952</w:t>
      </w:r>
    </w:p>
    <w:p w:rsidR="001A5B4A" w:rsidRDefault="001A5B4A" w:rsidP="001A5B4A">
      <w:pPr>
        <w:widowControl w:val="0"/>
        <w:jc w:val="left"/>
        <w:rPr>
          <w:b/>
        </w:rPr>
      </w:pPr>
    </w:p>
    <w:p w:rsidR="001A5B4A" w:rsidRDefault="001A5B4A" w:rsidP="001A5B4A">
      <w:pPr>
        <w:widowControl w:val="0"/>
        <w:jc w:val="left"/>
      </w:pPr>
      <w:r w:rsidRPr="001A5B4A">
        <w:rPr>
          <w:b/>
        </w:rPr>
        <w:t>STATUS INFORMATION</w:t>
      </w:r>
    </w:p>
    <w:p w:rsidR="001A5B4A" w:rsidRDefault="001A5B4A" w:rsidP="001A5B4A">
      <w:pPr>
        <w:widowControl w:val="0"/>
        <w:jc w:val="left"/>
      </w:pPr>
    </w:p>
    <w:p w:rsidR="001A5B4A" w:rsidRDefault="001A5B4A" w:rsidP="001A5B4A">
      <w:pPr>
        <w:widowControl w:val="0"/>
        <w:jc w:val="left"/>
      </w:pPr>
      <w:r>
        <w:t>House Resolution</w:t>
      </w:r>
    </w:p>
    <w:p w:rsidR="001A5B4A" w:rsidRDefault="001A5B4A" w:rsidP="001A5B4A">
      <w:pPr>
        <w:widowControl w:val="0"/>
        <w:jc w:val="left"/>
      </w:pPr>
      <w:r>
        <w:t>Sponsors: Reps. Branham, Agnew, Alexander, Allen, Allison, Anderson, Anthony, Atwater, Bales, Ballentine, Bannister, Barfield, Battle, Bedingfield, Bikas, Bingham, Bowen, Bowers, Brady,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1A5B4A" w:rsidRDefault="001A5B4A" w:rsidP="001A5B4A">
      <w:pPr>
        <w:widowControl w:val="0"/>
        <w:jc w:val="left"/>
      </w:pPr>
      <w:r>
        <w:t>Document Path: l:\council\bills\rm\1125htc11.docx</w:t>
      </w:r>
    </w:p>
    <w:p w:rsidR="001A5B4A" w:rsidRDefault="001A5B4A" w:rsidP="001A5B4A">
      <w:pPr>
        <w:widowControl w:val="0"/>
        <w:jc w:val="left"/>
      </w:pPr>
    </w:p>
    <w:p w:rsidR="001A5B4A" w:rsidRDefault="001A5B4A" w:rsidP="001A5B4A">
      <w:pPr>
        <w:widowControl w:val="0"/>
        <w:jc w:val="left"/>
      </w:pPr>
      <w:r>
        <w:t>Introduced in the House on March 16, 2011</w:t>
      </w:r>
    </w:p>
    <w:p w:rsidR="001A5B4A" w:rsidRDefault="001A5B4A" w:rsidP="001A5B4A">
      <w:pPr>
        <w:widowControl w:val="0"/>
        <w:jc w:val="left"/>
      </w:pPr>
      <w:r>
        <w:t>Adopted by the House on March 16, 2011</w:t>
      </w:r>
    </w:p>
    <w:p w:rsidR="001A5B4A" w:rsidRDefault="001A5B4A" w:rsidP="001A5B4A">
      <w:pPr>
        <w:widowControl w:val="0"/>
        <w:jc w:val="left"/>
      </w:pPr>
    </w:p>
    <w:p w:rsidR="001A5B4A" w:rsidRDefault="001A5B4A" w:rsidP="001A5B4A">
      <w:pPr>
        <w:widowControl w:val="0"/>
        <w:jc w:val="left"/>
      </w:pPr>
      <w:r>
        <w:t xml:space="preserve">Summary: </w:t>
      </w:r>
      <w:r w:rsidR="005C0B43">
        <w:t>Auctioneer William Yonce</w:t>
      </w:r>
    </w:p>
    <w:p w:rsidR="001A5B4A" w:rsidRDefault="001A5B4A" w:rsidP="001A5B4A">
      <w:pPr>
        <w:widowControl w:val="0"/>
        <w:jc w:val="left"/>
      </w:pPr>
    </w:p>
    <w:p w:rsidR="001A5B4A" w:rsidRDefault="001A5B4A" w:rsidP="001A5B4A">
      <w:pPr>
        <w:widowControl w:val="0"/>
        <w:jc w:val="left"/>
      </w:pPr>
    </w:p>
    <w:p w:rsidR="001A5B4A" w:rsidRDefault="001A5B4A" w:rsidP="001A5B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B4A">
        <w:rPr>
          <w:b/>
        </w:rPr>
        <w:t>HISTORY OF LEGISLATIVE ACTIONS</w:t>
      </w:r>
    </w:p>
    <w:p w:rsidR="001A5B4A" w:rsidRDefault="001A5B4A" w:rsidP="001A5B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5B4A" w:rsidRPr="001A5B4A" w:rsidRDefault="001A5B4A" w:rsidP="001A5B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B4A">
        <w:rPr>
          <w:u w:val="single"/>
        </w:rPr>
        <w:tab/>
        <w:t>Date</w:t>
      </w:r>
      <w:r w:rsidRPr="001A5B4A">
        <w:rPr>
          <w:u w:val="single"/>
        </w:rPr>
        <w:tab/>
        <w:t>Body</w:t>
      </w:r>
      <w:r w:rsidRPr="001A5B4A">
        <w:rPr>
          <w:u w:val="single"/>
        </w:rPr>
        <w:tab/>
        <w:t>Action Description with journal page number</w:t>
      </w:r>
      <w:r w:rsidRPr="001A5B4A">
        <w:rPr>
          <w:u w:val="single"/>
        </w:rPr>
        <w:tab/>
      </w:r>
    </w:p>
    <w:p w:rsidR="0090282A" w:rsidRDefault="0090282A" w:rsidP="009028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27235C">
        <w:t>Introduced and adopted (</w:t>
      </w:r>
      <w:hyperlink r:id="rId7" w:history="1">
        <w:r w:rsidRPr="0027235C">
          <w:rPr>
            <w:rStyle w:val="Hyperlink"/>
          </w:rPr>
          <w:t>House Journal</w:t>
        </w:r>
        <w:r w:rsidRPr="0027235C">
          <w:rPr>
            <w:rStyle w:val="Hyperlink"/>
          </w:rPr>
          <w:noBreakHyphen/>
          <w:t>page 6</w:t>
        </w:r>
      </w:hyperlink>
      <w:r w:rsidRPr="0027235C">
        <w:t>)</w:t>
      </w:r>
    </w:p>
    <w:p w:rsidR="0090282A" w:rsidRDefault="0090282A" w:rsidP="009028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B4A" w:rsidRPr="001A5B4A" w:rsidRDefault="001A5B4A" w:rsidP="001A5B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B4A" w:rsidRDefault="001A5B4A" w:rsidP="001A5B4A">
      <w:r w:rsidRPr="001A5B4A">
        <w:rPr>
          <w:b/>
        </w:rPr>
        <w:t>VERSIONS OF THIS BILL</w:t>
      </w:r>
    </w:p>
    <w:p w:rsidR="001A5B4A" w:rsidRDefault="001A5B4A" w:rsidP="001A5B4A"/>
    <w:p w:rsidR="001A5B4A" w:rsidRDefault="005A75F2" w:rsidP="001A5B4A">
      <w:hyperlink r:id="rId8" w:history="1">
        <w:r w:rsidR="001A5B4A">
          <w:rPr>
            <w:rStyle w:val="Hyperlink"/>
          </w:rPr>
          <w:t>3/16/2011</w:t>
        </w:r>
      </w:hyperlink>
    </w:p>
    <w:p w:rsidR="001A5B4A" w:rsidRDefault="001A5B4A" w:rsidP="001A5B4A"/>
    <w:p w:rsidR="001A5B4A" w:rsidRDefault="001A5B4A" w:rsidP="001A5B4A">
      <w:pPr>
        <w:sectPr w:rsidR="001A5B4A" w:rsidSect="001A5B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0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18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076" w:rsidRDefault="00DE5A94" w:rsidP="001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60076">
        <w:t xml:space="preserve">CONGRATULATE </w:t>
      </w:r>
      <w:r w:rsidR="00E165B0">
        <w:t xml:space="preserve">AUCTIONEER </w:t>
      </w:r>
      <w:r w:rsidR="00A60AF3">
        <w:t>WILLIAM “BILL” YONCE</w:t>
      </w:r>
      <w:r w:rsidR="00160076">
        <w:t xml:space="preserve"> </w:t>
      </w:r>
      <w:r w:rsidR="00E165B0">
        <w:t xml:space="preserve">OF FLORENCE COUNTY </w:t>
      </w:r>
      <w:r w:rsidR="00160076">
        <w:t xml:space="preserve">UPON THE OCCASION OF HIS INDUCTION INTO THE NATIONAL </w:t>
      </w:r>
      <w:r w:rsidR="00A60AF3">
        <w:t>AUCTIONEERS ASSOCIATION</w:t>
      </w:r>
      <w:r w:rsidR="00160076">
        <w:t xml:space="preserve"> HALL OF FAME ON </w:t>
      </w:r>
      <w:r w:rsidR="00817E88">
        <w:t>JULY 15, 2010</w:t>
      </w:r>
      <w:r w:rsidR="00160076">
        <w:t>.</w:t>
      </w:r>
    </w:p>
    <w:p w:rsidR="00501866" w:rsidRDefault="00501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050B" w:rsidRDefault="00501866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050B">
        <w:t xml:space="preserve">the South Carolina House of Representatives is pleased to </w:t>
      </w:r>
      <w:r w:rsidR="007A0724">
        <w:t>learn</w:t>
      </w:r>
      <w:r w:rsidR="0093050B">
        <w:t xml:space="preserve"> that </w:t>
      </w:r>
      <w:r w:rsidR="007A0724">
        <w:t>auctioneer William “Bill” Yonce of Florence County was inducted into the National Auctioneers Hall of Fame on July 15, 2010</w:t>
      </w:r>
      <w:r w:rsidR="00E85D94">
        <w:t>; and</w:t>
      </w:r>
    </w:p>
    <w:p w:rsidR="00E85D94" w:rsidRDefault="00E85D94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559" w:rsidRDefault="00E85D94" w:rsidP="00E85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</w:t>
      </w:r>
      <w:r w:rsidRPr="004F329E">
        <w:rPr>
          <w:color w:val="000000" w:themeColor="text1"/>
          <w:u w:color="000000" w:themeColor="text1"/>
        </w:rPr>
        <w:t>eadquartered in Overland Park, Kan</w:t>
      </w:r>
      <w:r>
        <w:rPr>
          <w:color w:val="000000" w:themeColor="text1"/>
          <w:u w:color="000000" w:themeColor="text1"/>
        </w:rPr>
        <w:t>sas</w:t>
      </w:r>
      <w:r w:rsidRPr="004F329E">
        <w:rPr>
          <w:color w:val="000000" w:themeColor="text1"/>
          <w:u w:color="000000" w:themeColor="text1"/>
        </w:rPr>
        <w:t>, the National Auctioneers Association (NAA) represents thousands of auctioneers in the United States and across the world</w:t>
      </w:r>
      <w:r w:rsidR="000C2559">
        <w:rPr>
          <w:color w:val="000000" w:themeColor="text1"/>
          <w:u w:color="000000" w:themeColor="text1"/>
        </w:rPr>
        <w:t>; and</w:t>
      </w:r>
    </w:p>
    <w:p w:rsidR="000C2559" w:rsidRDefault="000C2559" w:rsidP="00E85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0724" w:rsidRDefault="000C2559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0724">
        <w:t xml:space="preserve">Mr. Yonce </w:t>
      </w:r>
      <w:r w:rsidR="007A0724" w:rsidRPr="004F329E">
        <w:rPr>
          <w:color w:val="000000" w:themeColor="text1"/>
          <w:u w:color="000000" w:themeColor="text1"/>
        </w:rPr>
        <w:t xml:space="preserve">was welcomed into the elite </w:t>
      </w:r>
      <w:r>
        <w:rPr>
          <w:color w:val="000000" w:themeColor="text1"/>
          <w:u w:color="000000" w:themeColor="text1"/>
        </w:rPr>
        <w:t>NAA Hall of Fame</w:t>
      </w:r>
      <w:r w:rsidR="007A0724" w:rsidRPr="004F329E">
        <w:rPr>
          <w:color w:val="000000" w:themeColor="text1"/>
          <w:u w:color="000000" w:themeColor="text1"/>
        </w:rPr>
        <w:t xml:space="preserve"> during the 61st International Auctioneers Conference &amp; Show in Greensboro, N</w:t>
      </w:r>
      <w:r w:rsidR="007A0724">
        <w:rPr>
          <w:color w:val="000000" w:themeColor="text1"/>
          <w:u w:color="000000" w:themeColor="text1"/>
        </w:rPr>
        <w:t>orth Carolina</w:t>
      </w:r>
      <w:r w:rsidR="006A6AB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thereby joining </w:t>
      </w:r>
      <w:r w:rsidR="007A0724" w:rsidRPr="004F329E">
        <w:rPr>
          <w:color w:val="000000" w:themeColor="text1"/>
          <w:u w:color="000000" w:themeColor="text1"/>
        </w:rPr>
        <w:t xml:space="preserve">a distinguished group of </w:t>
      </w:r>
      <w:r w:rsidR="007A0724">
        <w:rPr>
          <w:color w:val="000000" w:themeColor="text1"/>
          <w:u w:color="000000" w:themeColor="text1"/>
        </w:rPr>
        <w:t>one hundred twenty</w:t>
      </w:r>
      <w:r w:rsidR="007048E8">
        <w:rPr>
          <w:color w:val="000000" w:themeColor="text1"/>
          <w:u w:color="000000" w:themeColor="text1"/>
        </w:rPr>
        <w:noBreakHyphen/>
      </w:r>
      <w:r w:rsidR="007A0724">
        <w:rPr>
          <w:color w:val="000000" w:themeColor="text1"/>
          <w:u w:color="000000" w:themeColor="text1"/>
        </w:rPr>
        <w:t>nine</w:t>
      </w:r>
      <w:r w:rsidR="007A0724" w:rsidRPr="004F329E">
        <w:rPr>
          <w:color w:val="000000" w:themeColor="text1"/>
          <w:u w:color="000000" w:themeColor="text1"/>
        </w:rPr>
        <w:t xml:space="preserve"> men and women who have been leaders in the </w:t>
      </w:r>
      <w:r w:rsidR="000B67E3">
        <w:rPr>
          <w:color w:val="000000" w:themeColor="text1"/>
          <w:u w:color="000000" w:themeColor="text1"/>
        </w:rPr>
        <w:t xml:space="preserve">auctioneering </w:t>
      </w:r>
      <w:r w:rsidR="007A0724" w:rsidRPr="004F329E">
        <w:rPr>
          <w:color w:val="000000" w:themeColor="text1"/>
          <w:u w:color="000000" w:themeColor="text1"/>
        </w:rPr>
        <w:t>profession and industry</w:t>
      </w:r>
      <w:r w:rsidR="007A0724">
        <w:rPr>
          <w:color w:val="000000" w:themeColor="text1"/>
          <w:u w:color="000000" w:themeColor="text1"/>
        </w:rPr>
        <w:t>; and</w:t>
      </w:r>
    </w:p>
    <w:p w:rsidR="007A0724" w:rsidRDefault="007A0724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AD3" w:rsidRDefault="007A0724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1AD3">
        <w:rPr>
          <w:color w:val="000000" w:themeColor="text1"/>
          <w:u w:color="000000" w:themeColor="text1"/>
        </w:rPr>
        <w:t>now seventy</w:t>
      </w:r>
      <w:r w:rsidR="007048E8">
        <w:rPr>
          <w:color w:val="000000" w:themeColor="text1"/>
          <w:u w:color="000000" w:themeColor="text1"/>
        </w:rPr>
        <w:noBreakHyphen/>
      </w:r>
      <w:r w:rsidR="00951AD3">
        <w:rPr>
          <w:color w:val="000000" w:themeColor="text1"/>
          <w:u w:color="000000" w:themeColor="text1"/>
        </w:rPr>
        <w:t xml:space="preserve">three, Bill </w:t>
      </w:r>
      <w:r w:rsidRPr="004F329E">
        <w:rPr>
          <w:color w:val="000000" w:themeColor="text1"/>
          <w:u w:color="000000" w:themeColor="text1"/>
        </w:rPr>
        <w:t>Yonce</w:t>
      </w:r>
      <w:r w:rsidR="00951AD3">
        <w:rPr>
          <w:color w:val="000000" w:themeColor="text1"/>
          <w:u w:color="000000" w:themeColor="text1"/>
        </w:rPr>
        <w:t xml:space="preserve"> </w:t>
      </w:r>
      <w:r w:rsidRPr="004F329E">
        <w:rPr>
          <w:color w:val="000000" w:themeColor="text1"/>
          <w:u w:color="000000" w:themeColor="text1"/>
        </w:rPr>
        <w:t xml:space="preserve">entered the exciting world of auctioneering in 1961 when he attended Reppert Auction School during a </w:t>
      </w:r>
      <w:r w:rsidR="00951AD3">
        <w:rPr>
          <w:color w:val="000000" w:themeColor="text1"/>
          <w:u w:color="000000" w:themeColor="text1"/>
        </w:rPr>
        <w:t>thirty</w:t>
      </w:r>
      <w:r w:rsidR="007048E8">
        <w:rPr>
          <w:color w:val="000000" w:themeColor="text1"/>
          <w:u w:color="000000" w:themeColor="text1"/>
        </w:rPr>
        <w:noBreakHyphen/>
      </w:r>
      <w:r w:rsidR="00951AD3">
        <w:rPr>
          <w:color w:val="000000" w:themeColor="text1"/>
          <w:u w:color="000000" w:themeColor="text1"/>
        </w:rPr>
        <w:t xml:space="preserve">day </w:t>
      </w:r>
      <w:r w:rsidRPr="004F329E">
        <w:rPr>
          <w:color w:val="000000" w:themeColor="text1"/>
          <w:u w:color="000000" w:themeColor="text1"/>
        </w:rPr>
        <w:t>leave from the Air Force. Over the following years, Yonce worked as a musician and disc jockey while conducting auctions in his free time</w:t>
      </w:r>
      <w:r w:rsidR="00951AD3">
        <w:rPr>
          <w:color w:val="000000" w:themeColor="text1"/>
          <w:u w:color="000000" w:themeColor="text1"/>
        </w:rPr>
        <w:t>; and</w:t>
      </w:r>
    </w:p>
    <w:p w:rsidR="00951AD3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0724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A0724" w:rsidRPr="004F329E">
        <w:rPr>
          <w:color w:val="000000" w:themeColor="text1"/>
          <w:u w:color="000000" w:themeColor="text1"/>
        </w:rPr>
        <w:t xml:space="preserve">n 1964, </w:t>
      </w:r>
      <w:r>
        <w:rPr>
          <w:color w:val="000000" w:themeColor="text1"/>
          <w:u w:color="000000" w:themeColor="text1"/>
        </w:rPr>
        <w:t>he</w:t>
      </w:r>
      <w:r w:rsidR="007A0724" w:rsidRPr="004F329E">
        <w:rPr>
          <w:color w:val="000000" w:themeColor="text1"/>
          <w:u w:color="000000" w:themeColor="text1"/>
        </w:rPr>
        <w:t xml:space="preserve"> entered the real</w:t>
      </w:r>
      <w:r w:rsidR="005E4C27">
        <w:rPr>
          <w:color w:val="000000" w:themeColor="text1"/>
          <w:u w:color="000000" w:themeColor="text1"/>
        </w:rPr>
        <w:t xml:space="preserve"> </w:t>
      </w:r>
      <w:r w:rsidR="007A0724" w:rsidRPr="004F329E">
        <w:rPr>
          <w:color w:val="000000" w:themeColor="text1"/>
          <w:u w:color="000000" w:themeColor="text1"/>
        </w:rPr>
        <w:t>estate business</w:t>
      </w:r>
      <w:r>
        <w:rPr>
          <w:color w:val="000000" w:themeColor="text1"/>
          <w:u w:color="000000" w:themeColor="text1"/>
        </w:rPr>
        <w:t>, but by t</w:t>
      </w:r>
      <w:r w:rsidR="007A0724" w:rsidRPr="004F329E">
        <w:rPr>
          <w:color w:val="000000" w:themeColor="text1"/>
          <w:u w:color="000000" w:themeColor="text1"/>
        </w:rPr>
        <w:t>he 1980s</w:t>
      </w:r>
      <w:r>
        <w:rPr>
          <w:color w:val="000000" w:themeColor="text1"/>
          <w:u w:color="000000" w:themeColor="text1"/>
        </w:rPr>
        <w:t>,</w:t>
      </w:r>
      <w:r w:rsidR="007A0724" w:rsidRPr="004F329E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 xml:space="preserve">had </w:t>
      </w:r>
      <w:r w:rsidR="007A0724" w:rsidRPr="004F329E">
        <w:rPr>
          <w:color w:val="000000" w:themeColor="text1"/>
          <w:u w:color="000000" w:themeColor="text1"/>
        </w:rPr>
        <w:t>changed his career to focus solely on being a full</w:t>
      </w:r>
      <w:r w:rsidR="007048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auctioneer; and</w:t>
      </w:r>
    </w:p>
    <w:p w:rsidR="00951AD3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0724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Yonce </w:t>
      </w:r>
      <w:r w:rsidR="007A0724" w:rsidRPr="004F329E">
        <w:rPr>
          <w:color w:val="000000" w:themeColor="text1"/>
          <w:u w:color="000000" w:themeColor="text1"/>
        </w:rPr>
        <w:t xml:space="preserve">is a member of the South Carolina Auctioneers Hall of Fame and has served in several industry leadership positions, including </w:t>
      </w:r>
      <w:r>
        <w:rPr>
          <w:color w:val="000000" w:themeColor="text1"/>
          <w:u w:color="000000" w:themeColor="text1"/>
        </w:rPr>
        <w:t xml:space="preserve">service with </w:t>
      </w:r>
      <w:r w:rsidR="007A0724" w:rsidRPr="004F329E">
        <w:rPr>
          <w:color w:val="000000" w:themeColor="text1"/>
          <w:u w:color="000000" w:themeColor="text1"/>
        </w:rPr>
        <w:t xml:space="preserve">the NAA Board of Directors. He was president and chair of the board for the Auction Marketing Institute, the precursor to the NAA Education Institute. Additionally, </w:t>
      </w:r>
      <w:r>
        <w:rPr>
          <w:color w:val="000000" w:themeColor="text1"/>
          <w:u w:color="000000" w:themeColor="text1"/>
        </w:rPr>
        <w:t>he</w:t>
      </w:r>
      <w:r w:rsidR="007A0724" w:rsidRPr="004F329E">
        <w:rPr>
          <w:color w:val="000000" w:themeColor="text1"/>
          <w:u w:color="000000" w:themeColor="text1"/>
        </w:rPr>
        <w:t xml:space="preserve"> has served </w:t>
      </w:r>
      <w:r>
        <w:rPr>
          <w:color w:val="000000" w:themeColor="text1"/>
          <w:u w:color="000000" w:themeColor="text1"/>
        </w:rPr>
        <w:t xml:space="preserve">as a member of </w:t>
      </w:r>
      <w:r w:rsidR="007A0724" w:rsidRPr="004F329E">
        <w:rPr>
          <w:color w:val="000000" w:themeColor="text1"/>
          <w:u w:color="000000" w:themeColor="text1"/>
        </w:rPr>
        <w:t xml:space="preserve">the South Carolina Auctioneer Licensing Board and as an instructor for the Mendenhall School of </w:t>
      </w:r>
      <w:r>
        <w:rPr>
          <w:color w:val="000000" w:themeColor="text1"/>
          <w:u w:color="000000" w:themeColor="text1"/>
        </w:rPr>
        <w:t>Auctioneering in North Carolina; and</w:t>
      </w:r>
    </w:p>
    <w:p w:rsidR="00951AD3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F3B" w:rsidRDefault="00951AD3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6F3B">
        <w:rPr>
          <w:color w:val="000000" w:themeColor="text1"/>
          <w:u w:color="000000" w:themeColor="text1"/>
        </w:rPr>
        <w:t xml:space="preserve">the </w:t>
      </w:r>
      <w:r w:rsidR="007A0724" w:rsidRPr="004F329E">
        <w:rPr>
          <w:color w:val="000000" w:themeColor="text1"/>
          <w:u w:color="000000" w:themeColor="text1"/>
        </w:rPr>
        <w:t>owner of W.M. Yonce Auction Marketing</w:t>
      </w:r>
      <w:r w:rsidR="00396F3B">
        <w:rPr>
          <w:color w:val="000000" w:themeColor="text1"/>
          <w:u w:color="000000" w:themeColor="text1"/>
        </w:rPr>
        <w:t xml:space="preserve"> in </w:t>
      </w:r>
      <w:r w:rsidR="007A0724" w:rsidRPr="004F329E">
        <w:rPr>
          <w:color w:val="000000" w:themeColor="text1"/>
          <w:u w:color="000000" w:themeColor="text1"/>
        </w:rPr>
        <w:t>Florence</w:t>
      </w:r>
      <w:r w:rsidR="00396F3B">
        <w:rPr>
          <w:color w:val="000000" w:themeColor="text1"/>
          <w:u w:color="000000" w:themeColor="text1"/>
        </w:rPr>
        <w:t xml:space="preserve"> and </w:t>
      </w:r>
      <w:r w:rsidR="007A0724" w:rsidRPr="004F329E">
        <w:rPr>
          <w:color w:val="000000" w:themeColor="text1"/>
          <w:u w:color="000000" w:themeColor="text1"/>
        </w:rPr>
        <w:t>senior auctioneer for the Carolina Auction Team</w:t>
      </w:r>
      <w:r w:rsidR="005E4C27">
        <w:rPr>
          <w:color w:val="000000" w:themeColor="text1"/>
          <w:u w:color="000000" w:themeColor="text1"/>
        </w:rPr>
        <w:t>,</w:t>
      </w:r>
      <w:r w:rsidR="007A0724" w:rsidRPr="004F329E">
        <w:rPr>
          <w:color w:val="000000" w:themeColor="text1"/>
          <w:u w:color="000000" w:themeColor="text1"/>
        </w:rPr>
        <w:t xml:space="preserve"> Inc.</w:t>
      </w:r>
      <w:r w:rsidR="00396F3B">
        <w:rPr>
          <w:color w:val="000000" w:themeColor="text1"/>
          <w:u w:color="000000" w:themeColor="text1"/>
        </w:rPr>
        <w:t xml:space="preserve"> in S</w:t>
      </w:r>
      <w:r w:rsidR="007A0724" w:rsidRPr="004F329E">
        <w:rPr>
          <w:color w:val="000000" w:themeColor="text1"/>
          <w:u w:color="000000" w:themeColor="text1"/>
        </w:rPr>
        <w:t xml:space="preserve">partanburg, </w:t>
      </w:r>
      <w:r w:rsidR="00396F3B">
        <w:rPr>
          <w:color w:val="000000" w:themeColor="text1"/>
          <w:u w:color="000000" w:themeColor="text1"/>
        </w:rPr>
        <w:t>Bill Yonce has been a</w:t>
      </w:r>
      <w:r w:rsidR="007A0724" w:rsidRPr="004F329E">
        <w:rPr>
          <w:color w:val="000000" w:themeColor="text1"/>
          <w:u w:color="000000" w:themeColor="text1"/>
        </w:rPr>
        <w:t>ctive in numerous local organizations and charities</w:t>
      </w:r>
      <w:r w:rsidR="00396F3B">
        <w:rPr>
          <w:color w:val="000000" w:themeColor="text1"/>
          <w:u w:color="000000" w:themeColor="text1"/>
        </w:rPr>
        <w:t>. He</w:t>
      </w:r>
      <w:r w:rsidR="007A0724" w:rsidRPr="004F329E">
        <w:rPr>
          <w:color w:val="000000" w:themeColor="text1"/>
          <w:u w:color="000000" w:themeColor="text1"/>
        </w:rPr>
        <w:t xml:space="preserve"> </w:t>
      </w:r>
      <w:r w:rsidR="00E12D21">
        <w:rPr>
          <w:color w:val="000000" w:themeColor="text1"/>
          <w:u w:color="000000" w:themeColor="text1"/>
        </w:rPr>
        <w:t xml:space="preserve">also </w:t>
      </w:r>
      <w:r w:rsidR="007A0724" w:rsidRPr="004F329E">
        <w:rPr>
          <w:color w:val="000000" w:themeColor="text1"/>
          <w:u w:color="000000" w:themeColor="text1"/>
        </w:rPr>
        <w:t xml:space="preserve">has conducted benefit auctions across the United States for </w:t>
      </w:r>
      <w:r w:rsidR="00396F3B">
        <w:rPr>
          <w:color w:val="000000" w:themeColor="text1"/>
          <w:u w:color="000000" w:themeColor="text1"/>
        </w:rPr>
        <w:t>forty</w:t>
      </w:r>
      <w:r w:rsidR="007A0724" w:rsidRPr="004F329E">
        <w:rPr>
          <w:color w:val="000000" w:themeColor="text1"/>
          <w:u w:color="000000" w:themeColor="text1"/>
        </w:rPr>
        <w:t xml:space="preserve"> years, </w:t>
      </w:r>
      <w:r w:rsidR="00F739D9">
        <w:rPr>
          <w:color w:val="000000" w:themeColor="text1"/>
          <w:u w:color="000000" w:themeColor="text1"/>
        </w:rPr>
        <w:t xml:space="preserve">serving, among other worthy causes, the Dave Thomas Foundation, for which he has </w:t>
      </w:r>
      <w:r w:rsidR="007A0724" w:rsidRPr="004F329E">
        <w:rPr>
          <w:color w:val="000000" w:themeColor="text1"/>
          <w:u w:color="000000" w:themeColor="text1"/>
        </w:rPr>
        <w:t>rais</w:t>
      </w:r>
      <w:r w:rsidR="00F739D9">
        <w:rPr>
          <w:color w:val="000000" w:themeColor="text1"/>
          <w:u w:color="000000" w:themeColor="text1"/>
        </w:rPr>
        <w:t>ed</w:t>
      </w:r>
      <w:r w:rsidR="007A0724" w:rsidRPr="004F329E">
        <w:rPr>
          <w:color w:val="000000" w:themeColor="text1"/>
          <w:u w:color="000000" w:themeColor="text1"/>
        </w:rPr>
        <w:t xml:space="preserve"> </w:t>
      </w:r>
      <w:r w:rsidR="00D071BB">
        <w:rPr>
          <w:color w:val="000000" w:themeColor="text1"/>
          <w:u w:color="000000" w:themeColor="text1"/>
        </w:rPr>
        <w:t xml:space="preserve">millions in dollars </w:t>
      </w:r>
      <w:r w:rsidR="00F739D9">
        <w:rPr>
          <w:color w:val="000000" w:themeColor="text1"/>
          <w:u w:color="000000" w:themeColor="text1"/>
        </w:rPr>
        <w:t xml:space="preserve">to aid the organization in its </w:t>
      </w:r>
      <w:r w:rsidR="007A0724" w:rsidRPr="004F329E">
        <w:rPr>
          <w:color w:val="000000" w:themeColor="text1"/>
          <w:u w:color="000000" w:themeColor="text1"/>
        </w:rPr>
        <w:t>focus on adoption</w:t>
      </w:r>
      <w:r w:rsidR="00396F3B">
        <w:rPr>
          <w:color w:val="000000" w:themeColor="text1"/>
          <w:u w:color="000000" w:themeColor="text1"/>
        </w:rPr>
        <w:t>; and</w:t>
      </w:r>
    </w:p>
    <w:p w:rsidR="00396F3B" w:rsidRDefault="00396F3B" w:rsidP="007A0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50B" w:rsidRDefault="00396F3B" w:rsidP="0097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724A4">
        <w:rPr>
          <w:color w:val="000000" w:themeColor="text1"/>
          <w:u w:color="000000" w:themeColor="text1"/>
        </w:rPr>
        <w:t xml:space="preserve">cognizant of his </w:t>
      </w:r>
      <w:r w:rsidR="00BD208D">
        <w:rPr>
          <w:color w:val="000000" w:themeColor="text1"/>
          <w:u w:color="000000" w:themeColor="text1"/>
        </w:rPr>
        <w:t>well</w:t>
      </w:r>
      <w:r w:rsidR="007048E8">
        <w:rPr>
          <w:color w:val="000000" w:themeColor="text1"/>
          <w:u w:color="000000" w:themeColor="text1"/>
        </w:rPr>
        <w:noBreakHyphen/>
      </w:r>
      <w:r w:rsidR="00BD208D">
        <w:rPr>
          <w:color w:val="000000" w:themeColor="text1"/>
          <w:u w:color="000000" w:themeColor="text1"/>
        </w:rPr>
        <w:t xml:space="preserve">deserved reputation for professional </w:t>
      </w:r>
      <w:r w:rsidR="0093050B">
        <w:t>excellence and integrity</w:t>
      </w:r>
      <w:r w:rsidR="009724A4">
        <w:t xml:space="preserve">, </w:t>
      </w:r>
      <w:r w:rsidR="00BD208D">
        <w:t xml:space="preserve">sustained over so many </w:t>
      </w:r>
      <w:r w:rsidR="00C6550B">
        <w:t>decades</w:t>
      </w:r>
      <w:r w:rsidR="00BD208D">
        <w:t xml:space="preserve">, </w:t>
      </w:r>
      <w:r w:rsidR="0093050B">
        <w:t xml:space="preserve">the House of Representatives takes great pleasure in saluting </w:t>
      </w:r>
      <w:r w:rsidR="009724A4">
        <w:t>Bill Yonce</w:t>
      </w:r>
      <w:r w:rsidR="0093050B">
        <w:t xml:space="preserve"> upon </w:t>
      </w:r>
      <w:r w:rsidR="009B072F">
        <w:t xml:space="preserve">his </w:t>
      </w:r>
      <w:r w:rsidR="0093050B">
        <w:t>being named to this high honor. Now, therefore,</w:t>
      </w:r>
    </w:p>
    <w:p w:rsidR="0093050B" w:rsidRDefault="0093050B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50B" w:rsidRDefault="0093050B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050B" w:rsidRDefault="0093050B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8CF" w:rsidRDefault="0093050B" w:rsidP="00796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7968CF">
        <w:t>congratulate auctioneer William “Bill” Yonce of Florence County upon the occasion of his induction into the National Auctioneers Association Hall of Fame on July 15, 2010.</w:t>
      </w:r>
    </w:p>
    <w:p w:rsidR="0093050B" w:rsidRDefault="0093050B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50B" w:rsidRDefault="0093050B" w:rsidP="00930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968CF">
        <w:t>Bill Yonce</w:t>
      </w:r>
      <w:r>
        <w:t>.</w:t>
      </w:r>
    </w:p>
    <w:p w:rsidR="003B0CF6" w:rsidRDefault="007048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0CF6" w:rsidRDefault="003B0CF6" w:rsidP="001A5B4A">
      <w:pPr>
        <w:suppressAutoHyphens/>
      </w:pPr>
    </w:p>
    <w:sectPr w:rsidR="003B0CF6" w:rsidSect="001A5B4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559" w:rsidRDefault="000C2559" w:rsidP="009F0C77">
      <w:r>
        <w:separator/>
      </w:r>
    </w:p>
  </w:endnote>
  <w:endnote w:type="continuationSeparator" w:id="0">
    <w:p w:rsidR="000C2559" w:rsidRDefault="000C25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D62A68-DA36-4BF4-8C9C-CD13D560F15E}"/>
    <w:embedBold r:id="rId2" w:fontKey="{F82C2D8F-7644-45D4-B655-B82235EB4E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5340FC-85B1-4150-A1FB-69A8F06C86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C2D7AA-8773-4706-B26E-444B3777D4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D1D9F2-A09E-4D96-852F-4C6367E21A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B4A" w:rsidRPr="003B0CF6" w:rsidRDefault="001A5B4A" w:rsidP="003B0C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[3952]</w:t>
    </w:r>
    <w:r>
      <w:tab/>
    </w:r>
    <w:r w:rsidR="005A75F2">
      <w:fldChar w:fldCharType="begin"/>
    </w:r>
    <w:r w:rsidR="005A75F2">
      <w:instrText xml:space="preserve"> PAGE  \* MERGEFORMAT </w:instrText>
    </w:r>
    <w:r w:rsidR="005A75F2">
      <w:fldChar w:fldCharType="separate"/>
    </w:r>
    <w:r w:rsidR="005A75F2">
      <w:rPr>
        <w:noProof/>
      </w:rPr>
      <w:t>1</w:t>
    </w:r>
    <w:r w:rsidR="005A75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559" w:rsidRDefault="000C2559" w:rsidP="009F0C77">
      <w:r>
        <w:separator/>
      </w:r>
    </w:p>
  </w:footnote>
  <w:footnote w:type="continuationSeparator" w:id="0">
    <w:p w:rsidR="000C2559" w:rsidRDefault="000C25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5HTC11"/>
    <w:docVar w:name="CoverBillType" w:val="r"/>
    <w:docVar w:name="docpath" w:val="L:\Council\bills\RM\1125HTC11.DOCX"/>
    <w:docVar w:name="dvBillNumber" w:val="39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7DD8"/>
    <w:rsid w:val="00011869"/>
    <w:rsid w:val="00056733"/>
    <w:rsid w:val="000B67E3"/>
    <w:rsid w:val="000C2559"/>
    <w:rsid w:val="000D7DDE"/>
    <w:rsid w:val="000E1785"/>
    <w:rsid w:val="000F40FA"/>
    <w:rsid w:val="0010776B"/>
    <w:rsid w:val="00133E66"/>
    <w:rsid w:val="001435A3"/>
    <w:rsid w:val="00160076"/>
    <w:rsid w:val="001A5B4A"/>
    <w:rsid w:val="001B64D0"/>
    <w:rsid w:val="001D08F2"/>
    <w:rsid w:val="001D525B"/>
    <w:rsid w:val="001D7F4F"/>
    <w:rsid w:val="00202B0C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212F"/>
    <w:rsid w:val="0039223F"/>
    <w:rsid w:val="00396F3B"/>
    <w:rsid w:val="003B0CF6"/>
    <w:rsid w:val="003D01E8"/>
    <w:rsid w:val="003E5288"/>
    <w:rsid w:val="003F6D79"/>
    <w:rsid w:val="0041760A"/>
    <w:rsid w:val="00417C01"/>
    <w:rsid w:val="004809EE"/>
    <w:rsid w:val="004D6C88"/>
    <w:rsid w:val="004D79B4"/>
    <w:rsid w:val="004E7D54"/>
    <w:rsid w:val="00501866"/>
    <w:rsid w:val="005273C6"/>
    <w:rsid w:val="00530A69"/>
    <w:rsid w:val="00545593"/>
    <w:rsid w:val="00552630"/>
    <w:rsid w:val="00577C6C"/>
    <w:rsid w:val="00581C97"/>
    <w:rsid w:val="005A75F2"/>
    <w:rsid w:val="005B167A"/>
    <w:rsid w:val="005C0B43"/>
    <w:rsid w:val="005C2FE2"/>
    <w:rsid w:val="005E2BC9"/>
    <w:rsid w:val="005E4C27"/>
    <w:rsid w:val="005E714C"/>
    <w:rsid w:val="00605102"/>
    <w:rsid w:val="006215AA"/>
    <w:rsid w:val="006913C9"/>
    <w:rsid w:val="0069470D"/>
    <w:rsid w:val="006A6AB6"/>
    <w:rsid w:val="007048E8"/>
    <w:rsid w:val="00734F00"/>
    <w:rsid w:val="007859DB"/>
    <w:rsid w:val="007968CF"/>
    <w:rsid w:val="007A0724"/>
    <w:rsid w:val="007A70AE"/>
    <w:rsid w:val="007D7CFE"/>
    <w:rsid w:val="00817E88"/>
    <w:rsid w:val="008362E8"/>
    <w:rsid w:val="008A1768"/>
    <w:rsid w:val="008A6906"/>
    <w:rsid w:val="008C598A"/>
    <w:rsid w:val="008F4429"/>
    <w:rsid w:val="0090282A"/>
    <w:rsid w:val="0093050B"/>
    <w:rsid w:val="0094021A"/>
    <w:rsid w:val="00951AD3"/>
    <w:rsid w:val="009724A4"/>
    <w:rsid w:val="009B072F"/>
    <w:rsid w:val="009C6A0B"/>
    <w:rsid w:val="009F0C77"/>
    <w:rsid w:val="009F4DD1"/>
    <w:rsid w:val="009F73A5"/>
    <w:rsid w:val="00A41684"/>
    <w:rsid w:val="00A60AF3"/>
    <w:rsid w:val="00A64E80"/>
    <w:rsid w:val="00A72BCD"/>
    <w:rsid w:val="00A741D9"/>
    <w:rsid w:val="00A833AB"/>
    <w:rsid w:val="00A9741D"/>
    <w:rsid w:val="00AD4B17"/>
    <w:rsid w:val="00B03667"/>
    <w:rsid w:val="00B412D4"/>
    <w:rsid w:val="00B80806"/>
    <w:rsid w:val="00BD208D"/>
    <w:rsid w:val="00BE3C22"/>
    <w:rsid w:val="00C0345E"/>
    <w:rsid w:val="00C03CFB"/>
    <w:rsid w:val="00C3483A"/>
    <w:rsid w:val="00C6550B"/>
    <w:rsid w:val="00C74E9D"/>
    <w:rsid w:val="00C82FD3"/>
    <w:rsid w:val="00C92819"/>
    <w:rsid w:val="00C97DD8"/>
    <w:rsid w:val="00CC26F2"/>
    <w:rsid w:val="00CC6B7B"/>
    <w:rsid w:val="00CD2089"/>
    <w:rsid w:val="00D071BB"/>
    <w:rsid w:val="00D73A67"/>
    <w:rsid w:val="00D970A9"/>
    <w:rsid w:val="00DE5A94"/>
    <w:rsid w:val="00DF3845"/>
    <w:rsid w:val="00E12D21"/>
    <w:rsid w:val="00E165B0"/>
    <w:rsid w:val="00E41911"/>
    <w:rsid w:val="00E85D94"/>
    <w:rsid w:val="00E92EEF"/>
    <w:rsid w:val="00F001D2"/>
    <w:rsid w:val="00F24442"/>
    <w:rsid w:val="00F3134F"/>
    <w:rsid w:val="00F50AE3"/>
    <w:rsid w:val="00F66BB3"/>
    <w:rsid w:val="00F67CF1"/>
    <w:rsid w:val="00F739D9"/>
    <w:rsid w:val="00F73C5F"/>
    <w:rsid w:val="00F840F0"/>
    <w:rsid w:val="00FB0D0D"/>
    <w:rsid w:val="00FB43B4"/>
    <w:rsid w:val="00FF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24A2E77-D613-4CDE-9EC2-1D81F2EDE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7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5B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52_201103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2C5-C4E9-41FB-8ADF-53D799679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658</Words>
  <Characters>3819</Characters>
  <Application>Microsoft Office Word</Application>
  <DocSecurity>4</DocSecurity>
  <Lines>114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3952: Auctioneer William Yonce - South Carolina Legislature Online</dc:title>
  <dc:subject/>
  <dc:creator>rosannemcdowell</dc:creator>
  <cp:keywords/>
  <dc:description/>
  <cp:lastModifiedBy>N Cumfer</cp:lastModifiedBy>
  <cp:revision>2</cp:revision>
  <cp:lastPrinted>2011-03-15T19:00:00Z</cp:lastPrinted>
  <dcterms:created xsi:type="dcterms:W3CDTF">2014-11-24T14:03:00Z</dcterms:created>
  <dcterms:modified xsi:type="dcterms:W3CDTF">2014-11-24T14:03:00Z</dcterms:modified>
</cp:coreProperties>
</file>