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866" w:rsidRDefault="00515866" w:rsidP="00515866">
      <w:pPr>
        <w:widowControl w:val="0"/>
        <w:jc w:val="center"/>
      </w:pPr>
      <w:bookmarkStart w:id="0" w:name="_GoBack"/>
      <w:bookmarkEnd w:id="0"/>
      <w:r w:rsidRPr="00515866">
        <w:rPr>
          <w:b/>
        </w:rPr>
        <w:t>South Carolina General Assembly</w:t>
      </w:r>
    </w:p>
    <w:p w:rsidR="00515866" w:rsidRDefault="00515866" w:rsidP="00515866">
      <w:pPr>
        <w:widowControl w:val="0"/>
        <w:jc w:val="center"/>
      </w:pPr>
      <w:r>
        <w:t>119th Session, 2011-2012</w:t>
      </w:r>
    </w:p>
    <w:p w:rsidR="00515866" w:rsidRDefault="00515866" w:rsidP="00515866">
      <w:pPr>
        <w:widowControl w:val="0"/>
        <w:jc w:val="left"/>
      </w:pPr>
    </w:p>
    <w:p w:rsidR="00515866" w:rsidRDefault="00515866" w:rsidP="00515866">
      <w:pPr>
        <w:widowControl w:val="0"/>
        <w:jc w:val="left"/>
        <w:rPr>
          <w:b/>
        </w:rPr>
      </w:pPr>
      <w:r w:rsidRPr="00515866">
        <w:rPr>
          <w:b/>
        </w:rPr>
        <w:t>H. 3956</w:t>
      </w:r>
    </w:p>
    <w:p w:rsidR="00515866" w:rsidRDefault="00515866" w:rsidP="00515866">
      <w:pPr>
        <w:widowControl w:val="0"/>
        <w:jc w:val="left"/>
        <w:rPr>
          <w:b/>
        </w:rPr>
      </w:pPr>
    </w:p>
    <w:p w:rsidR="00515866" w:rsidRDefault="00515866" w:rsidP="00515866">
      <w:pPr>
        <w:widowControl w:val="0"/>
        <w:jc w:val="left"/>
      </w:pPr>
      <w:r w:rsidRPr="00515866">
        <w:rPr>
          <w:b/>
        </w:rPr>
        <w:t>STATUS INFORMATION</w:t>
      </w:r>
    </w:p>
    <w:p w:rsidR="00515866" w:rsidRDefault="00515866" w:rsidP="00515866">
      <w:pPr>
        <w:widowControl w:val="0"/>
        <w:jc w:val="left"/>
      </w:pPr>
    </w:p>
    <w:p w:rsidR="00515866" w:rsidRDefault="00515866" w:rsidP="00515866">
      <w:pPr>
        <w:widowControl w:val="0"/>
        <w:jc w:val="left"/>
      </w:pPr>
      <w:r>
        <w:t>General Bill</w:t>
      </w:r>
    </w:p>
    <w:p w:rsidR="00515866" w:rsidRDefault="008F6111" w:rsidP="00515866">
      <w:pPr>
        <w:widowControl w:val="0"/>
        <w:jc w:val="left"/>
      </w:pPr>
      <w:r>
        <w:t>Sponsors: Reps. Cooper, Skelton, White, Ott, Horne and Gambrell</w:t>
      </w:r>
    </w:p>
    <w:p w:rsidR="00515866" w:rsidRDefault="00515866" w:rsidP="00515866">
      <w:pPr>
        <w:widowControl w:val="0"/>
        <w:jc w:val="left"/>
      </w:pPr>
      <w:r>
        <w:t>Document Path: l:\council\bills\agm\18912bh11.docx</w:t>
      </w:r>
    </w:p>
    <w:p w:rsidR="00515866" w:rsidRDefault="00515866" w:rsidP="00515866">
      <w:pPr>
        <w:widowControl w:val="0"/>
        <w:jc w:val="left"/>
      </w:pPr>
    </w:p>
    <w:p w:rsidR="006E143F" w:rsidRDefault="006E143F" w:rsidP="00515866">
      <w:pPr>
        <w:widowControl w:val="0"/>
        <w:jc w:val="left"/>
      </w:pPr>
      <w:r>
        <w:t>Introduced in the House on March 16, 2011</w:t>
      </w:r>
    </w:p>
    <w:p w:rsidR="006E143F" w:rsidRPr="006E143F" w:rsidRDefault="006E143F" w:rsidP="00515866">
      <w:pPr>
        <w:widowControl w:val="0"/>
        <w:jc w:val="left"/>
      </w:pPr>
      <w:r>
        <w:t xml:space="preserve">Currently residing in the House Committee on </w:t>
      </w:r>
      <w:r w:rsidRPr="006E143F">
        <w:rPr>
          <w:b/>
        </w:rPr>
        <w:t>Ways and Means</w:t>
      </w:r>
    </w:p>
    <w:p w:rsidR="006E143F" w:rsidRDefault="006E143F" w:rsidP="00515866">
      <w:pPr>
        <w:widowControl w:val="0"/>
        <w:jc w:val="left"/>
      </w:pPr>
    </w:p>
    <w:p w:rsidR="00515866" w:rsidRDefault="00515866" w:rsidP="00515866">
      <w:pPr>
        <w:widowControl w:val="0"/>
        <w:jc w:val="left"/>
      </w:pPr>
      <w:r>
        <w:t xml:space="preserve">Summary: </w:t>
      </w:r>
      <w:r w:rsidR="00953B6B">
        <w:t>Clemson University to enter into a ground lease agreement</w:t>
      </w:r>
    </w:p>
    <w:p w:rsidR="00515866" w:rsidRDefault="00515866" w:rsidP="00515866">
      <w:pPr>
        <w:widowControl w:val="0"/>
        <w:jc w:val="left"/>
      </w:pPr>
    </w:p>
    <w:p w:rsidR="00515866" w:rsidRDefault="00515866" w:rsidP="00515866">
      <w:pPr>
        <w:widowControl w:val="0"/>
        <w:jc w:val="left"/>
      </w:pPr>
    </w:p>
    <w:p w:rsidR="00515866" w:rsidRDefault="00515866" w:rsidP="00515866">
      <w:pPr>
        <w:widowControl w:val="0"/>
        <w:tabs>
          <w:tab w:val="center" w:pos="590"/>
          <w:tab w:val="center" w:pos="1440"/>
          <w:tab w:val="left" w:pos="1872"/>
          <w:tab w:val="left" w:pos="9187"/>
        </w:tabs>
        <w:jc w:val="left"/>
      </w:pPr>
      <w:r w:rsidRPr="00515866">
        <w:rPr>
          <w:b/>
        </w:rPr>
        <w:t>HISTORY OF LEGISLATIVE ACTIONS</w:t>
      </w:r>
    </w:p>
    <w:p w:rsidR="00515866" w:rsidRDefault="00515866" w:rsidP="00515866">
      <w:pPr>
        <w:widowControl w:val="0"/>
        <w:tabs>
          <w:tab w:val="center" w:pos="590"/>
          <w:tab w:val="center" w:pos="1440"/>
          <w:tab w:val="left" w:pos="1872"/>
          <w:tab w:val="left" w:pos="9187"/>
        </w:tabs>
        <w:jc w:val="left"/>
      </w:pPr>
    </w:p>
    <w:p w:rsidR="00515866" w:rsidRPr="00515866" w:rsidRDefault="00515866" w:rsidP="00515866">
      <w:pPr>
        <w:widowControl w:val="0"/>
        <w:tabs>
          <w:tab w:val="center" w:pos="590"/>
          <w:tab w:val="center" w:pos="1440"/>
          <w:tab w:val="left" w:pos="1872"/>
          <w:tab w:val="left" w:pos="9187"/>
        </w:tabs>
        <w:jc w:val="left"/>
      </w:pPr>
      <w:r w:rsidRPr="00515866">
        <w:rPr>
          <w:u w:val="single"/>
        </w:rPr>
        <w:tab/>
        <w:t>Date</w:t>
      </w:r>
      <w:r w:rsidRPr="00515866">
        <w:rPr>
          <w:u w:val="single"/>
        </w:rPr>
        <w:tab/>
        <w:t>Body</w:t>
      </w:r>
      <w:r w:rsidRPr="00515866">
        <w:rPr>
          <w:u w:val="single"/>
        </w:rPr>
        <w:tab/>
        <w:t>Action Description with journal page number</w:t>
      </w:r>
      <w:r w:rsidRPr="00515866">
        <w:rPr>
          <w:u w:val="single"/>
        </w:rPr>
        <w:tab/>
      </w:r>
    </w:p>
    <w:p w:rsidR="00487102" w:rsidRDefault="00487102" w:rsidP="00487102">
      <w:pPr>
        <w:widowControl w:val="0"/>
        <w:tabs>
          <w:tab w:val="right" w:pos="1008"/>
          <w:tab w:val="left" w:pos="1152"/>
          <w:tab w:val="left" w:pos="1872"/>
          <w:tab w:val="left" w:pos="9187"/>
        </w:tabs>
        <w:ind w:left="2088" w:hanging="2088"/>
        <w:jc w:val="left"/>
      </w:pPr>
      <w:r>
        <w:tab/>
        <w:t>3/16/2011</w:t>
      </w:r>
      <w:r>
        <w:tab/>
        <w:t>House</w:t>
      </w:r>
      <w:r>
        <w:tab/>
      </w:r>
      <w:r w:rsidRPr="0024235B">
        <w:t>Introduced and read first time (</w:t>
      </w:r>
      <w:hyperlink r:id="rId7" w:history="1">
        <w:r w:rsidRPr="0024235B">
          <w:rPr>
            <w:rStyle w:val="Hyperlink"/>
          </w:rPr>
          <w:t>House Journal</w:t>
        </w:r>
        <w:r w:rsidRPr="0024235B">
          <w:rPr>
            <w:rStyle w:val="Hyperlink"/>
          </w:rPr>
          <w:noBreakHyphen/>
          <w:t>page 12</w:t>
        </w:r>
      </w:hyperlink>
      <w:r w:rsidRPr="0024235B">
        <w:t>)</w:t>
      </w:r>
    </w:p>
    <w:p w:rsidR="00487102" w:rsidRDefault="00487102" w:rsidP="00487102">
      <w:pPr>
        <w:widowControl w:val="0"/>
        <w:tabs>
          <w:tab w:val="right" w:pos="1008"/>
          <w:tab w:val="left" w:pos="1152"/>
          <w:tab w:val="left" w:pos="1872"/>
          <w:tab w:val="left" w:pos="9187"/>
        </w:tabs>
        <w:ind w:left="2088" w:hanging="2088"/>
        <w:jc w:val="left"/>
      </w:pPr>
      <w:r>
        <w:tab/>
        <w:t>3/16/2011</w:t>
      </w:r>
      <w:r>
        <w:tab/>
        <w:t>House</w:t>
      </w:r>
      <w:r>
        <w:tab/>
      </w:r>
      <w:r w:rsidRPr="0024235B">
        <w:t>Referred</w:t>
      </w:r>
      <w:r>
        <w:t xml:space="preserve"> to Committee on </w:t>
      </w:r>
      <w:r w:rsidRPr="0024235B">
        <w:rPr>
          <w:b/>
        </w:rPr>
        <w:t>Ways and Means</w:t>
      </w:r>
      <w:r>
        <w:t xml:space="preserve"> </w:t>
      </w:r>
      <w:r w:rsidRPr="0024235B">
        <w:t>(</w:t>
      </w:r>
      <w:hyperlink r:id="rId8" w:history="1">
        <w:r w:rsidRPr="0024235B">
          <w:rPr>
            <w:rStyle w:val="Hyperlink"/>
          </w:rPr>
          <w:t>House Journal</w:t>
        </w:r>
        <w:r w:rsidRPr="0024235B">
          <w:rPr>
            <w:rStyle w:val="Hyperlink"/>
          </w:rPr>
          <w:noBreakHyphen/>
          <w:t>page 12</w:t>
        </w:r>
      </w:hyperlink>
      <w:r w:rsidRPr="0024235B">
        <w:t>)</w:t>
      </w:r>
    </w:p>
    <w:p w:rsidR="00487102" w:rsidRDefault="00487102" w:rsidP="00487102">
      <w:pPr>
        <w:widowControl w:val="0"/>
        <w:tabs>
          <w:tab w:val="right" w:pos="1008"/>
          <w:tab w:val="left" w:pos="1152"/>
          <w:tab w:val="left" w:pos="1872"/>
          <w:tab w:val="left" w:pos="9187"/>
        </w:tabs>
        <w:ind w:left="2088" w:hanging="2088"/>
        <w:jc w:val="left"/>
      </w:pPr>
      <w:r>
        <w:tab/>
        <w:t>3/16/2011</w:t>
      </w:r>
      <w:r>
        <w:tab/>
        <w:t>House</w:t>
      </w:r>
      <w:r>
        <w:tab/>
      </w:r>
      <w:r w:rsidRPr="0024235B">
        <w:t>Member(s) request name added as sponsor: Horne</w:t>
      </w:r>
    </w:p>
    <w:p w:rsidR="00487102" w:rsidRDefault="00487102" w:rsidP="00487102">
      <w:pPr>
        <w:widowControl w:val="0"/>
        <w:tabs>
          <w:tab w:val="right" w:pos="1008"/>
          <w:tab w:val="left" w:pos="1152"/>
          <w:tab w:val="left" w:pos="1872"/>
          <w:tab w:val="left" w:pos="9187"/>
        </w:tabs>
        <w:ind w:left="2088" w:hanging="2088"/>
        <w:jc w:val="left"/>
      </w:pPr>
      <w:r>
        <w:tab/>
        <w:t>4/7/2011</w:t>
      </w:r>
      <w:r>
        <w:tab/>
        <w:t>House</w:t>
      </w:r>
      <w:r>
        <w:tab/>
      </w:r>
      <w:r w:rsidRPr="0024235B">
        <w:t>Recalled f</w:t>
      </w:r>
      <w:r>
        <w:t xml:space="preserve">rom Committee on </w:t>
      </w:r>
      <w:r w:rsidRPr="0024235B">
        <w:rPr>
          <w:b/>
        </w:rPr>
        <w:t>Ways and Means</w:t>
      </w:r>
      <w:r>
        <w:t xml:space="preserve"> </w:t>
      </w:r>
      <w:r w:rsidRPr="0024235B">
        <w:t>(</w:t>
      </w:r>
      <w:hyperlink r:id="rId9" w:history="1">
        <w:r w:rsidRPr="0024235B">
          <w:rPr>
            <w:rStyle w:val="Hyperlink"/>
          </w:rPr>
          <w:t>House Journal</w:t>
        </w:r>
        <w:r w:rsidRPr="0024235B">
          <w:rPr>
            <w:rStyle w:val="Hyperlink"/>
          </w:rPr>
          <w:noBreakHyphen/>
          <w:t>page 33</w:t>
        </w:r>
      </w:hyperlink>
      <w:r w:rsidRPr="0024235B">
        <w:t>)</w:t>
      </w:r>
    </w:p>
    <w:p w:rsidR="00487102" w:rsidRDefault="00487102" w:rsidP="00487102">
      <w:pPr>
        <w:widowControl w:val="0"/>
        <w:tabs>
          <w:tab w:val="right" w:pos="1008"/>
          <w:tab w:val="left" w:pos="1152"/>
          <w:tab w:val="left" w:pos="1872"/>
          <w:tab w:val="left" w:pos="9187"/>
        </w:tabs>
        <w:ind w:left="2088" w:hanging="2088"/>
        <w:jc w:val="left"/>
      </w:pPr>
      <w:r>
        <w:tab/>
        <w:t>4/13/2011</w:t>
      </w:r>
      <w:r>
        <w:tab/>
        <w:t>House</w:t>
      </w:r>
      <w:r>
        <w:tab/>
      </w:r>
      <w:r w:rsidRPr="0024235B">
        <w:t>Member(s) request name added as sponsor: Gambrell</w:t>
      </w:r>
    </w:p>
    <w:p w:rsidR="00487102" w:rsidRDefault="00487102" w:rsidP="00487102">
      <w:pPr>
        <w:widowControl w:val="0"/>
        <w:tabs>
          <w:tab w:val="right" w:pos="1008"/>
          <w:tab w:val="left" w:pos="1152"/>
          <w:tab w:val="left" w:pos="1872"/>
          <w:tab w:val="left" w:pos="9187"/>
        </w:tabs>
        <w:ind w:left="2088" w:hanging="2088"/>
        <w:jc w:val="left"/>
      </w:pPr>
      <w:r>
        <w:lastRenderedPageBreak/>
        <w:tab/>
        <w:t>4/13/2011</w:t>
      </w:r>
      <w:r>
        <w:tab/>
        <w:t>House</w:t>
      </w:r>
      <w:r>
        <w:tab/>
      </w:r>
      <w:r w:rsidRPr="0024235B">
        <w:t>Debate adjourne</w:t>
      </w:r>
      <w:r>
        <w:t xml:space="preserve">d until Tuesday, April 26, 2011 </w:t>
      </w:r>
      <w:r w:rsidRPr="0024235B">
        <w:t>(</w:t>
      </w:r>
      <w:hyperlink r:id="rId10" w:history="1">
        <w:r w:rsidRPr="0024235B">
          <w:rPr>
            <w:rStyle w:val="Hyperlink"/>
          </w:rPr>
          <w:t>House Journal</w:t>
        </w:r>
        <w:r w:rsidRPr="0024235B">
          <w:rPr>
            <w:rStyle w:val="Hyperlink"/>
          </w:rPr>
          <w:noBreakHyphen/>
          <w:t>page 83</w:t>
        </w:r>
      </w:hyperlink>
      <w:r w:rsidRPr="0024235B">
        <w:t>)</w:t>
      </w:r>
    </w:p>
    <w:p w:rsidR="00487102" w:rsidRDefault="00487102" w:rsidP="00487102">
      <w:pPr>
        <w:widowControl w:val="0"/>
        <w:tabs>
          <w:tab w:val="right" w:pos="1008"/>
          <w:tab w:val="left" w:pos="1152"/>
          <w:tab w:val="left" w:pos="1872"/>
          <w:tab w:val="left" w:pos="9187"/>
        </w:tabs>
        <w:ind w:left="2088" w:hanging="2088"/>
        <w:jc w:val="left"/>
      </w:pPr>
      <w:r>
        <w:tab/>
        <w:t>4/26/2011</w:t>
      </w:r>
      <w:r>
        <w:tab/>
        <w:t>House</w:t>
      </w:r>
      <w:r>
        <w:tab/>
      </w:r>
      <w:r w:rsidRPr="0024235B">
        <w:t>Recommitted</w:t>
      </w:r>
      <w:r>
        <w:t xml:space="preserve"> to Committee on </w:t>
      </w:r>
      <w:r w:rsidRPr="0024235B">
        <w:rPr>
          <w:b/>
        </w:rPr>
        <w:t>Ways and Means</w:t>
      </w:r>
      <w:r>
        <w:t xml:space="preserve"> </w:t>
      </w:r>
      <w:r w:rsidRPr="0024235B">
        <w:t>(</w:t>
      </w:r>
      <w:hyperlink r:id="rId11" w:history="1">
        <w:r w:rsidRPr="0024235B">
          <w:rPr>
            <w:rStyle w:val="Hyperlink"/>
          </w:rPr>
          <w:t>House Journal</w:t>
        </w:r>
        <w:r w:rsidRPr="0024235B">
          <w:rPr>
            <w:rStyle w:val="Hyperlink"/>
          </w:rPr>
          <w:noBreakHyphen/>
          <w:t>page 55</w:t>
        </w:r>
      </w:hyperlink>
      <w:r w:rsidRPr="0024235B">
        <w:t>)</w:t>
      </w:r>
    </w:p>
    <w:p w:rsidR="00487102" w:rsidRDefault="00487102" w:rsidP="00487102">
      <w:pPr>
        <w:widowControl w:val="0"/>
        <w:tabs>
          <w:tab w:val="right" w:pos="1008"/>
          <w:tab w:val="left" w:pos="1152"/>
          <w:tab w:val="left" w:pos="1872"/>
          <w:tab w:val="left" w:pos="9187"/>
        </w:tabs>
        <w:ind w:left="2088" w:hanging="2088"/>
        <w:jc w:val="left"/>
      </w:pPr>
    </w:p>
    <w:p w:rsidR="00515866" w:rsidRPr="00515866" w:rsidRDefault="00515866" w:rsidP="00515866">
      <w:pPr>
        <w:widowControl w:val="0"/>
        <w:tabs>
          <w:tab w:val="right" w:pos="1008"/>
          <w:tab w:val="left" w:pos="1152"/>
          <w:tab w:val="left" w:pos="1872"/>
          <w:tab w:val="left" w:pos="9187"/>
        </w:tabs>
        <w:ind w:left="2088" w:hanging="2088"/>
        <w:jc w:val="left"/>
      </w:pPr>
    </w:p>
    <w:p w:rsidR="00515866" w:rsidRDefault="00515866" w:rsidP="00515866">
      <w:pPr>
        <w:widowControl w:val="0"/>
        <w:jc w:val="left"/>
      </w:pPr>
      <w:r w:rsidRPr="00515866">
        <w:rPr>
          <w:b/>
        </w:rPr>
        <w:t>VERSIONS OF THIS BILL</w:t>
      </w:r>
    </w:p>
    <w:p w:rsidR="00515866" w:rsidRDefault="00515866" w:rsidP="00515866">
      <w:pPr>
        <w:widowControl w:val="0"/>
        <w:jc w:val="left"/>
      </w:pPr>
    </w:p>
    <w:p w:rsidR="00515866" w:rsidRDefault="00F639D2" w:rsidP="00515866">
      <w:pPr>
        <w:widowControl w:val="0"/>
        <w:jc w:val="left"/>
      </w:pPr>
      <w:hyperlink r:id="rId12" w:history="1">
        <w:r w:rsidR="00515866">
          <w:rPr>
            <w:rStyle w:val="Hyperlink"/>
          </w:rPr>
          <w:t>3/16/2011</w:t>
        </w:r>
      </w:hyperlink>
    </w:p>
    <w:p w:rsidR="003A492E" w:rsidRDefault="00F639D2" w:rsidP="00515866">
      <w:hyperlink r:id="rId13" w:history="1">
        <w:r w:rsidR="003A492E" w:rsidRPr="003A492E">
          <w:rPr>
            <w:rStyle w:val="Hyperlink"/>
          </w:rPr>
          <w:t>4/7/2011</w:t>
        </w:r>
      </w:hyperlink>
    </w:p>
    <w:p w:rsidR="00515866" w:rsidRDefault="00515866" w:rsidP="00515866"/>
    <w:p w:rsidR="00515866" w:rsidRDefault="00515866" w:rsidP="00515866">
      <w:pPr>
        <w:sectPr w:rsidR="00515866" w:rsidSect="00515866">
          <w:pgSz w:w="12240" w:h="15840" w:code="1"/>
          <w:pgMar w:top="1080" w:right="1440" w:bottom="1080" w:left="1440" w:header="720" w:footer="720" w:gutter="0"/>
          <w:cols w:space="720"/>
          <w:noEndnote/>
          <w:docGrid w:linePitch="360"/>
        </w:sectPr>
      </w:pPr>
    </w:p>
    <w:p w:rsidR="003A492E" w:rsidRDefault="003A492E" w:rsidP="00DE5DD0">
      <w:pPr>
        <w:pStyle w:val="BillDots"/>
      </w:pPr>
      <w:r>
        <w:lastRenderedPageBreak/>
        <w:t>RECALLED</w:t>
      </w:r>
    </w:p>
    <w:p w:rsidR="003A492E" w:rsidRDefault="003A492E" w:rsidP="00DE5DD0">
      <w:pPr>
        <w:pStyle w:val="BillDots"/>
      </w:pPr>
      <w:r>
        <w:t>April 7, 2011</w:t>
      </w:r>
    </w:p>
    <w:p w:rsidR="003A492E" w:rsidRDefault="003A492E" w:rsidP="00DE5DD0">
      <w:pPr>
        <w:pStyle w:val="BillDots"/>
      </w:pPr>
    </w:p>
    <w:p w:rsidR="003A492E" w:rsidRPr="00617878" w:rsidRDefault="003A492E" w:rsidP="00617878">
      <w:pPr>
        <w:pStyle w:val="BillDots"/>
        <w:tabs>
          <w:tab w:val="clear" w:pos="216"/>
          <w:tab w:val="clear" w:pos="432"/>
          <w:tab w:val="clear" w:pos="648"/>
          <w:tab w:val="clear" w:pos="864"/>
          <w:tab w:val="clear" w:pos="1080"/>
          <w:tab w:val="clear" w:pos="1296"/>
          <w:tab w:val="clear" w:pos="5904"/>
          <w:tab w:val="right" w:pos="5933"/>
        </w:tabs>
      </w:pPr>
      <w:r>
        <w:tab/>
      </w:r>
      <w:r>
        <w:rPr>
          <w:b/>
          <w:sz w:val="36"/>
        </w:rPr>
        <w:t>H. 3956</w:t>
      </w:r>
    </w:p>
    <w:p w:rsidR="003A492E" w:rsidRDefault="003A492E" w:rsidP="00DE5DD0">
      <w:pPr>
        <w:pStyle w:val="BillDots"/>
      </w:pPr>
    </w:p>
    <w:p w:rsidR="003A492E" w:rsidRDefault="003A492E" w:rsidP="00617878">
      <w:pPr>
        <w:pStyle w:val="BillDots"/>
        <w:jc w:val="center"/>
      </w:pPr>
      <w:r>
        <w:t>Introduced by Reps. Cooper, Skelton, White, Ott and Horne</w:t>
      </w:r>
    </w:p>
    <w:p w:rsidR="003A492E" w:rsidRDefault="003A492E" w:rsidP="00DE5DD0">
      <w:pPr>
        <w:pStyle w:val="BillDots"/>
      </w:pPr>
    </w:p>
    <w:p w:rsidR="003A492E" w:rsidRDefault="003A492E" w:rsidP="00DE5DD0">
      <w:pPr>
        <w:pStyle w:val="BillDots"/>
      </w:pPr>
      <w:r>
        <w:t>S. Printed 4/7/11--H.</w:t>
      </w:r>
    </w:p>
    <w:p w:rsidR="003A492E" w:rsidRDefault="003A492E" w:rsidP="00DE5DD0">
      <w:pPr>
        <w:pStyle w:val="BillDots"/>
      </w:pPr>
      <w:r>
        <w:t>Read the first time March 16, 2011.</w:t>
      </w:r>
    </w:p>
    <w:p w:rsidR="003A492E" w:rsidRPr="00617878" w:rsidRDefault="003A492E" w:rsidP="00617878">
      <w:pPr>
        <w:pStyle w:val="BillDots"/>
        <w:jc w:val="center"/>
      </w:pPr>
      <w:r>
        <w:rPr>
          <w:u w:val="single"/>
        </w:rPr>
        <w:t>            </w:t>
      </w:r>
    </w:p>
    <w:p w:rsidR="003A492E" w:rsidRDefault="003A492E" w:rsidP="00DE5DD0">
      <w:pPr>
        <w:pStyle w:val="BillDots"/>
      </w:pPr>
    </w:p>
    <w:p w:rsidR="003A492E" w:rsidRDefault="003A492E" w:rsidP="00DE5DD0">
      <w:pPr>
        <w:pStyle w:val="BillDots"/>
        <w:sectPr w:rsidR="003A492E" w:rsidSect="00617878">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3A492E" w:rsidRDefault="003A492E" w:rsidP="00DE5DD0">
      <w:pPr>
        <w:pStyle w:val="BillDots"/>
      </w:pPr>
    </w:p>
    <w:p w:rsidR="003A492E" w:rsidRDefault="003A492E" w:rsidP="00DE5DD0">
      <w:pPr>
        <w:pStyle w:val="Numbersforbills"/>
      </w:pPr>
    </w:p>
    <w:p w:rsidR="003A492E" w:rsidRDefault="003A492E" w:rsidP="00D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92E" w:rsidRDefault="003A492E" w:rsidP="00D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92E" w:rsidRDefault="003A492E" w:rsidP="00D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92E" w:rsidRDefault="003A492E" w:rsidP="00D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92E" w:rsidRDefault="003A492E" w:rsidP="00DE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92E" w:rsidRDefault="003A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92E" w:rsidRPr="00325348" w:rsidRDefault="003A492E" w:rsidP="00F5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A492E" w:rsidRDefault="003A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92E" w:rsidRDefault="003A492E" w:rsidP="00A34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119</w:t>
      </w:r>
      <w:r>
        <w:noBreakHyphen/>
        <w:t>180 SO AS TO ALLOW CLEMSON UNIVERSITY TO ENTER INTO GROUND LEASE AGREEMENTS WITH A PRIVATE ENTITY, TO PROVIDE WHAT THOSE AGREEMENTS MUST INCLUDE, TO PROVIDE FOR THE SURRENDERING OF THE PREMISES UPON THE EXPIRATION OF THE LEASE TERM, TO REQUIRE REVIEW OF THE LEASE BY THE STATE BUDGET AND CONTROL BOARD, AND TO PROVIDE THAT THE FULL FAITH AND CREDIT OF THE STATE MAY NOT BE PLEDGED.</w:t>
      </w:r>
    </w:p>
    <w:p w:rsidR="003A492E" w:rsidRDefault="003A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492E" w:rsidRDefault="003A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492E" w:rsidRDefault="003A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92E" w:rsidRDefault="003A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119, Title 59 of the 1976 Code is amended by adding:</w:t>
      </w:r>
    </w:p>
    <w:p w:rsidR="003A492E" w:rsidRDefault="003A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92E" w:rsidRDefault="003A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119</w:t>
      </w:r>
      <w:r>
        <w:noBreakHyphen/>
        <w:t>180.</w:t>
      </w:r>
      <w:r>
        <w:tab/>
        <w:t>(A)</w:t>
      </w:r>
      <w:r>
        <w:tab/>
        <w:t xml:space="preserve">The Clemson University Board of Trustees, with the approval of the State Budget and Control Board, </w:t>
      </w:r>
      <w:r w:rsidRPr="00EE2193">
        <w:t xml:space="preserve">may enter into one or more ground lease agreements with a private entity whereby the private entity </w:t>
      </w:r>
      <w:r>
        <w:t xml:space="preserve">provides </w:t>
      </w:r>
      <w:r w:rsidRPr="00EE2193">
        <w:t xml:space="preserve">all services necessary for the creation </w:t>
      </w:r>
      <w:r>
        <w:t>or</w:t>
      </w:r>
      <w:r w:rsidRPr="00EE2193">
        <w:t xml:space="preserve"> operation of </w:t>
      </w:r>
      <w:r>
        <w:t>institution</w:t>
      </w:r>
      <w:r w:rsidRPr="00EE2193">
        <w:t xml:space="preserve"> infrastructure including</w:t>
      </w:r>
      <w:r>
        <w:t>, but not limited to, financing</w:t>
      </w:r>
      <w:r w:rsidRPr="00EE2193">
        <w:t xml:space="preserve">, designing, constructing, managing, operating, maintaining, and related services.  Upon expiration of the ground lease agreement term, the private entity shall surrender </w:t>
      </w:r>
      <w:r>
        <w:t>to Clemson University</w:t>
      </w:r>
      <w:r w:rsidRPr="00EE2193">
        <w:t xml:space="preserve"> </w:t>
      </w:r>
      <w:r>
        <w:t>the</w:t>
      </w:r>
      <w:r w:rsidRPr="00EE2193">
        <w:t xml:space="preserve">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w:t>
      </w:r>
      <w:r>
        <w:t>State Budget and Control Board</w:t>
      </w:r>
      <w:r w:rsidRPr="00EE2193">
        <w:t xml:space="preserve"> first</w:t>
      </w:r>
      <w:r>
        <w:t xml:space="preserve"> shall approve</w:t>
      </w:r>
      <w:r w:rsidRPr="00EE2193">
        <w:t xml:space="preserve"> all ground lease agreement terms and conditions</w:t>
      </w:r>
      <w:r>
        <w:t>,</w:t>
      </w:r>
      <w:r w:rsidRPr="00EE2193">
        <w:t xml:space="preserve"> including the consideration involved.  The full faith and credit of the State toward the lease obligations m</w:t>
      </w:r>
      <w:r>
        <w:t>ay</w:t>
      </w:r>
      <w:r w:rsidRPr="00EE2193">
        <w:t xml:space="preserve"> not be pledged, and any statement to the contrary is deemed null and void as a matter of public policy.  The private entity may be a nonprofit organization.  The </w:t>
      </w:r>
      <w:r>
        <w:t>approval</w:t>
      </w:r>
      <w:r w:rsidRPr="00EE2193">
        <w:t xml:space="preserve"> required is instead of or a substitute for any other approval required by any other provision of law or regulation in connection with the undertaking of the private entity and </w:t>
      </w:r>
      <w:r>
        <w:t>Clemson University</w:t>
      </w:r>
      <w:r w:rsidRPr="00EE2193">
        <w:t xml:space="preserve">; however, the private entity </w:t>
      </w:r>
      <w:r>
        <w:t>and Clemson University</w:t>
      </w:r>
      <w:r w:rsidRPr="00EE2193">
        <w:t xml:space="preserve"> shall adhere to fire, life, and safety codes as required by the Office of the State Engineer.  </w:t>
      </w:r>
    </w:p>
    <w:p w:rsidR="003A492E" w:rsidRDefault="003A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EE2193">
        <w:t>This section and the approval required by this section does not exempt</w:t>
      </w:r>
      <w:r>
        <w:t xml:space="preserve"> Clemson University</w:t>
      </w:r>
      <w:r w:rsidRPr="00EE2193">
        <w:t xml:space="preserve"> from complying with Chapter 35, Title 11</w:t>
      </w:r>
      <w:r>
        <w:t>; however, in the case of an economic development project, Clemson University is exempt from the provisions of Chapter 35, Title 11 upon approval by the State Budget and Control Board</w:t>
      </w:r>
      <w:r w:rsidRPr="00EE2193">
        <w:t>.</w:t>
      </w:r>
      <w:r>
        <w:t>”</w:t>
      </w:r>
    </w:p>
    <w:p w:rsidR="003A492E" w:rsidRDefault="003A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92E" w:rsidRDefault="003A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492E" w:rsidRDefault="003A492E" w:rsidP="00AD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1D92" w:rsidRDefault="00F51D92" w:rsidP="003A492E">
      <w:pPr>
        <w:pStyle w:val="BillDots"/>
      </w:pPr>
    </w:p>
    <w:sectPr w:rsidR="00F51D92" w:rsidSect="0061787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8DB" w:rsidRDefault="00C978DB" w:rsidP="009F0C77">
      <w:r>
        <w:separator/>
      </w:r>
    </w:p>
  </w:endnote>
  <w:endnote w:type="continuationSeparator" w:id="0">
    <w:p w:rsidR="00C978DB" w:rsidRDefault="00C978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97A0F7-5391-43B7-915B-45AE60338327}"/>
    <w:embedBold r:id="rId2" w:fontKey="{93AF8B24-58B5-4C30-8214-5EB14A85522F}"/>
  </w:font>
  <w:font w:name="Calibri">
    <w:panose1 w:val="020F0502020204030204"/>
    <w:charset w:val="00"/>
    <w:family w:val="swiss"/>
    <w:pitch w:val="variable"/>
    <w:sig w:usb0="E10002FF" w:usb1="4000ACFF" w:usb2="00000009" w:usb3="00000000" w:csb0="0000019F" w:csb1="00000000"/>
    <w:embedRegular r:id="rId3" w:fontKey="{D60831B2-22FD-4F6C-AD4A-1C105C39589F}"/>
  </w:font>
  <w:font w:name="Tahoma">
    <w:panose1 w:val="020B0604030504040204"/>
    <w:charset w:val="00"/>
    <w:family w:val="swiss"/>
    <w:pitch w:val="variable"/>
    <w:sig w:usb0="21002A87" w:usb1="80000000" w:usb2="00000008" w:usb3="00000000" w:csb0="000101FF" w:csb1="00000000"/>
    <w:embedRegular r:id="rId4" w:fontKey="{FB72009C-82F8-427D-ABC7-A1120AA65B05}"/>
  </w:font>
  <w:font w:name="Cambria">
    <w:panose1 w:val="02040503050406030204"/>
    <w:charset w:val="00"/>
    <w:family w:val="roman"/>
    <w:pitch w:val="variable"/>
    <w:sig w:usb0="E00002FF" w:usb1="400004FF" w:usb2="00000000" w:usb3="00000000" w:csb0="0000019F" w:csb1="00000000"/>
    <w:embedRegular r:id="rId5" w:fontKey="{0E222AFF-07A6-4390-83C4-770448A1A2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92E" w:rsidRPr="00F51D92" w:rsidRDefault="003A492E" w:rsidP="00F51D92">
    <w:pPr>
      <w:pStyle w:val="Footer"/>
      <w:tabs>
        <w:tab w:val="clear" w:pos="4680"/>
        <w:tab w:val="clear" w:pos="9360"/>
        <w:tab w:val="center" w:pos="2995"/>
      </w:tabs>
      <w:spacing w:before="120"/>
    </w:pPr>
    <w:r>
      <w:t>[3956-</w:t>
    </w:r>
    <w:r w:rsidR="00F639D2">
      <w:fldChar w:fldCharType="begin"/>
    </w:r>
    <w:r w:rsidR="00F639D2">
      <w:instrText xml:space="preserve"> PAGE  \* MERGEFORMAT </w:instrText>
    </w:r>
    <w:r w:rsidR="00F639D2">
      <w:fldChar w:fldCharType="separate"/>
    </w:r>
    <w:r w:rsidR="00F639D2">
      <w:rPr>
        <w:noProof/>
      </w:rPr>
      <w:t>1</w:t>
    </w:r>
    <w:r w:rsidR="00F639D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878" w:rsidRPr="00F51D92" w:rsidRDefault="003A492E" w:rsidP="00F51D92">
    <w:pPr>
      <w:pStyle w:val="Footer"/>
      <w:tabs>
        <w:tab w:val="clear" w:pos="4680"/>
        <w:tab w:val="clear" w:pos="9360"/>
        <w:tab w:val="center" w:pos="2995"/>
      </w:tabs>
      <w:spacing w:before="120"/>
    </w:pPr>
    <w:r>
      <w:t>[3956]</w:t>
    </w:r>
    <w:r>
      <w:tab/>
    </w:r>
    <w:r w:rsidR="00170DB0">
      <w:fldChar w:fldCharType="begin"/>
    </w:r>
    <w:r>
      <w:instrText xml:space="preserve"> PAGE  \* MERGEFORMAT </w:instrText>
    </w:r>
    <w:r w:rsidR="00170DB0">
      <w:fldChar w:fldCharType="separate"/>
    </w:r>
    <w:r>
      <w:rPr>
        <w:noProof/>
      </w:rPr>
      <w:t>2</w:t>
    </w:r>
    <w:r w:rsidR="00170DB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8DB" w:rsidRDefault="00C978DB" w:rsidP="009F0C77">
      <w:r>
        <w:separator/>
      </w:r>
    </w:p>
  </w:footnote>
  <w:footnote w:type="continuationSeparator" w:id="0">
    <w:p w:rsidR="00C978DB" w:rsidRDefault="00C978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912BH11"/>
    <w:docVar w:name="CoverBillType" w:val="b"/>
    <w:docVar w:name="docpath" w:val="L:\Council\bills\AGM\18912BH11.DOCX"/>
    <w:docVar w:name="dvBillNumber" w:val="3956"/>
    <w:docVar w:name="dvBillNumberPrefix" w:val="H. "/>
    <w:docVar w:name="dvOriginalBody" w:val="House"/>
    <w:docVar w:name="dvSteno" w:val="AGM"/>
    <w:docVar w:name="NameofBody" w:val="h"/>
    <w:docVar w:name="vgroup2" w:val="Council"/>
  </w:docVars>
  <w:rsids>
    <w:rsidRoot w:val="005E63CC"/>
    <w:rsid w:val="00006E64"/>
    <w:rsid w:val="00011869"/>
    <w:rsid w:val="00054251"/>
    <w:rsid w:val="000E1785"/>
    <w:rsid w:val="000F40FA"/>
    <w:rsid w:val="000F54CD"/>
    <w:rsid w:val="0010776B"/>
    <w:rsid w:val="00133E66"/>
    <w:rsid w:val="001435A3"/>
    <w:rsid w:val="00150A1F"/>
    <w:rsid w:val="00170DB0"/>
    <w:rsid w:val="00173E71"/>
    <w:rsid w:val="001D08F2"/>
    <w:rsid w:val="001D525B"/>
    <w:rsid w:val="001D7F4F"/>
    <w:rsid w:val="00205297"/>
    <w:rsid w:val="002321B6"/>
    <w:rsid w:val="00250967"/>
    <w:rsid w:val="002543C8"/>
    <w:rsid w:val="00282034"/>
    <w:rsid w:val="00284AAE"/>
    <w:rsid w:val="002E5912"/>
    <w:rsid w:val="00315037"/>
    <w:rsid w:val="00325348"/>
    <w:rsid w:val="0032732C"/>
    <w:rsid w:val="00336AD0"/>
    <w:rsid w:val="003439B7"/>
    <w:rsid w:val="0037079A"/>
    <w:rsid w:val="0038229F"/>
    <w:rsid w:val="003A492E"/>
    <w:rsid w:val="003D01E8"/>
    <w:rsid w:val="003D0E2B"/>
    <w:rsid w:val="003E5288"/>
    <w:rsid w:val="003F13B6"/>
    <w:rsid w:val="003F6D79"/>
    <w:rsid w:val="0041760A"/>
    <w:rsid w:val="00417C01"/>
    <w:rsid w:val="00455B4B"/>
    <w:rsid w:val="004809EE"/>
    <w:rsid w:val="004816E4"/>
    <w:rsid w:val="00487102"/>
    <w:rsid w:val="004E7D54"/>
    <w:rsid w:val="00515866"/>
    <w:rsid w:val="005273C6"/>
    <w:rsid w:val="00530A69"/>
    <w:rsid w:val="00542C51"/>
    <w:rsid w:val="00545593"/>
    <w:rsid w:val="00577C6C"/>
    <w:rsid w:val="005C2FE2"/>
    <w:rsid w:val="005E2BC9"/>
    <w:rsid w:val="005E63CC"/>
    <w:rsid w:val="00605102"/>
    <w:rsid w:val="00605AAA"/>
    <w:rsid w:val="006104AA"/>
    <w:rsid w:val="006215AA"/>
    <w:rsid w:val="00641360"/>
    <w:rsid w:val="006913C9"/>
    <w:rsid w:val="0069470D"/>
    <w:rsid w:val="006B1728"/>
    <w:rsid w:val="006E1086"/>
    <w:rsid w:val="006E143F"/>
    <w:rsid w:val="00730E22"/>
    <w:rsid w:val="007324E7"/>
    <w:rsid w:val="00734F00"/>
    <w:rsid w:val="007A70AE"/>
    <w:rsid w:val="008362E8"/>
    <w:rsid w:val="00886848"/>
    <w:rsid w:val="00897A6D"/>
    <w:rsid w:val="008A1768"/>
    <w:rsid w:val="008A2C75"/>
    <w:rsid w:val="008D4243"/>
    <w:rsid w:val="008F4429"/>
    <w:rsid w:val="008F6111"/>
    <w:rsid w:val="0093786F"/>
    <w:rsid w:val="0094021A"/>
    <w:rsid w:val="00953B6B"/>
    <w:rsid w:val="009866D8"/>
    <w:rsid w:val="00993A54"/>
    <w:rsid w:val="009C6A0B"/>
    <w:rsid w:val="009E4A48"/>
    <w:rsid w:val="009F0C77"/>
    <w:rsid w:val="009F4DD1"/>
    <w:rsid w:val="00A349C2"/>
    <w:rsid w:val="00A37525"/>
    <w:rsid w:val="00A41684"/>
    <w:rsid w:val="00A64E80"/>
    <w:rsid w:val="00A72BCD"/>
    <w:rsid w:val="00A741D9"/>
    <w:rsid w:val="00A825D4"/>
    <w:rsid w:val="00A833AB"/>
    <w:rsid w:val="00A9741D"/>
    <w:rsid w:val="00A97B5E"/>
    <w:rsid w:val="00AD46FB"/>
    <w:rsid w:val="00AD4B17"/>
    <w:rsid w:val="00B412D4"/>
    <w:rsid w:val="00BA0F93"/>
    <w:rsid w:val="00BE3C22"/>
    <w:rsid w:val="00BE64AC"/>
    <w:rsid w:val="00BF4751"/>
    <w:rsid w:val="00C0345E"/>
    <w:rsid w:val="00C23246"/>
    <w:rsid w:val="00C3483A"/>
    <w:rsid w:val="00C37526"/>
    <w:rsid w:val="00C517D9"/>
    <w:rsid w:val="00C74E9D"/>
    <w:rsid w:val="00C755D6"/>
    <w:rsid w:val="00C82FD3"/>
    <w:rsid w:val="00C85712"/>
    <w:rsid w:val="00C92819"/>
    <w:rsid w:val="00C978DB"/>
    <w:rsid w:val="00CC6B7B"/>
    <w:rsid w:val="00CD2089"/>
    <w:rsid w:val="00D3608E"/>
    <w:rsid w:val="00D50004"/>
    <w:rsid w:val="00D71EA5"/>
    <w:rsid w:val="00D73A67"/>
    <w:rsid w:val="00D970A9"/>
    <w:rsid w:val="00DC0846"/>
    <w:rsid w:val="00DE2A51"/>
    <w:rsid w:val="00DE5DD0"/>
    <w:rsid w:val="00DF3845"/>
    <w:rsid w:val="00E100CE"/>
    <w:rsid w:val="00E41911"/>
    <w:rsid w:val="00E61D9D"/>
    <w:rsid w:val="00E92EEF"/>
    <w:rsid w:val="00E952EB"/>
    <w:rsid w:val="00F00AC1"/>
    <w:rsid w:val="00F13A04"/>
    <w:rsid w:val="00F24442"/>
    <w:rsid w:val="00F2553B"/>
    <w:rsid w:val="00F50AE3"/>
    <w:rsid w:val="00F51D92"/>
    <w:rsid w:val="00F639D2"/>
    <w:rsid w:val="00F67CF1"/>
    <w:rsid w:val="00F840F0"/>
    <w:rsid w:val="00FA428D"/>
    <w:rsid w:val="00FB0D0D"/>
    <w:rsid w:val="00FB43B4"/>
    <w:rsid w:val="00FB5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FE07F6-AA02-47CD-9B0A-008AA57CB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A349C2"/>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4816E4"/>
    <w:rPr>
      <w:rFonts w:ascii="Tahoma" w:hAnsi="Tahoma" w:cs="Tahoma"/>
      <w:sz w:val="16"/>
      <w:szCs w:val="16"/>
    </w:rPr>
  </w:style>
  <w:style w:type="character" w:customStyle="1" w:styleId="BalloonTextChar">
    <w:name w:val="Balloon Text Char"/>
    <w:basedOn w:val="DefaultParagraphFont"/>
    <w:link w:val="BalloonText"/>
    <w:uiPriority w:val="99"/>
    <w:semiHidden/>
    <w:rsid w:val="004816E4"/>
    <w:rPr>
      <w:rFonts w:ascii="Tahoma" w:eastAsia="Times New Roman" w:hAnsi="Tahoma" w:cs="Tahoma"/>
      <w:sz w:val="16"/>
      <w:szCs w:val="16"/>
    </w:rPr>
  </w:style>
  <w:style w:type="character" w:styleId="Hyperlink">
    <w:name w:val="Hyperlink"/>
    <w:basedOn w:val="DefaultParagraphFont"/>
    <w:uiPriority w:val="99"/>
    <w:unhideWhenUsed/>
    <w:rsid w:val="005158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6-11.docx" TargetMode="External"/><Relationship Id="rId13" Type="http://schemas.openxmlformats.org/officeDocument/2006/relationships/hyperlink" Target="file:///p:\pprever\2011-12\3956_20110407.docx" TargetMode="External"/><Relationship Id="rId3" Type="http://schemas.openxmlformats.org/officeDocument/2006/relationships/settings" Target="settings.xml"/><Relationship Id="rId7" Type="http://schemas.openxmlformats.org/officeDocument/2006/relationships/hyperlink" Target="file:///h:\hj%20archive\2011\03-16-11.docx" TargetMode="External"/><Relationship Id="rId12" Type="http://schemas.openxmlformats.org/officeDocument/2006/relationships/hyperlink" Target="file:///p:\pprever\2011-12\3956_20110316.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6-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1\04-13-11.docx" TargetMode="External"/><Relationship Id="rId4" Type="http://schemas.openxmlformats.org/officeDocument/2006/relationships/webSettings" Target="webSettings.xml"/><Relationship Id="rId9" Type="http://schemas.openxmlformats.org/officeDocument/2006/relationships/hyperlink" Target="file:///h:\hj%20archive\2011\04-07-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032EA-D237-40FF-8D6E-9A832BD02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588</Words>
  <Characters>3170</Characters>
  <Application>Microsoft Office Word</Application>
  <DocSecurity>4</DocSecurity>
  <Lines>108</Lines>
  <Paragraphs>36</Paragraphs>
  <ScaleCrop>false</ScaleCrop>
  <Company> </Company>
  <LinksUpToDate>false</LinksUpToDate>
  <CharactersWithSpaces>3749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3956: Clemson University to enter into a ground lease agreement - South Carolina Legislature Online</dc:title>
  <dc:subject/>
  <dc:creator>AngieMorgan</dc:creator>
  <cp:keywords/>
  <dc:description/>
  <cp:lastModifiedBy>N Cumfer</cp:lastModifiedBy>
  <cp:revision>2</cp:revision>
  <cp:lastPrinted>2011-03-16T14:05:00Z</cp:lastPrinted>
  <dcterms:created xsi:type="dcterms:W3CDTF">2014-11-24T14:03:00Z</dcterms:created>
  <dcterms:modified xsi:type="dcterms:W3CDTF">2014-11-24T14:03:00Z</dcterms:modified>
</cp:coreProperties>
</file>