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F0D" w:rsidRDefault="00202F0D" w:rsidP="00202F0D">
      <w:pPr>
        <w:widowControl w:val="0"/>
        <w:jc w:val="center"/>
      </w:pPr>
      <w:bookmarkStart w:id="0" w:name="_GoBack"/>
      <w:bookmarkEnd w:id="0"/>
      <w:r w:rsidRPr="00202F0D">
        <w:rPr>
          <w:b/>
        </w:rPr>
        <w:t>South Carolina General Assembly</w:t>
      </w:r>
    </w:p>
    <w:p w:rsidR="00202F0D" w:rsidRDefault="00202F0D" w:rsidP="00202F0D">
      <w:pPr>
        <w:widowControl w:val="0"/>
        <w:jc w:val="center"/>
      </w:pPr>
      <w:r>
        <w:t>119th Session, 2011-2012</w:t>
      </w:r>
    </w:p>
    <w:p w:rsidR="00202F0D" w:rsidRDefault="00202F0D" w:rsidP="00202F0D">
      <w:pPr>
        <w:widowControl w:val="0"/>
        <w:jc w:val="left"/>
      </w:pPr>
    </w:p>
    <w:p w:rsidR="00202F0D" w:rsidRDefault="00202F0D" w:rsidP="00202F0D">
      <w:pPr>
        <w:widowControl w:val="0"/>
        <w:jc w:val="left"/>
        <w:rPr>
          <w:b/>
        </w:rPr>
      </w:pPr>
      <w:r w:rsidRPr="00202F0D">
        <w:rPr>
          <w:b/>
        </w:rPr>
        <w:t>H. 3981</w:t>
      </w:r>
    </w:p>
    <w:p w:rsidR="00202F0D" w:rsidRDefault="00202F0D" w:rsidP="00202F0D">
      <w:pPr>
        <w:widowControl w:val="0"/>
        <w:jc w:val="left"/>
        <w:rPr>
          <w:b/>
        </w:rPr>
      </w:pPr>
    </w:p>
    <w:p w:rsidR="00202F0D" w:rsidRDefault="00202F0D" w:rsidP="00202F0D">
      <w:pPr>
        <w:widowControl w:val="0"/>
        <w:jc w:val="left"/>
      </w:pPr>
      <w:r w:rsidRPr="00202F0D">
        <w:rPr>
          <w:b/>
        </w:rPr>
        <w:t>STATUS INFORMATION</w:t>
      </w:r>
    </w:p>
    <w:p w:rsidR="00202F0D" w:rsidRDefault="00202F0D" w:rsidP="00202F0D">
      <w:pPr>
        <w:widowControl w:val="0"/>
        <w:jc w:val="left"/>
      </w:pPr>
    </w:p>
    <w:p w:rsidR="00202F0D" w:rsidRDefault="00202F0D" w:rsidP="00202F0D">
      <w:pPr>
        <w:widowControl w:val="0"/>
        <w:jc w:val="left"/>
      </w:pPr>
      <w:r>
        <w:t>House Resolution</w:t>
      </w:r>
    </w:p>
    <w:p w:rsidR="00202F0D" w:rsidRDefault="003D3429" w:rsidP="00202F0D">
      <w:pPr>
        <w:widowControl w:val="0"/>
        <w:jc w:val="left"/>
      </w:pPr>
      <w:r>
        <w:t>Sponsors: Reps. Hamilton, Harrell, Clemmons and White</w:t>
      </w:r>
    </w:p>
    <w:p w:rsidR="00202F0D" w:rsidRDefault="00202F0D" w:rsidP="00202F0D">
      <w:pPr>
        <w:widowControl w:val="0"/>
        <w:jc w:val="left"/>
      </w:pPr>
      <w:r>
        <w:t>Document Path: l:\council\bills\dka\3567sd11.docx</w:t>
      </w:r>
    </w:p>
    <w:p w:rsidR="00202F0D" w:rsidRDefault="00202F0D" w:rsidP="00202F0D">
      <w:pPr>
        <w:widowControl w:val="0"/>
        <w:jc w:val="left"/>
      </w:pPr>
    </w:p>
    <w:p w:rsidR="00202F0D" w:rsidRDefault="00202F0D" w:rsidP="00202F0D">
      <w:pPr>
        <w:widowControl w:val="0"/>
        <w:jc w:val="left"/>
      </w:pPr>
      <w:r>
        <w:t>Introduced in the House on March 29, 2011</w:t>
      </w:r>
    </w:p>
    <w:p w:rsidR="00202F0D" w:rsidRDefault="00202F0D" w:rsidP="00202F0D">
      <w:pPr>
        <w:widowControl w:val="0"/>
        <w:jc w:val="left"/>
      </w:pPr>
      <w:r>
        <w:t xml:space="preserve">Currently residing in the House Committee on </w:t>
      </w:r>
      <w:r w:rsidRPr="00202F0D">
        <w:rPr>
          <w:b/>
        </w:rPr>
        <w:t>Rules</w:t>
      </w:r>
    </w:p>
    <w:p w:rsidR="00202F0D" w:rsidRDefault="00202F0D" w:rsidP="00202F0D">
      <w:pPr>
        <w:widowControl w:val="0"/>
        <w:jc w:val="left"/>
      </w:pPr>
    </w:p>
    <w:p w:rsidR="00202F0D" w:rsidRDefault="00202F0D" w:rsidP="00202F0D">
      <w:pPr>
        <w:widowControl w:val="0"/>
        <w:jc w:val="left"/>
      </w:pPr>
      <w:r>
        <w:t xml:space="preserve">Summary: </w:t>
      </w:r>
      <w:r w:rsidR="005C443A">
        <w:t>Appropriation bill to be available on General Assembly website prior to being considered (House Rule 5.3)</w:t>
      </w:r>
    </w:p>
    <w:p w:rsidR="00202F0D" w:rsidRDefault="00202F0D" w:rsidP="00202F0D">
      <w:pPr>
        <w:widowControl w:val="0"/>
        <w:jc w:val="left"/>
      </w:pPr>
    </w:p>
    <w:p w:rsidR="00202F0D" w:rsidRDefault="00202F0D" w:rsidP="00202F0D">
      <w:pPr>
        <w:widowControl w:val="0"/>
        <w:jc w:val="left"/>
      </w:pPr>
    </w:p>
    <w:p w:rsidR="00202F0D" w:rsidRDefault="00202F0D" w:rsidP="00202F0D">
      <w:pPr>
        <w:widowControl w:val="0"/>
        <w:tabs>
          <w:tab w:val="center" w:pos="590"/>
          <w:tab w:val="center" w:pos="1440"/>
          <w:tab w:val="left" w:pos="1872"/>
          <w:tab w:val="left" w:pos="9187"/>
        </w:tabs>
        <w:jc w:val="left"/>
      </w:pPr>
      <w:r w:rsidRPr="00202F0D">
        <w:rPr>
          <w:b/>
        </w:rPr>
        <w:t>HISTORY OF LEGISLATIVE ACTIONS</w:t>
      </w:r>
    </w:p>
    <w:p w:rsidR="00202F0D" w:rsidRDefault="00202F0D" w:rsidP="00202F0D">
      <w:pPr>
        <w:widowControl w:val="0"/>
        <w:tabs>
          <w:tab w:val="center" w:pos="590"/>
          <w:tab w:val="center" w:pos="1440"/>
          <w:tab w:val="left" w:pos="1872"/>
          <w:tab w:val="left" w:pos="9187"/>
        </w:tabs>
        <w:jc w:val="left"/>
      </w:pPr>
    </w:p>
    <w:p w:rsidR="00202F0D" w:rsidRPr="00202F0D" w:rsidRDefault="00202F0D" w:rsidP="00202F0D">
      <w:pPr>
        <w:widowControl w:val="0"/>
        <w:tabs>
          <w:tab w:val="center" w:pos="590"/>
          <w:tab w:val="center" w:pos="1440"/>
          <w:tab w:val="left" w:pos="1872"/>
          <w:tab w:val="left" w:pos="9187"/>
        </w:tabs>
        <w:jc w:val="left"/>
      </w:pPr>
      <w:r w:rsidRPr="00202F0D">
        <w:rPr>
          <w:u w:val="single"/>
        </w:rPr>
        <w:tab/>
        <w:t>Date</w:t>
      </w:r>
      <w:r w:rsidRPr="00202F0D">
        <w:rPr>
          <w:u w:val="single"/>
        </w:rPr>
        <w:tab/>
        <w:t>Body</w:t>
      </w:r>
      <w:r w:rsidRPr="00202F0D">
        <w:rPr>
          <w:u w:val="single"/>
        </w:rPr>
        <w:tab/>
        <w:t>Action Description with journal page number</w:t>
      </w:r>
      <w:r w:rsidRPr="00202F0D">
        <w:rPr>
          <w:u w:val="single"/>
        </w:rPr>
        <w:tab/>
      </w:r>
    </w:p>
    <w:p w:rsidR="003D3429" w:rsidRDefault="003D3429" w:rsidP="003D3429">
      <w:pPr>
        <w:widowControl w:val="0"/>
        <w:tabs>
          <w:tab w:val="right" w:pos="1008"/>
          <w:tab w:val="left" w:pos="1152"/>
          <w:tab w:val="left" w:pos="1872"/>
          <w:tab w:val="left" w:pos="9187"/>
        </w:tabs>
        <w:ind w:left="2088" w:hanging="2088"/>
        <w:jc w:val="left"/>
      </w:pPr>
      <w:r>
        <w:tab/>
        <w:t>3/29/2011</w:t>
      </w:r>
      <w:r>
        <w:tab/>
        <w:t>House</w:t>
      </w:r>
      <w:r>
        <w:tab/>
      </w:r>
      <w:r w:rsidRPr="00B11661">
        <w:t>Introduced (</w:t>
      </w:r>
      <w:hyperlink r:id="rId7" w:history="1">
        <w:r w:rsidRPr="00B11661">
          <w:rPr>
            <w:rStyle w:val="Hyperlink"/>
          </w:rPr>
          <w:t>House Journal</w:t>
        </w:r>
        <w:r w:rsidRPr="00B11661">
          <w:rPr>
            <w:rStyle w:val="Hyperlink"/>
          </w:rPr>
          <w:noBreakHyphen/>
          <w:t>page 14</w:t>
        </w:r>
      </w:hyperlink>
      <w:r w:rsidRPr="00B11661">
        <w:t>)</w:t>
      </w:r>
    </w:p>
    <w:p w:rsidR="003D3429" w:rsidRDefault="003D3429" w:rsidP="003D3429">
      <w:pPr>
        <w:widowControl w:val="0"/>
        <w:tabs>
          <w:tab w:val="right" w:pos="1008"/>
          <w:tab w:val="left" w:pos="1152"/>
          <w:tab w:val="left" w:pos="1872"/>
          <w:tab w:val="left" w:pos="9187"/>
        </w:tabs>
        <w:ind w:left="2088" w:hanging="2088"/>
        <w:jc w:val="left"/>
      </w:pPr>
      <w:r>
        <w:tab/>
        <w:t>3/29/2011</w:t>
      </w:r>
      <w:r>
        <w:tab/>
        <w:t>House</w:t>
      </w:r>
      <w:r>
        <w:tab/>
      </w:r>
      <w:r w:rsidRPr="00B11661">
        <w:t xml:space="preserve">Referred to Committee on </w:t>
      </w:r>
      <w:r w:rsidRPr="00B11661">
        <w:rPr>
          <w:b/>
        </w:rPr>
        <w:t>Rules</w:t>
      </w:r>
      <w:r w:rsidRPr="00B11661">
        <w:t xml:space="preserve"> (</w:t>
      </w:r>
      <w:hyperlink r:id="rId8" w:history="1">
        <w:r w:rsidRPr="00B11661">
          <w:rPr>
            <w:rStyle w:val="Hyperlink"/>
          </w:rPr>
          <w:t>House Journal</w:t>
        </w:r>
        <w:r w:rsidRPr="00B11661">
          <w:rPr>
            <w:rStyle w:val="Hyperlink"/>
          </w:rPr>
          <w:noBreakHyphen/>
          <w:t>page 14</w:t>
        </w:r>
      </w:hyperlink>
      <w:r w:rsidRPr="00B11661">
        <w:t>)</w:t>
      </w:r>
    </w:p>
    <w:p w:rsidR="003D3429" w:rsidRDefault="003D3429" w:rsidP="003D3429">
      <w:pPr>
        <w:widowControl w:val="0"/>
        <w:tabs>
          <w:tab w:val="right" w:pos="1008"/>
          <w:tab w:val="left" w:pos="1152"/>
          <w:tab w:val="left" w:pos="1872"/>
          <w:tab w:val="left" w:pos="9187"/>
        </w:tabs>
        <w:ind w:left="2088" w:hanging="2088"/>
        <w:jc w:val="left"/>
      </w:pPr>
      <w:r>
        <w:tab/>
        <w:t>1/19/2012</w:t>
      </w:r>
      <w:r>
        <w:tab/>
        <w:t>House</w:t>
      </w:r>
      <w:r>
        <w:tab/>
      </w:r>
      <w:r w:rsidRPr="00B11661">
        <w:t>Member(s) request name added as sponsor: Clemmons</w:t>
      </w:r>
    </w:p>
    <w:p w:rsidR="003D3429" w:rsidRDefault="003D3429" w:rsidP="003D3429">
      <w:pPr>
        <w:widowControl w:val="0"/>
        <w:tabs>
          <w:tab w:val="right" w:pos="1008"/>
          <w:tab w:val="left" w:pos="1152"/>
          <w:tab w:val="left" w:pos="1872"/>
          <w:tab w:val="left" w:pos="9187"/>
        </w:tabs>
        <w:ind w:left="2088" w:hanging="2088"/>
        <w:jc w:val="left"/>
      </w:pPr>
      <w:r>
        <w:tab/>
        <w:t>1/24/2012</w:t>
      </w:r>
      <w:r>
        <w:tab/>
        <w:t>House</w:t>
      </w:r>
      <w:r>
        <w:tab/>
      </w:r>
      <w:r w:rsidRPr="00B11661">
        <w:t>Member(s) request name added as sponsor: White</w:t>
      </w:r>
    </w:p>
    <w:p w:rsidR="003D3429" w:rsidRDefault="003D3429" w:rsidP="003D3429">
      <w:pPr>
        <w:widowControl w:val="0"/>
        <w:tabs>
          <w:tab w:val="right" w:pos="1008"/>
          <w:tab w:val="left" w:pos="1152"/>
          <w:tab w:val="left" w:pos="1872"/>
          <w:tab w:val="left" w:pos="9187"/>
        </w:tabs>
        <w:ind w:left="2088" w:hanging="2088"/>
        <w:jc w:val="left"/>
      </w:pPr>
    </w:p>
    <w:p w:rsidR="00202F0D" w:rsidRPr="00202F0D" w:rsidRDefault="00202F0D" w:rsidP="00202F0D">
      <w:pPr>
        <w:widowControl w:val="0"/>
        <w:tabs>
          <w:tab w:val="right" w:pos="1008"/>
          <w:tab w:val="left" w:pos="1152"/>
          <w:tab w:val="left" w:pos="1872"/>
          <w:tab w:val="left" w:pos="9187"/>
        </w:tabs>
        <w:ind w:left="2088" w:hanging="2088"/>
        <w:jc w:val="left"/>
      </w:pPr>
    </w:p>
    <w:p w:rsidR="00202F0D" w:rsidRDefault="00202F0D" w:rsidP="00202F0D">
      <w:pPr>
        <w:widowControl w:val="0"/>
        <w:jc w:val="left"/>
      </w:pPr>
      <w:r w:rsidRPr="00202F0D">
        <w:rPr>
          <w:b/>
        </w:rPr>
        <w:lastRenderedPageBreak/>
        <w:t>VERSIONS OF THIS BILL</w:t>
      </w:r>
    </w:p>
    <w:p w:rsidR="00202F0D" w:rsidRDefault="00202F0D" w:rsidP="00202F0D">
      <w:pPr>
        <w:widowControl w:val="0"/>
        <w:jc w:val="left"/>
      </w:pPr>
    </w:p>
    <w:p w:rsidR="00202F0D" w:rsidRDefault="00860D9A" w:rsidP="00202F0D">
      <w:pPr>
        <w:widowControl w:val="0"/>
        <w:jc w:val="left"/>
      </w:pPr>
      <w:hyperlink r:id="rId9" w:history="1">
        <w:r w:rsidR="00202F0D">
          <w:rPr>
            <w:rStyle w:val="Hyperlink"/>
          </w:rPr>
          <w:t>3/29/2011</w:t>
        </w:r>
      </w:hyperlink>
    </w:p>
    <w:p w:rsidR="00202F0D" w:rsidRDefault="00202F0D" w:rsidP="00202F0D"/>
    <w:p w:rsidR="00202F0D" w:rsidRDefault="00202F0D" w:rsidP="00202F0D">
      <w:pPr>
        <w:sectPr w:rsidR="00202F0D" w:rsidSect="00202F0D">
          <w:pgSz w:w="12240" w:h="15840" w:code="1"/>
          <w:pgMar w:top="1080" w:right="1440" w:bottom="1080" w:left="1440" w:header="720" w:footer="720" w:gutter="0"/>
          <w:cols w:space="720"/>
          <w:noEndnote/>
          <w:docGrid w:linePitch="360"/>
        </w:sectPr>
      </w:pPr>
    </w:p>
    <w:p w:rsidR="00F46042" w:rsidRDefault="00F46042" w:rsidP="00F46042">
      <w:pPr>
        <w:pStyle w:val="BillDots"/>
      </w:pPr>
    </w:p>
    <w:p w:rsidR="00F46042" w:rsidRDefault="00F46042" w:rsidP="00F46042">
      <w:pPr>
        <w:pStyle w:val="Numbersforbills"/>
      </w:pPr>
    </w:p>
    <w:p w:rsidR="00F46042" w:rsidRDefault="00F46042" w:rsidP="00F46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42" w:rsidRDefault="00F46042" w:rsidP="00F46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42" w:rsidRDefault="00F46042" w:rsidP="00F46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42" w:rsidRDefault="00F46042" w:rsidP="00F46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42" w:rsidRDefault="00F46042" w:rsidP="00F46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78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C202A" w:rsidRDefault="003C2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3" w:name="titletop"/>
      <w:bookmarkEnd w:id="3"/>
      <w:r>
        <w:t>TO AMEND RULE 5.3 OF THE RULES OF THE HOUSE OF REPRESENTATIVES, RELATING TO</w:t>
      </w:r>
      <w:r w:rsidRPr="003C202A">
        <w:t xml:space="preserve"> </w:t>
      </w:r>
      <w:r>
        <w:t>APPROPRIATIONS BILLS, SO AS TO REQUIRE CERTAIN AVAILABILITY OF APPROPRIATIONS BILLS ON THE GENERAL ASSEMBLY</w:t>
      </w:r>
      <w:r w:rsidR="0020294F" w:rsidRPr="0020294F">
        <w:t>’</w:t>
      </w:r>
      <w:r>
        <w:t xml:space="preserve">S WEBSITE BEFORE </w:t>
      </w:r>
      <w:r w:rsidR="00387B6F">
        <w:t>THEY</w:t>
      </w:r>
      <w:r>
        <w:t xml:space="preserve"> MAY BE CONSIDERED, INCLUDING AMENDMENTS </w:t>
      </w:r>
      <w:r w:rsidR="00726037">
        <w:t xml:space="preserve">ON </w:t>
      </w:r>
      <w:r w:rsidR="00387B6F">
        <w:t xml:space="preserve">APPROPRIATIONS BILLS RETURNED FROM THE SENATE </w:t>
      </w:r>
      <w:r>
        <w:t>AND CONFERENCE OR FREE CONFERENCE REPORTS ON THE APPROPRIATIONS BILLS.</w:t>
      </w:r>
    </w:p>
    <w:p w:rsidR="00687811" w:rsidRDefault="00687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7811" w:rsidRDefault="00687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7811" w:rsidRDefault="00687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11" w:rsidRDefault="00687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C202A">
        <w:t xml:space="preserve"> Rule 5.3 of the Rules of the House is amended by adding a new item </w:t>
      </w:r>
      <w:r w:rsidR="004D19F2">
        <w:t>immediately after item G</w:t>
      </w:r>
      <w:r w:rsidR="003C202A">
        <w:t xml:space="preserve"> to read:</w:t>
      </w:r>
    </w:p>
    <w:p w:rsidR="003C202A" w:rsidRDefault="003C2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02A" w:rsidRDefault="003C2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Public Availability:  </w:t>
      </w:r>
      <w:r w:rsidRPr="00E95161">
        <w:rPr>
          <w:color w:val="000000" w:themeColor="text1"/>
          <w:szCs w:val="28"/>
          <w:u w:color="000000" w:themeColor="text1"/>
        </w:rPr>
        <w:t xml:space="preserve">An Appropriations Bill, as defined in </w:t>
      </w:r>
      <w:r>
        <w:rPr>
          <w:color w:val="000000" w:themeColor="text1"/>
          <w:szCs w:val="28"/>
          <w:u w:color="000000" w:themeColor="text1"/>
        </w:rPr>
        <w:t xml:space="preserve">item </w:t>
      </w:r>
      <w:r w:rsidR="004D19F2">
        <w:rPr>
          <w:color w:val="000000" w:themeColor="text1"/>
          <w:szCs w:val="28"/>
          <w:u w:color="000000" w:themeColor="text1"/>
        </w:rPr>
        <w:t>F.1</w:t>
      </w:r>
      <w:r>
        <w:rPr>
          <w:color w:val="000000" w:themeColor="text1"/>
          <w:szCs w:val="28"/>
          <w:u w:color="000000" w:themeColor="text1"/>
        </w:rPr>
        <w:t xml:space="preserve"> of this Rule 5.3</w:t>
      </w:r>
      <w:r w:rsidRPr="00E95161">
        <w:rPr>
          <w:color w:val="000000" w:themeColor="text1"/>
          <w:szCs w:val="28"/>
          <w:u w:color="000000" w:themeColor="text1"/>
        </w:rPr>
        <w:t>, and a Committee Report thereon must be made publicly available on the General Assembly</w:t>
      </w:r>
      <w:r w:rsidR="0020294F" w:rsidRPr="0020294F">
        <w:rPr>
          <w:color w:val="000000" w:themeColor="text1"/>
          <w:szCs w:val="28"/>
          <w:u w:color="000000" w:themeColor="text1"/>
        </w:rPr>
        <w:t>’</w:t>
      </w:r>
      <w:r w:rsidRPr="00E95161">
        <w:rPr>
          <w:color w:val="000000" w:themeColor="text1"/>
          <w:szCs w:val="28"/>
          <w:u w:color="000000" w:themeColor="text1"/>
        </w:rPr>
        <w:t>s website for seventy</w:t>
      </w:r>
      <w:r w:rsidR="0020294F">
        <w:rPr>
          <w:color w:val="000000" w:themeColor="text1"/>
          <w:szCs w:val="28"/>
          <w:u w:color="000000" w:themeColor="text1"/>
        </w:rPr>
        <w:noBreakHyphen/>
      </w:r>
      <w:r w:rsidRPr="00E95161">
        <w:rPr>
          <w:color w:val="000000" w:themeColor="text1"/>
          <w:szCs w:val="28"/>
          <w:u w:color="000000" w:themeColor="text1"/>
        </w:rPr>
        <w:t>two hours before it may be considered by the House.  An Appropriations Bill returned to the House as amended by the Senate must be made publicly available on the General Assembly</w:t>
      </w:r>
      <w:r w:rsidR="0020294F" w:rsidRPr="0020294F">
        <w:rPr>
          <w:color w:val="000000" w:themeColor="text1"/>
          <w:szCs w:val="28"/>
          <w:u w:color="000000" w:themeColor="text1"/>
        </w:rPr>
        <w:t>’</w:t>
      </w:r>
      <w:r w:rsidRPr="00E95161">
        <w:rPr>
          <w:color w:val="000000" w:themeColor="text1"/>
          <w:szCs w:val="28"/>
          <w:u w:color="000000" w:themeColor="text1"/>
        </w:rPr>
        <w:t>s website for forty</w:t>
      </w:r>
      <w:r w:rsidR="0020294F">
        <w:rPr>
          <w:color w:val="000000" w:themeColor="text1"/>
          <w:szCs w:val="28"/>
          <w:u w:color="000000" w:themeColor="text1"/>
        </w:rPr>
        <w:noBreakHyphen/>
      </w:r>
      <w:r w:rsidRPr="00E95161">
        <w:rPr>
          <w:color w:val="000000" w:themeColor="text1"/>
          <w:szCs w:val="28"/>
          <w:u w:color="000000" w:themeColor="text1"/>
        </w:rPr>
        <w:t>eight hours before it may be considered by the House, and an Appropriations Bill conference or free conference report must be made publicly available on the General Assembly</w:t>
      </w:r>
      <w:r w:rsidR="0020294F" w:rsidRPr="0020294F">
        <w:rPr>
          <w:color w:val="000000" w:themeColor="text1"/>
          <w:szCs w:val="28"/>
          <w:u w:color="000000" w:themeColor="text1"/>
        </w:rPr>
        <w:t>’</w:t>
      </w:r>
      <w:r w:rsidRPr="00E95161">
        <w:rPr>
          <w:color w:val="000000" w:themeColor="text1"/>
          <w:szCs w:val="28"/>
          <w:u w:color="000000" w:themeColor="text1"/>
        </w:rPr>
        <w:t>s website for twenty</w:t>
      </w:r>
      <w:r w:rsidR="0020294F">
        <w:rPr>
          <w:color w:val="000000" w:themeColor="text1"/>
          <w:szCs w:val="28"/>
          <w:u w:color="000000" w:themeColor="text1"/>
        </w:rPr>
        <w:noBreakHyphen/>
      </w:r>
      <w:r w:rsidRPr="00E95161">
        <w:rPr>
          <w:color w:val="000000" w:themeColor="text1"/>
          <w:szCs w:val="28"/>
          <w:u w:color="000000" w:themeColor="text1"/>
        </w:rPr>
        <w:t xml:space="preserve">four hours before it may be considered by the House. The time periods provided within </w:t>
      </w:r>
      <w:r>
        <w:rPr>
          <w:color w:val="000000" w:themeColor="text1"/>
          <w:szCs w:val="28"/>
          <w:u w:color="000000" w:themeColor="text1"/>
        </w:rPr>
        <w:t>this item H.</w:t>
      </w:r>
      <w:r w:rsidRPr="00E95161">
        <w:rPr>
          <w:color w:val="000000" w:themeColor="text1"/>
          <w:szCs w:val="28"/>
          <w:u w:color="000000" w:themeColor="text1"/>
        </w:rPr>
        <w:t xml:space="preserve"> may be waived by a roll call vote of a majority of the House members present and voting.  </w:t>
      </w:r>
      <w:r>
        <w:rPr>
          <w:color w:val="000000" w:themeColor="text1"/>
          <w:szCs w:val="28"/>
          <w:u w:color="000000" w:themeColor="text1"/>
        </w:rPr>
        <w:t>However</w:t>
      </w:r>
      <w:r w:rsidRPr="00E95161">
        <w:rPr>
          <w:color w:val="000000" w:themeColor="text1"/>
          <w:szCs w:val="28"/>
          <w:u w:color="000000" w:themeColor="text1"/>
        </w:rPr>
        <w:t xml:space="preserve">, nothing in this </w:t>
      </w:r>
      <w:r>
        <w:rPr>
          <w:color w:val="000000" w:themeColor="text1"/>
          <w:szCs w:val="28"/>
          <w:u w:color="000000" w:themeColor="text1"/>
        </w:rPr>
        <w:t>item H.</w:t>
      </w:r>
      <w:r w:rsidRPr="00E95161">
        <w:rPr>
          <w:color w:val="000000" w:themeColor="text1"/>
          <w:szCs w:val="28"/>
          <w:u w:color="000000" w:themeColor="text1"/>
        </w:rPr>
        <w:t xml:space="preserve"> shall be construed to restrict the ability of the House to set an Appropriations Bill for special order as provided in Rule 6.3.</w:t>
      </w:r>
      <w:r w:rsidR="000405A1">
        <w:rPr>
          <w:color w:val="000000" w:themeColor="text1"/>
          <w:szCs w:val="28"/>
          <w:u w:color="000000" w:themeColor="text1"/>
        </w:rPr>
        <w:t>”</w:t>
      </w:r>
    </w:p>
    <w:p w:rsidR="00CD059F" w:rsidRDefault="0020294F" w:rsidP="001C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59F" w:rsidRDefault="00CD059F" w:rsidP="00202F0D">
      <w:pPr>
        <w:suppressAutoHyphens/>
      </w:pPr>
    </w:p>
    <w:sectPr w:rsidR="00CD059F" w:rsidSect="00202F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55C" w:rsidRDefault="0005055C" w:rsidP="009F0C77">
      <w:r>
        <w:separator/>
      </w:r>
    </w:p>
  </w:endnote>
  <w:endnote w:type="continuationSeparator" w:id="0">
    <w:p w:rsidR="0005055C" w:rsidRDefault="000505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9B69A0-4859-4BC4-AA77-01B09B143183}"/>
    <w:embedBold r:id="rId2" w:fontKey="{550ADE8E-6763-4815-9F12-C948E97F335B}"/>
  </w:font>
  <w:font w:name="Calibri">
    <w:panose1 w:val="020F0502020204030204"/>
    <w:charset w:val="00"/>
    <w:family w:val="swiss"/>
    <w:pitch w:val="variable"/>
    <w:sig w:usb0="E10002FF" w:usb1="4000ACFF" w:usb2="00000009" w:usb3="00000000" w:csb0="0000019F" w:csb1="00000000"/>
    <w:embedRegular r:id="rId3" w:fontKey="{22AAE3CA-8353-47AD-88E0-9D2EE58CA20A}"/>
  </w:font>
  <w:font w:name="Cambria">
    <w:panose1 w:val="02040503050406030204"/>
    <w:charset w:val="00"/>
    <w:family w:val="roman"/>
    <w:pitch w:val="variable"/>
    <w:sig w:usb0="E00002FF" w:usb1="400004FF" w:usb2="00000000" w:usb3="00000000" w:csb0="0000019F" w:csb1="00000000"/>
    <w:embedRegular r:id="rId4" w:fontKey="{BF73F438-5853-4B8C-A4AD-C2A0B55B94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F0D" w:rsidRPr="00CD059F" w:rsidRDefault="00202F0D" w:rsidP="00CD059F">
    <w:pPr>
      <w:pStyle w:val="Footer"/>
      <w:tabs>
        <w:tab w:val="clear" w:pos="4680"/>
        <w:tab w:val="clear" w:pos="9360"/>
        <w:tab w:val="center" w:pos="2995"/>
      </w:tabs>
      <w:spacing w:before="120"/>
    </w:pPr>
    <w:r>
      <w:t>[3981]</w:t>
    </w:r>
    <w:r>
      <w:tab/>
    </w:r>
    <w:r w:rsidR="00860D9A">
      <w:fldChar w:fldCharType="begin"/>
    </w:r>
    <w:r w:rsidR="00860D9A">
      <w:instrText xml:space="preserve"> PAGE  \* MERGEFORMAT </w:instrText>
    </w:r>
    <w:r w:rsidR="00860D9A">
      <w:fldChar w:fldCharType="separate"/>
    </w:r>
    <w:r w:rsidR="00860D9A">
      <w:rPr>
        <w:noProof/>
      </w:rPr>
      <w:t>1</w:t>
    </w:r>
    <w:r w:rsidR="00860D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55C" w:rsidRDefault="0005055C" w:rsidP="009F0C77">
      <w:r>
        <w:separator/>
      </w:r>
    </w:p>
  </w:footnote>
  <w:footnote w:type="continuationSeparator" w:id="0">
    <w:p w:rsidR="0005055C" w:rsidRDefault="000505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67SD11"/>
    <w:docVar w:name="CoverBillType" w:val="r"/>
    <w:docVar w:name="docpath" w:val="L:\Council\bills\DKA\3567SD11.DOCX"/>
    <w:docVar w:name="dvBillNumber" w:val="3981"/>
    <w:docVar w:name="dvBillNumberPrefix" w:val="H. "/>
    <w:docVar w:name="dvOriginalBody" w:val="House"/>
    <w:docVar w:name="dvSteno" w:val="DKA"/>
    <w:docVar w:name="NameofBody" w:val="h"/>
    <w:docVar w:name="vgroup2" w:val="Council"/>
  </w:docVars>
  <w:rsids>
    <w:rsidRoot w:val="0003220F"/>
    <w:rsid w:val="00011869"/>
    <w:rsid w:val="0003220F"/>
    <w:rsid w:val="000405A1"/>
    <w:rsid w:val="0005055C"/>
    <w:rsid w:val="000E1785"/>
    <w:rsid w:val="000F40FA"/>
    <w:rsid w:val="0010776B"/>
    <w:rsid w:val="00133E66"/>
    <w:rsid w:val="001435A3"/>
    <w:rsid w:val="0015793E"/>
    <w:rsid w:val="00182DC4"/>
    <w:rsid w:val="001B7F12"/>
    <w:rsid w:val="001C4433"/>
    <w:rsid w:val="001D08F2"/>
    <w:rsid w:val="001D525B"/>
    <w:rsid w:val="001D7F4F"/>
    <w:rsid w:val="001F7E6C"/>
    <w:rsid w:val="0020294F"/>
    <w:rsid w:val="00202F0D"/>
    <w:rsid w:val="002321B6"/>
    <w:rsid w:val="00242F34"/>
    <w:rsid w:val="00250967"/>
    <w:rsid w:val="002543C8"/>
    <w:rsid w:val="00284AAE"/>
    <w:rsid w:val="002E5912"/>
    <w:rsid w:val="00325348"/>
    <w:rsid w:val="0032732C"/>
    <w:rsid w:val="00336AD0"/>
    <w:rsid w:val="0037079A"/>
    <w:rsid w:val="00387B6F"/>
    <w:rsid w:val="003C202A"/>
    <w:rsid w:val="003D01E8"/>
    <w:rsid w:val="003D3429"/>
    <w:rsid w:val="003E5288"/>
    <w:rsid w:val="003F6D79"/>
    <w:rsid w:val="0041760A"/>
    <w:rsid w:val="00417C01"/>
    <w:rsid w:val="00423C17"/>
    <w:rsid w:val="004809EE"/>
    <w:rsid w:val="004D19F2"/>
    <w:rsid w:val="004E7D54"/>
    <w:rsid w:val="005273C6"/>
    <w:rsid w:val="00530A69"/>
    <w:rsid w:val="00545593"/>
    <w:rsid w:val="00577C6C"/>
    <w:rsid w:val="00585E73"/>
    <w:rsid w:val="005C2FE2"/>
    <w:rsid w:val="005C443A"/>
    <w:rsid w:val="005E2BC9"/>
    <w:rsid w:val="00605102"/>
    <w:rsid w:val="00605C1A"/>
    <w:rsid w:val="006215AA"/>
    <w:rsid w:val="006408B4"/>
    <w:rsid w:val="006807D0"/>
    <w:rsid w:val="006871FB"/>
    <w:rsid w:val="00687811"/>
    <w:rsid w:val="006913C9"/>
    <w:rsid w:val="0069470D"/>
    <w:rsid w:val="00726037"/>
    <w:rsid w:val="00734F00"/>
    <w:rsid w:val="007A70AE"/>
    <w:rsid w:val="007D52C2"/>
    <w:rsid w:val="008362E8"/>
    <w:rsid w:val="00860D9A"/>
    <w:rsid w:val="008A1768"/>
    <w:rsid w:val="008E0B5B"/>
    <w:rsid w:val="008F4429"/>
    <w:rsid w:val="0094021A"/>
    <w:rsid w:val="009A3BC6"/>
    <w:rsid w:val="009C6A0B"/>
    <w:rsid w:val="009F0C77"/>
    <w:rsid w:val="009F4DD1"/>
    <w:rsid w:val="00A05A37"/>
    <w:rsid w:val="00A227A1"/>
    <w:rsid w:val="00A41684"/>
    <w:rsid w:val="00A64E80"/>
    <w:rsid w:val="00A72BCD"/>
    <w:rsid w:val="00A741D9"/>
    <w:rsid w:val="00A833AB"/>
    <w:rsid w:val="00A9741D"/>
    <w:rsid w:val="00AB2D67"/>
    <w:rsid w:val="00AD4B17"/>
    <w:rsid w:val="00B412D4"/>
    <w:rsid w:val="00B65987"/>
    <w:rsid w:val="00BE3C22"/>
    <w:rsid w:val="00C0345E"/>
    <w:rsid w:val="00C162C2"/>
    <w:rsid w:val="00C331D7"/>
    <w:rsid w:val="00C33AA9"/>
    <w:rsid w:val="00C3483A"/>
    <w:rsid w:val="00C4566C"/>
    <w:rsid w:val="00C74E9D"/>
    <w:rsid w:val="00C82FD3"/>
    <w:rsid w:val="00C92819"/>
    <w:rsid w:val="00CC6B7B"/>
    <w:rsid w:val="00CD059F"/>
    <w:rsid w:val="00CD2089"/>
    <w:rsid w:val="00D73A67"/>
    <w:rsid w:val="00D970A9"/>
    <w:rsid w:val="00D972C7"/>
    <w:rsid w:val="00DF3845"/>
    <w:rsid w:val="00E41911"/>
    <w:rsid w:val="00E92EEF"/>
    <w:rsid w:val="00F24442"/>
    <w:rsid w:val="00F24A92"/>
    <w:rsid w:val="00F364FC"/>
    <w:rsid w:val="00F46042"/>
    <w:rsid w:val="00F50AE3"/>
    <w:rsid w:val="00F67CF1"/>
    <w:rsid w:val="00F840F0"/>
    <w:rsid w:val="00FB0D0D"/>
    <w:rsid w:val="00FB2C19"/>
    <w:rsid w:val="00FB43B4"/>
    <w:rsid w:val="00FC2221"/>
    <w:rsid w:val="00FE39E2"/>
    <w:rsid w:val="00FF1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9BD386-5688-4362-AA04-DA3AB85FE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2F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29-11.docx" TargetMode="External"/><Relationship Id="rId3" Type="http://schemas.openxmlformats.org/officeDocument/2006/relationships/settings" Target="settings.xml"/><Relationship Id="rId7" Type="http://schemas.openxmlformats.org/officeDocument/2006/relationships/hyperlink" Target="file:///h:\hj%20archive\2011\03-2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81_2011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FD9E5-22E9-407D-9783-68CFE6D93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355</Words>
  <Characters>1920</Characters>
  <Application>Microsoft Office Word</Application>
  <DocSecurity>4</DocSecurity>
  <Lines>73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3981: Appropriation bill to be available on General Assembly website prior to being considered (House Rule 5.3) - South Carolina Legislature Online</dc:title>
  <dc:subject/>
  <dc:creator>SharonPair</dc:creator>
  <cp:keywords/>
  <dc:description/>
  <cp:lastModifiedBy>N Cumfer</cp:lastModifiedBy>
  <cp:revision>2</cp:revision>
  <cp:lastPrinted>2011-03-29T14:20:00Z</cp:lastPrinted>
  <dcterms:created xsi:type="dcterms:W3CDTF">2014-11-24T14:04:00Z</dcterms:created>
  <dcterms:modified xsi:type="dcterms:W3CDTF">2014-11-24T14:04:00Z</dcterms:modified>
</cp:coreProperties>
</file>