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F1E" w:rsidRDefault="00C24F1E" w:rsidP="00C24F1E">
      <w:pPr>
        <w:widowControl w:val="0"/>
        <w:jc w:val="center"/>
      </w:pPr>
      <w:bookmarkStart w:id="0" w:name="_GoBack"/>
      <w:bookmarkEnd w:id="0"/>
      <w:r w:rsidRPr="00C24F1E">
        <w:rPr>
          <w:b/>
        </w:rPr>
        <w:t>South Carolina General Assembly</w:t>
      </w:r>
    </w:p>
    <w:p w:rsidR="00C24F1E" w:rsidRDefault="00C24F1E" w:rsidP="00C24F1E">
      <w:pPr>
        <w:widowControl w:val="0"/>
        <w:jc w:val="center"/>
      </w:pPr>
      <w:r>
        <w:t>119th Session, 2011-2012</w:t>
      </w:r>
    </w:p>
    <w:p w:rsidR="00C24F1E" w:rsidRDefault="00C24F1E" w:rsidP="00C24F1E">
      <w:pPr>
        <w:widowControl w:val="0"/>
        <w:jc w:val="left"/>
      </w:pPr>
    </w:p>
    <w:p w:rsidR="00C24F1E" w:rsidRDefault="00C24F1E" w:rsidP="00C24F1E">
      <w:pPr>
        <w:widowControl w:val="0"/>
        <w:jc w:val="left"/>
        <w:rPr>
          <w:b/>
        </w:rPr>
      </w:pPr>
      <w:r w:rsidRPr="00C24F1E">
        <w:rPr>
          <w:b/>
        </w:rPr>
        <w:t>H. 3988</w:t>
      </w:r>
    </w:p>
    <w:p w:rsidR="00C24F1E" w:rsidRDefault="00C24F1E" w:rsidP="00C24F1E">
      <w:pPr>
        <w:widowControl w:val="0"/>
        <w:jc w:val="left"/>
        <w:rPr>
          <w:b/>
        </w:rPr>
      </w:pPr>
    </w:p>
    <w:p w:rsidR="00C24F1E" w:rsidRDefault="00C24F1E" w:rsidP="00C24F1E">
      <w:pPr>
        <w:widowControl w:val="0"/>
        <w:jc w:val="left"/>
      </w:pPr>
      <w:r w:rsidRPr="00C24F1E">
        <w:rPr>
          <w:b/>
        </w:rPr>
        <w:t>STATUS INFORMATION</w:t>
      </w:r>
    </w:p>
    <w:p w:rsidR="00C24F1E" w:rsidRDefault="00C24F1E" w:rsidP="00C24F1E">
      <w:pPr>
        <w:widowControl w:val="0"/>
        <w:jc w:val="left"/>
      </w:pPr>
    </w:p>
    <w:p w:rsidR="00C24F1E" w:rsidRDefault="00C24F1E" w:rsidP="00C24F1E">
      <w:pPr>
        <w:widowControl w:val="0"/>
        <w:jc w:val="left"/>
      </w:pPr>
      <w:r>
        <w:t>General Bill</w:t>
      </w:r>
    </w:p>
    <w:p w:rsidR="00C24F1E" w:rsidRDefault="00C24F1E" w:rsidP="00C24F1E">
      <w:pPr>
        <w:widowControl w:val="0"/>
        <w:jc w:val="left"/>
      </w:pPr>
      <w:r>
        <w:t>Sponsors: Reps. Clemmons and Viers</w:t>
      </w:r>
    </w:p>
    <w:p w:rsidR="00C24F1E" w:rsidRDefault="00C24F1E" w:rsidP="00C24F1E">
      <w:pPr>
        <w:widowControl w:val="0"/>
        <w:jc w:val="left"/>
      </w:pPr>
      <w:r>
        <w:t>Document Path: l:\council\bills\agm\18917ab11.docx</w:t>
      </w:r>
    </w:p>
    <w:p w:rsidR="00C24F1E" w:rsidRDefault="00C24F1E" w:rsidP="00C24F1E">
      <w:pPr>
        <w:widowControl w:val="0"/>
        <w:jc w:val="left"/>
      </w:pPr>
    </w:p>
    <w:p w:rsidR="00C24F1E" w:rsidRDefault="00C24F1E" w:rsidP="00C24F1E">
      <w:pPr>
        <w:widowControl w:val="0"/>
        <w:jc w:val="left"/>
      </w:pPr>
      <w:r>
        <w:t>Introduced in the House on March 30, 2011</w:t>
      </w:r>
    </w:p>
    <w:p w:rsidR="00C24F1E" w:rsidRDefault="00C24F1E" w:rsidP="00C24F1E">
      <w:pPr>
        <w:widowControl w:val="0"/>
        <w:jc w:val="left"/>
      </w:pPr>
      <w:r>
        <w:t xml:space="preserve">Currently residing in the House Committee on </w:t>
      </w:r>
      <w:r w:rsidRPr="00C24F1E">
        <w:rPr>
          <w:b/>
        </w:rPr>
        <w:t>Judiciary</w:t>
      </w:r>
    </w:p>
    <w:p w:rsidR="00C24F1E" w:rsidRDefault="00C24F1E" w:rsidP="00C24F1E">
      <w:pPr>
        <w:widowControl w:val="0"/>
        <w:jc w:val="left"/>
      </w:pPr>
    </w:p>
    <w:p w:rsidR="00C24F1E" w:rsidRDefault="00C24F1E" w:rsidP="00C24F1E">
      <w:pPr>
        <w:widowControl w:val="0"/>
        <w:jc w:val="left"/>
      </w:pPr>
      <w:r>
        <w:t xml:space="preserve">Summary: </w:t>
      </w:r>
      <w:r w:rsidR="006043AA">
        <w:t>Mortgages</w:t>
      </w:r>
    </w:p>
    <w:p w:rsidR="00C24F1E" w:rsidRDefault="00C24F1E" w:rsidP="00C24F1E">
      <w:pPr>
        <w:widowControl w:val="0"/>
        <w:jc w:val="left"/>
      </w:pPr>
    </w:p>
    <w:p w:rsidR="00C24F1E" w:rsidRDefault="00C24F1E" w:rsidP="00C24F1E">
      <w:pPr>
        <w:widowControl w:val="0"/>
        <w:jc w:val="left"/>
      </w:pPr>
    </w:p>
    <w:p w:rsidR="00C24F1E" w:rsidRDefault="00C24F1E" w:rsidP="00C24F1E">
      <w:pPr>
        <w:widowControl w:val="0"/>
        <w:tabs>
          <w:tab w:val="center" w:pos="590"/>
          <w:tab w:val="center" w:pos="1440"/>
          <w:tab w:val="left" w:pos="1872"/>
          <w:tab w:val="left" w:pos="9187"/>
        </w:tabs>
        <w:jc w:val="left"/>
      </w:pPr>
      <w:r w:rsidRPr="00C24F1E">
        <w:rPr>
          <w:b/>
        </w:rPr>
        <w:t>HISTORY OF LEGISLATIVE ACTIONS</w:t>
      </w:r>
    </w:p>
    <w:p w:rsidR="00C24F1E" w:rsidRDefault="00C24F1E" w:rsidP="00C24F1E">
      <w:pPr>
        <w:widowControl w:val="0"/>
        <w:tabs>
          <w:tab w:val="center" w:pos="590"/>
          <w:tab w:val="center" w:pos="1440"/>
          <w:tab w:val="left" w:pos="1872"/>
          <w:tab w:val="left" w:pos="9187"/>
        </w:tabs>
        <w:jc w:val="left"/>
      </w:pPr>
    </w:p>
    <w:p w:rsidR="00C24F1E" w:rsidRPr="00C24F1E" w:rsidRDefault="00C24F1E" w:rsidP="00C24F1E">
      <w:pPr>
        <w:widowControl w:val="0"/>
        <w:tabs>
          <w:tab w:val="center" w:pos="590"/>
          <w:tab w:val="center" w:pos="1440"/>
          <w:tab w:val="left" w:pos="1872"/>
          <w:tab w:val="left" w:pos="9187"/>
        </w:tabs>
        <w:jc w:val="left"/>
      </w:pPr>
      <w:r w:rsidRPr="00C24F1E">
        <w:rPr>
          <w:u w:val="single"/>
        </w:rPr>
        <w:tab/>
        <w:t>Date</w:t>
      </w:r>
      <w:r w:rsidRPr="00C24F1E">
        <w:rPr>
          <w:u w:val="single"/>
        </w:rPr>
        <w:tab/>
        <w:t>Body</w:t>
      </w:r>
      <w:r w:rsidRPr="00C24F1E">
        <w:rPr>
          <w:u w:val="single"/>
        </w:rPr>
        <w:tab/>
        <w:t>Action Description with journal page number</w:t>
      </w:r>
      <w:r w:rsidRPr="00C24F1E">
        <w:rPr>
          <w:u w:val="single"/>
        </w:rPr>
        <w:tab/>
      </w:r>
    </w:p>
    <w:p w:rsidR="00303166" w:rsidRDefault="00303166" w:rsidP="00303166">
      <w:pPr>
        <w:widowControl w:val="0"/>
        <w:tabs>
          <w:tab w:val="right" w:pos="1008"/>
          <w:tab w:val="left" w:pos="1152"/>
          <w:tab w:val="left" w:pos="1872"/>
          <w:tab w:val="left" w:pos="9187"/>
        </w:tabs>
        <w:ind w:left="2088" w:hanging="2088"/>
        <w:jc w:val="left"/>
      </w:pPr>
      <w:r>
        <w:tab/>
        <w:t>3/30/2011</w:t>
      </w:r>
      <w:r>
        <w:tab/>
        <w:t>House</w:t>
      </w:r>
      <w:r>
        <w:tab/>
      </w:r>
      <w:r w:rsidRPr="00177B25">
        <w:t>Introduced and read first time (</w:t>
      </w:r>
      <w:hyperlink r:id="rId7" w:history="1">
        <w:r w:rsidRPr="00177B25">
          <w:rPr>
            <w:rStyle w:val="Hyperlink"/>
          </w:rPr>
          <w:t>House Journal</w:t>
        </w:r>
        <w:r w:rsidRPr="00177B25">
          <w:rPr>
            <w:rStyle w:val="Hyperlink"/>
          </w:rPr>
          <w:noBreakHyphen/>
          <w:t>page 16</w:t>
        </w:r>
      </w:hyperlink>
      <w:r w:rsidRPr="00177B25">
        <w:t>)</w:t>
      </w:r>
    </w:p>
    <w:p w:rsidR="00303166" w:rsidRDefault="00303166" w:rsidP="00303166">
      <w:pPr>
        <w:widowControl w:val="0"/>
        <w:tabs>
          <w:tab w:val="right" w:pos="1008"/>
          <w:tab w:val="left" w:pos="1152"/>
          <w:tab w:val="left" w:pos="1872"/>
          <w:tab w:val="left" w:pos="9187"/>
        </w:tabs>
        <w:ind w:left="2088" w:hanging="2088"/>
        <w:jc w:val="left"/>
      </w:pPr>
      <w:r>
        <w:tab/>
        <w:t>3/30/2011</w:t>
      </w:r>
      <w:r>
        <w:tab/>
        <w:t>House</w:t>
      </w:r>
      <w:r>
        <w:tab/>
      </w:r>
      <w:r w:rsidRPr="00177B25">
        <w:t>Ref</w:t>
      </w:r>
      <w:r>
        <w:t xml:space="preserve">erred to Committee on </w:t>
      </w:r>
      <w:r w:rsidRPr="00177B25">
        <w:rPr>
          <w:b/>
        </w:rPr>
        <w:t>Judiciary</w:t>
      </w:r>
      <w:r>
        <w:t xml:space="preserve"> </w:t>
      </w:r>
      <w:r w:rsidRPr="00177B25">
        <w:t>(</w:t>
      </w:r>
      <w:hyperlink r:id="rId8" w:history="1">
        <w:r w:rsidRPr="00177B25">
          <w:rPr>
            <w:rStyle w:val="Hyperlink"/>
          </w:rPr>
          <w:t>House Journal</w:t>
        </w:r>
        <w:r w:rsidRPr="00177B25">
          <w:rPr>
            <w:rStyle w:val="Hyperlink"/>
          </w:rPr>
          <w:noBreakHyphen/>
          <w:t>page 16</w:t>
        </w:r>
      </w:hyperlink>
      <w:r w:rsidRPr="00177B25">
        <w:t>)</w:t>
      </w:r>
    </w:p>
    <w:p w:rsidR="00303166" w:rsidRDefault="00303166" w:rsidP="00303166">
      <w:pPr>
        <w:widowControl w:val="0"/>
        <w:tabs>
          <w:tab w:val="right" w:pos="1008"/>
          <w:tab w:val="left" w:pos="1152"/>
          <w:tab w:val="left" w:pos="1872"/>
          <w:tab w:val="left" w:pos="9187"/>
        </w:tabs>
        <w:ind w:left="2088" w:hanging="2088"/>
        <w:jc w:val="left"/>
      </w:pPr>
    </w:p>
    <w:p w:rsidR="00C24F1E" w:rsidRPr="00C24F1E" w:rsidRDefault="00C24F1E" w:rsidP="00C24F1E">
      <w:pPr>
        <w:widowControl w:val="0"/>
        <w:tabs>
          <w:tab w:val="right" w:pos="1008"/>
          <w:tab w:val="left" w:pos="1152"/>
          <w:tab w:val="left" w:pos="1872"/>
          <w:tab w:val="left" w:pos="9187"/>
        </w:tabs>
        <w:ind w:left="2088" w:hanging="2088"/>
        <w:jc w:val="left"/>
      </w:pPr>
    </w:p>
    <w:p w:rsidR="00C24F1E" w:rsidRDefault="00C24F1E" w:rsidP="00C24F1E">
      <w:pPr>
        <w:widowControl w:val="0"/>
        <w:jc w:val="left"/>
      </w:pPr>
      <w:r w:rsidRPr="00C24F1E">
        <w:rPr>
          <w:b/>
        </w:rPr>
        <w:t>VERSIONS OF THIS BILL</w:t>
      </w:r>
    </w:p>
    <w:p w:rsidR="00C24F1E" w:rsidRDefault="00C24F1E" w:rsidP="00C24F1E">
      <w:pPr>
        <w:widowControl w:val="0"/>
        <w:jc w:val="left"/>
      </w:pPr>
    </w:p>
    <w:p w:rsidR="00C24F1E" w:rsidRDefault="009320A3" w:rsidP="00C24F1E">
      <w:pPr>
        <w:widowControl w:val="0"/>
        <w:jc w:val="left"/>
      </w:pPr>
      <w:hyperlink r:id="rId9" w:history="1">
        <w:r w:rsidR="00C24F1E">
          <w:rPr>
            <w:rStyle w:val="Hyperlink"/>
          </w:rPr>
          <w:t>3/30/2011</w:t>
        </w:r>
      </w:hyperlink>
    </w:p>
    <w:p w:rsidR="00C24F1E" w:rsidRDefault="00C24F1E" w:rsidP="00C24F1E"/>
    <w:p w:rsidR="00C24F1E" w:rsidRDefault="00C24F1E" w:rsidP="00C24F1E">
      <w:pPr>
        <w:sectPr w:rsidR="00C24F1E" w:rsidSect="00C24F1E">
          <w:pgSz w:w="12240" w:h="15840" w:code="1"/>
          <w:pgMar w:top="1080" w:right="1440" w:bottom="1080" w:left="1440" w:header="720" w:footer="720" w:gutter="0"/>
          <w:cols w:space="720"/>
          <w:noEndnote/>
          <w:docGrid w:linePitch="360"/>
        </w:sectPr>
      </w:pPr>
    </w:p>
    <w:p w:rsidR="003A236D" w:rsidRDefault="003A236D" w:rsidP="003A236D">
      <w:pPr>
        <w:pStyle w:val="BillDots"/>
      </w:pPr>
    </w:p>
    <w:p w:rsidR="003A236D" w:rsidRDefault="003A236D" w:rsidP="003A236D">
      <w:pPr>
        <w:pStyle w:val="Numbersforbill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36D" w:rsidRDefault="003A236D" w:rsidP="003A2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C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Pr="007D3F84"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3F84">
        <w:t>TO AMEND THE CODE OF LAWS OF SOUTH CAR</w:t>
      </w:r>
      <w:r>
        <w:t>OLINA, 1976, BY ADDING SECTION 2</w:t>
      </w:r>
      <w:r w:rsidRPr="007D3F84">
        <w:t>9</w:t>
      </w:r>
      <w:r w:rsidR="0060797B">
        <w:noBreakHyphen/>
      </w:r>
      <w:r w:rsidRPr="007D3F84">
        <w:t>3</w:t>
      </w:r>
      <w:r w:rsidR="0060797B">
        <w:noBreakHyphen/>
      </w:r>
      <w:r w:rsidRPr="007D3F84">
        <w:t>795 SO AS TO PROVIDE THE COMMISSION OF AN ACT CONSTITUTING THE UNAUTHORIZED PRACTICE OF LAW IN THE COURSE OF OR IN CONJUNCTION WITH THE NEGOTIATION, PREPARATION, EXECUTION, OR RECORDING OF A MORTGAGE OR MORTGAGE MODIFICATION SHALL NOT IMPAIR THE VALIDITY OR ENFORCEABILITY OF THE MORTGAGE OR MORTGAGE MODIFICATION, SHALL NOT IMPAIR THE RIGHT OF THE MORTGAGE HOLDER TO FORECLOSE ON OR OTHERWISE ENFORCE A PROVISION OF THE MORTGAGE OR MODIFIED MORTGAGE, AND SHALL NOT IMPAIR OR RESTRICT THE RIGHT OF A MORTGAGEE TO SEEK A LEGAL OR EQUITABLE REMEDY</w:t>
      </w:r>
      <w:r w:rsidR="008A2572">
        <w:t>, AND TO PROVIDE TH</w:t>
      </w:r>
      <w:r w:rsidR="00B92720">
        <w:t>AT TH</w:t>
      </w:r>
      <w:r w:rsidR="008A2572">
        <w:t>E LIMITATIONS OF THIS SECTION ARE NOT INTENDED AND MAY NOT BE CONSTRUED TO ALTER, IMPAIR, OR OTHERWISE AFFECT THE POWER OF THE SOUTH CAROLINA SUPREME COURT TO DEFINE AND REGULATE THE PRACTICE OF LAW IN THIS STATE</w:t>
      </w:r>
      <w:r w:rsidRPr="007D3F84">
        <w:t>.</w:t>
      </w:r>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C6F" w:rsidRDefault="009C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Pr="007D3F84" w:rsidRDefault="009C3C6F"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928" w:rsidRPr="007D3F84">
        <w:t>Article 7, Chapter 3, Title 29 of the 1976 Code is amended by adding:</w:t>
      </w:r>
    </w:p>
    <w:p w:rsidR="00441928" w:rsidRPr="007D3F84"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928"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D3F84">
        <w:t>“Section 29</w:t>
      </w:r>
      <w:r w:rsidR="0060797B">
        <w:noBreakHyphen/>
      </w:r>
      <w:r w:rsidRPr="007D3F84">
        <w:t>3</w:t>
      </w:r>
      <w:r w:rsidR="0060797B">
        <w:noBreakHyphen/>
      </w:r>
      <w:r w:rsidRPr="007D3F84">
        <w:t>795.</w:t>
      </w:r>
      <w:r>
        <w:tab/>
      </w:r>
      <w:r w:rsidRPr="007D3F84">
        <w:t>The commission of an act constituting the unauthorized practice of law in the course of or in conjunction with the negotiation, preparation, execution, or recording of a mortgage or mortgage modification shall not impair the validity or enforceability of the mortgage or mortgage modification, shall not impair the right of the mortgage holder to foreclose on or otherwise enforce a provision of the mortgage or modified mortgage, and shall not impair or restrict the right of a mortgagee to seek a legal or equitable remedy.</w:t>
      </w:r>
      <w:r>
        <w:t xml:space="preserve">  Notwithstanding the limitation of remedies set forth in this section, nothing in this section is intended to or should be construed to alter, impair, or otherwise affect the power of the </w:t>
      </w:r>
      <w:r w:rsidR="008A2572">
        <w:t xml:space="preserve">South Carolina </w:t>
      </w:r>
      <w:r>
        <w:t>Supreme Court to define and regulate the practice of law</w:t>
      </w:r>
      <w:r w:rsidR="008A2572">
        <w:t xml:space="preserve"> in this </w:t>
      </w:r>
      <w:r w:rsidR="00350DE2">
        <w:t>S</w:t>
      </w:r>
      <w:r w:rsidR="008A2572">
        <w:t>tate</w:t>
      </w:r>
      <w:r>
        <w:t>.</w:t>
      </w:r>
      <w:r w:rsidRPr="007D3F84">
        <w:t>”</w:t>
      </w:r>
    </w:p>
    <w:p w:rsidR="00441928"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C6F" w:rsidRDefault="00441928" w:rsidP="0044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16133" w:rsidRDefault="006079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133" w:rsidRDefault="00316133" w:rsidP="00C24F1E">
      <w:pPr>
        <w:suppressAutoHyphens/>
      </w:pPr>
    </w:p>
    <w:sectPr w:rsidR="00316133" w:rsidSect="00C24F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C6F" w:rsidRDefault="009C3C6F" w:rsidP="009F0C77">
      <w:r>
        <w:separator/>
      </w:r>
    </w:p>
  </w:endnote>
  <w:endnote w:type="continuationSeparator" w:id="0">
    <w:p w:rsidR="009C3C6F" w:rsidRDefault="009C3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BE9E8C-4274-4C8E-ACED-BFE21F4BF16F}"/>
    <w:embedBold r:id="rId2" w:fontKey="{0D9AF58B-312B-447D-91C1-2E692DEF687F}"/>
  </w:font>
  <w:font w:name="Calibri">
    <w:panose1 w:val="020F0502020204030204"/>
    <w:charset w:val="00"/>
    <w:family w:val="swiss"/>
    <w:pitch w:val="variable"/>
    <w:sig w:usb0="E10002FF" w:usb1="4000ACFF" w:usb2="00000009" w:usb3="00000000" w:csb0="0000019F" w:csb1="00000000"/>
    <w:embedRegular r:id="rId3" w:fontKey="{84DAEF6E-10E7-4722-8378-BF86AB703D11}"/>
  </w:font>
  <w:font w:name="Cambria">
    <w:panose1 w:val="02040503050406030204"/>
    <w:charset w:val="00"/>
    <w:family w:val="roman"/>
    <w:pitch w:val="variable"/>
    <w:sig w:usb0="E00002FF" w:usb1="400004FF" w:usb2="00000000" w:usb3="00000000" w:csb0="0000019F" w:csb1="00000000"/>
    <w:embedRegular r:id="rId4" w:fontKey="{DFD8DF00-647F-41E7-AF17-67472572F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1E" w:rsidRPr="00316133" w:rsidRDefault="00C24F1E" w:rsidP="00316133">
    <w:pPr>
      <w:pStyle w:val="Footer"/>
      <w:tabs>
        <w:tab w:val="clear" w:pos="4680"/>
        <w:tab w:val="clear" w:pos="9360"/>
        <w:tab w:val="center" w:pos="2995"/>
      </w:tabs>
      <w:spacing w:before="120"/>
    </w:pPr>
    <w:r>
      <w:t>[3988]</w:t>
    </w:r>
    <w:r>
      <w:tab/>
    </w:r>
    <w:r w:rsidR="009320A3">
      <w:fldChar w:fldCharType="begin"/>
    </w:r>
    <w:r w:rsidR="009320A3">
      <w:instrText xml:space="preserve"> PAGE  \* MERGEFORMAT </w:instrText>
    </w:r>
    <w:r w:rsidR="009320A3">
      <w:fldChar w:fldCharType="separate"/>
    </w:r>
    <w:r w:rsidR="009320A3">
      <w:rPr>
        <w:noProof/>
      </w:rPr>
      <w:t>1</w:t>
    </w:r>
    <w:r w:rsidR="009320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C6F" w:rsidRDefault="009C3C6F" w:rsidP="009F0C77">
      <w:r>
        <w:separator/>
      </w:r>
    </w:p>
  </w:footnote>
  <w:footnote w:type="continuationSeparator" w:id="0">
    <w:p w:rsidR="009C3C6F" w:rsidRDefault="009C3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17AB11"/>
    <w:docVar w:name="CoverBillType" w:val="b"/>
    <w:docVar w:name="docpath" w:val="L:\Council\bills\AGM\18917AB11.DOCX"/>
    <w:docVar w:name="dvBillNumber" w:val="3988"/>
    <w:docVar w:name="dvBillNumberPrefix" w:val="H. "/>
    <w:docVar w:name="dvOriginalBody" w:val="House"/>
    <w:docVar w:name="dvSteno" w:val="AGM"/>
    <w:docVar w:name="NameofBody" w:val="h"/>
    <w:docVar w:name="vgroup2" w:val="Council"/>
  </w:docVars>
  <w:rsids>
    <w:rsidRoot w:val="00344FCC"/>
    <w:rsid w:val="00011869"/>
    <w:rsid w:val="00050BED"/>
    <w:rsid w:val="000E1785"/>
    <w:rsid w:val="000F40FA"/>
    <w:rsid w:val="001048CB"/>
    <w:rsid w:val="0010776B"/>
    <w:rsid w:val="00133E66"/>
    <w:rsid w:val="001435A3"/>
    <w:rsid w:val="001D08F2"/>
    <w:rsid w:val="001D525B"/>
    <w:rsid w:val="001D7F4F"/>
    <w:rsid w:val="002321B6"/>
    <w:rsid w:val="00250967"/>
    <w:rsid w:val="002543C8"/>
    <w:rsid w:val="002671E3"/>
    <w:rsid w:val="00284AAE"/>
    <w:rsid w:val="002B1238"/>
    <w:rsid w:val="002E5912"/>
    <w:rsid w:val="00303166"/>
    <w:rsid w:val="0030670F"/>
    <w:rsid w:val="00316133"/>
    <w:rsid w:val="00325348"/>
    <w:rsid w:val="0032732C"/>
    <w:rsid w:val="00336AD0"/>
    <w:rsid w:val="00344FCC"/>
    <w:rsid w:val="00350DE2"/>
    <w:rsid w:val="0037079A"/>
    <w:rsid w:val="003A236D"/>
    <w:rsid w:val="003D01E8"/>
    <w:rsid w:val="003E5288"/>
    <w:rsid w:val="003F6D79"/>
    <w:rsid w:val="00413D10"/>
    <w:rsid w:val="0041760A"/>
    <w:rsid w:val="00417C01"/>
    <w:rsid w:val="00441928"/>
    <w:rsid w:val="004706AD"/>
    <w:rsid w:val="004809EE"/>
    <w:rsid w:val="004E7D54"/>
    <w:rsid w:val="005273C6"/>
    <w:rsid w:val="00530A69"/>
    <w:rsid w:val="00545593"/>
    <w:rsid w:val="00577C6C"/>
    <w:rsid w:val="00577C9A"/>
    <w:rsid w:val="005C2FE2"/>
    <w:rsid w:val="005E2BC9"/>
    <w:rsid w:val="006043AA"/>
    <w:rsid w:val="00605102"/>
    <w:rsid w:val="0060797B"/>
    <w:rsid w:val="006215AA"/>
    <w:rsid w:val="00664D6D"/>
    <w:rsid w:val="00687CDB"/>
    <w:rsid w:val="006913C9"/>
    <w:rsid w:val="0069470D"/>
    <w:rsid w:val="006C041D"/>
    <w:rsid w:val="007074C9"/>
    <w:rsid w:val="00734F00"/>
    <w:rsid w:val="0074535A"/>
    <w:rsid w:val="0076623C"/>
    <w:rsid w:val="007A70AE"/>
    <w:rsid w:val="007E782B"/>
    <w:rsid w:val="0082540B"/>
    <w:rsid w:val="008362E8"/>
    <w:rsid w:val="008A1768"/>
    <w:rsid w:val="008A2572"/>
    <w:rsid w:val="008F4429"/>
    <w:rsid w:val="009320A3"/>
    <w:rsid w:val="0094021A"/>
    <w:rsid w:val="009C3C6F"/>
    <w:rsid w:val="009C6A0B"/>
    <w:rsid w:val="009F0C77"/>
    <w:rsid w:val="009F4DD1"/>
    <w:rsid w:val="00A41684"/>
    <w:rsid w:val="00A64E80"/>
    <w:rsid w:val="00A72BCD"/>
    <w:rsid w:val="00A741D9"/>
    <w:rsid w:val="00A833AB"/>
    <w:rsid w:val="00A9741D"/>
    <w:rsid w:val="00AD19A3"/>
    <w:rsid w:val="00AD4B17"/>
    <w:rsid w:val="00B412D4"/>
    <w:rsid w:val="00B92720"/>
    <w:rsid w:val="00BE3C22"/>
    <w:rsid w:val="00C026C8"/>
    <w:rsid w:val="00C0345E"/>
    <w:rsid w:val="00C24F1E"/>
    <w:rsid w:val="00C3483A"/>
    <w:rsid w:val="00C74E9D"/>
    <w:rsid w:val="00C82FD3"/>
    <w:rsid w:val="00C92819"/>
    <w:rsid w:val="00CC6B7B"/>
    <w:rsid w:val="00CD2089"/>
    <w:rsid w:val="00D73A67"/>
    <w:rsid w:val="00D970A9"/>
    <w:rsid w:val="00DF3845"/>
    <w:rsid w:val="00E41911"/>
    <w:rsid w:val="00E92EEF"/>
    <w:rsid w:val="00F21045"/>
    <w:rsid w:val="00F24442"/>
    <w:rsid w:val="00F33BBF"/>
    <w:rsid w:val="00F50AE3"/>
    <w:rsid w:val="00F61B2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B02DDA-502F-4D3C-9F0E-D7FCA0E8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4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0-11.docx" TargetMode="External"/><Relationship Id="rId3" Type="http://schemas.openxmlformats.org/officeDocument/2006/relationships/settings" Target="settings.xml"/><Relationship Id="rId7" Type="http://schemas.openxmlformats.org/officeDocument/2006/relationships/hyperlink" Target="file:///h:\hj%20archive\2011\03-3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88_2011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B48E-14A4-41FE-A319-BC0EB1689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398</Words>
  <Characters>2075</Characters>
  <Application>Microsoft Office Word</Application>
  <DocSecurity>4</DocSecurity>
  <Lines>82</Lines>
  <Paragraphs>23</Paragraphs>
  <ScaleCrop>false</ScaleCrop>
  <Company> </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3988: Mortgages - South Carolina Legislature Online</dc:title>
  <dc:subject/>
  <dc:creator>AngieMorgan</dc:creator>
  <cp:keywords/>
  <dc:description/>
  <cp:lastModifiedBy>N Cumfer</cp:lastModifiedBy>
  <cp:revision>2</cp:revision>
  <cp:lastPrinted>2011-03-17T14:20:00Z</cp:lastPrinted>
  <dcterms:created xsi:type="dcterms:W3CDTF">2014-11-24T14:04:00Z</dcterms:created>
  <dcterms:modified xsi:type="dcterms:W3CDTF">2014-11-24T14:04:00Z</dcterms:modified>
</cp:coreProperties>
</file>