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1C8" w:rsidRDefault="005C41C8" w:rsidP="005C41C8">
      <w:pPr>
        <w:widowControl w:val="0"/>
        <w:jc w:val="center"/>
      </w:pPr>
      <w:bookmarkStart w:id="0" w:name="_GoBack"/>
      <w:bookmarkEnd w:id="0"/>
      <w:r w:rsidRPr="005C41C8">
        <w:rPr>
          <w:b/>
        </w:rPr>
        <w:t>South Carolina General Assembly</w:t>
      </w:r>
    </w:p>
    <w:p w:rsidR="005C41C8" w:rsidRDefault="005C41C8" w:rsidP="005C41C8">
      <w:pPr>
        <w:widowControl w:val="0"/>
        <w:jc w:val="center"/>
      </w:pPr>
      <w:r>
        <w:t>119th Session, 2011-2012</w:t>
      </w:r>
    </w:p>
    <w:p w:rsidR="005C41C8" w:rsidRDefault="005C41C8" w:rsidP="005C41C8">
      <w:pPr>
        <w:widowControl w:val="0"/>
        <w:jc w:val="left"/>
      </w:pPr>
    </w:p>
    <w:p w:rsidR="005C41C8" w:rsidRDefault="005C41C8" w:rsidP="005C41C8">
      <w:pPr>
        <w:widowControl w:val="0"/>
        <w:jc w:val="left"/>
        <w:rPr>
          <w:b/>
        </w:rPr>
      </w:pPr>
      <w:r w:rsidRPr="005C41C8">
        <w:rPr>
          <w:b/>
        </w:rPr>
        <w:t>H. 3996</w:t>
      </w:r>
    </w:p>
    <w:p w:rsidR="005C41C8" w:rsidRDefault="005C41C8" w:rsidP="005C41C8">
      <w:pPr>
        <w:widowControl w:val="0"/>
        <w:jc w:val="left"/>
        <w:rPr>
          <w:b/>
        </w:rPr>
      </w:pPr>
    </w:p>
    <w:p w:rsidR="005C41C8" w:rsidRDefault="005C41C8" w:rsidP="005C41C8">
      <w:pPr>
        <w:widowControl w:val="0"/>
        <w:jc w:val="left"/>
      </w:pPr>
      <w:r w:rsidRPr="005C41C8">
        <w:rPr>
          <w:b/>
        </w:rPr>
        <w:t>STATUS INFORMATION</w:t>
      </w:r>
    </w:p>
    <w:p w:rsidR="005C41C8" w:rsidRDefault="005C41C8" w:rsidP="005C41C8">
      <w:pPr>
        <w:widowControl w:val="0"/>
        <w:jc w:val="left"/>
      </w:pPr>
    </w:p>
    <w:p w:rsidR="005C41C8" w:rsidRDefault="005C41C8" w:rsidP="005C41C8">
      <w:pPr>
        <w:widowControl w:val="0"/>
        <w:jc w:val="left"/>
      </w:pPr>
      <w:r>
        <w:t>House Resolution</w:t>
      </w:r>
    </w:p>
    <w:p w:rsidR="005C41C8" w:rsidRDefault="005C41C8" w:rsidP="005C41C8">
      <w:pPr>
        <w:widowControl w:val="0"/>
        <w:jc w:val="left"/>
      </w:pPr>
      <w:r>
        <w:t>Sponsors: Reps. Murphy, Horne, Knight and Harrell</w:t>
      </w:r>
    </w:p>
    <w:p w:rsidR="005C41C8" w:rsidRDefault="005C41C8" w:rsidP="005C41C8">
      <w:pPr>
        <w:widowControl w:val="0"/>
        <w:jc w:val="left"/>
      </w:pPr>
      <w:r>
        <w:t>Document Path: l:\council\bills\rm\1155cm11.docx</w:t>
      </w:r>
    </w:p>
    <w:p w:rsidR="005C41C8" w:rsidRDefault="005C41C8" w:rsidP="005C41C8">
      <w:pPr>
        <w:widowControl w:val="0"/>
        <w:jc w:val="left"/>
      </w:pPr>
    </w:p>
    <w:p w:rsidR="005C41C8" w:rsidRDefault="005C41C8" w:rsidP="005C41C8">
      <w:pPr>
        <w:widowControl w:val="0"/>
        <w:jc w:val="left"/>
      </w:pPr>
      <w:r>
        <w:t>Introduced in the House on March 31, 2011</w:t>
      </w:r>
    </w:p>
    <w:p w:rsidR="005C41C8" w:rsidRDefault="005C41C8" w:rsidP="005C41C8">
      <w:pPr>
        <w:widowControl w:val="0"/>
        <w:jc w:val="left"/>
      </w:pPr>
      <w:r>
        <w:t>Adopted by the House on March 31, 2011</w:t>
      </w:r>
    </w:p>
    <w:p w:rsidR="005C41C8" w:rsidRDefault="005C41C8" w:rsidP="005C41C8">
      <w:pPr>
        <w:widowControl w:val="0"/>
        <w:jc w:val="left"/>
      </w:pPr>
    </w:p>
    <w:p w:rsidR="005C41C8" w:rsidRDefault="005C41C8" w:rsidP="005C41C8">
      <w:pPr>
        <w:widowControl w:val="0"/>
        <w:jc w:val="left"/>
      </w:pPr>
      <w:r>
        <w:t xml:space="preserve">Summary: </w:t>
      </w:r>
      <w:r w:rsidR="005D28A6">
        <w:t>Aaron Hansen</w:t>
      </w:r>
    </w:p>
    <w:p w:rsidR="005C41C8" w:rsidRDefault="005C41C8" w:rsidP="005C41C8">
      <w:pPr>
        <w:widowControl w:val="0"/>
        <w:jc w:val="left"/>
      </w:pPr>
    </w:p>
    <w:p w:rsidR="005C41C8" w:rsidRDefault="005C41C8" w:rsidP="005C41C8">
      <w:pPr>
        <w:widowControl w:val="0"/>
        <w:jc w:val="left"/>
      </w:pPr>
    </w:p>
    <w:p w:rsidR="005C41C8" w:rsidRDefault="005C41C8" w:rsidP="005C41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1C8">
        <w:rPr>
          <w:b/>
        </w:rPr>
        <w:t>HISTORY OF LEGISLATIVE ACTIONS</w:t>
      </w:r>
    </w:p>
    <w:p w:rsidR="005C41C8" w:rsidRDefault="005C41C8" w:rsidP="005C41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41C8" w:rsidRPr="005C41C8" w:rsidRDefault="005C41C8" w:rsidP="005C41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1C8">
        <w:rPr>
          <w:u w:val="single"/>
        </w:rPr>
        <w:tab/>
        <w:t>Date</w:t>
      </w:r>
      <w:r w:rsidRPr="005C41C8">
        <w:rPr>
          <w:u w:val="single"/>
        </w:rPr>
        <w:tab/>
        <w:t>Body</w:t>
      </w:r>
      <w:r w:rsidRPr="005C41C8">
        <w:rPr>
          <w:u w:val="single"/>
        </w:rPr>
        <w:tab/>
        <w:t>Action Description with journal page number</w:t>
      </w:r>
      <w:r w:rsidRPr="005C41C8">
        <w:rPr>
          <w:u w:val="single"/>
        </w:rPr>
        <w:tab/>
      </w:r>
    </w:p>
    <w:p w:rsidR="00A921F9" w:rsidRDefault="00A921F9" w:rsidP="00A92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723341">
        <w:t>Introduced and adopted (</w:t>
      </w:r>
      <w:hyperlink r:id="rId7" w:history="1">
        <w:r w:rsidRPr="00723341">
          <w:rPr>
            <w:rStyle w:val="Hyperlink"/>
          </w:rPr>
          <w:t>House Journal</w:t>
        </w:r>
        <w:r w:rsidRPr="00723341">
          <w:rPr>
            <w:rStyle w:val="Hyperlink"/>
          </w:rPr>
          <w:noBreakHyphen/>
          <w:t>page 2</w:t>
        </w:r>
      </w:hyperlink>
      <w:r w:rsidRPr="00723341">
        <w:t>)</w:t>
      </w:r>
    </w:p>
    <w:p w:rsidR="00A921F9" w:rsidRDefault="00A921F9" w:rsidP="00A92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1C8" w:rsidRPr="005C41C8" w:rsidRDefault="005C41C8" w:rsidP="005C41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1C8" w:rsidRDefault="005C41C8" w:rsidP="005C41C8">
      <w:r w:rsidRPr="005C41C8">
        <w:rPr>
          <w:b/>
        </w:rPr>
        <w:t>VERSIONS OF THIS BILL</w:t>
      </w:r>
    </w:p>
    <w:p w:rsidR="005C41C8" w:rsidRDefault="005C41C8" w:rsidP="005C41C8"/>
    <w:p w:rsidR="005C41C8" w:rsidRDefault="006C0578" w:rsidP="005C41C8">
      <w:hyperlink r:id="rId8" w:history="1">
        <w:r w:rsidR="005C41C8">
          <w:rPr>
            <w:rStyle w:val="Hyperlink"/>
          </w:rPr>
          <w:t>3/31/2011</w:t>
        </w:r>
      </w:hyperlink>
    </w:p>
    <w:p w:rsidR="005C41C8" w:rsidRDefault="005C41C8" w:rsidP="005C41C8"/>
    <w:p w:rsidR="005C41C8" w:rsidRDefault="005C41C8" w:rsidP="005C41C8">
      <w:pPr>
        <w:sectPr w:rsidR="005C41C8" w:rsidSect="005C41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7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09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6A6" w:rsidRDefault="001A6C8B" w:rsidP="00F9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936A6">
        <w:rPr>
          <w:color w:val="000000" w:themeColor="text1"/>
          <w:u w:color="000000" w:themeColor="text1"/>
        </w:rPr>
        <w:t xml:space="preserve">RECOGNIZE AND </w:t>
      </w:r>
      <w:r w:rsidR="00713A10">
        <w:rPr>
          <w:color w:val="000000" w:themeColor="text1"/>
          <w:u w:color="000000" w:themeColor="text1"/>
        </w:rPr>
        <w:t>HONOR</w:t>
      </w:r>
      <w:r w:rsidR="00F936A6">
        <w:rPr>
          <w:color w:val="000000" w:themeColor="text1"/>
          <w:u w:color="000000" w:themeColor="text1"/>
        </w:rPr>
        <w:t xml:space="preserve"> </w:t>
      </w:r>
      <w:r w:rsidR="00713A10">
        <w:rPr>
          <w:color w:val="000000" w:themeColor="text1"/>
          <w:u w:color="000000" w:themeColor="text1"/>
        </w:rPr>
        <w:t>SUMMERVILLE</w:t>
      </w:r>
      <w:r w:rsidR="00F936A6">
        <w:rPr>
          <w:color w:val="000000" w:themeColor="text1"/>
          <w:u w:color="000000" w:themeColor="text1"/>
        </w:rPr>
        <w:t xml:space="preserve"> HIGH SCHOOL WRESTLER </w:t>
      </w:r>
      <w:r w:rsidR="00713A10">
        <w:rPr>
          <w:color w:val="000000" w:themeColor="text1"/>
          <w:u w:color="000000" w:themeColor="text1"/>
        </w:rPr>
        <w:t>AARON HANSEN</w:t>
      </w:r>
      <w:r w:rsidR="00F936A6">
        <w:rPr>
          <w:color w:val="000000" w:themeColor="text1"/>
          <w:u w:color="000000" w:themeColor="text1"/>
        </w:rPr>
        <w:t xml:space="preserve"> </w:t>
      </w:r>
      <w:r w:rsidR="00364B02">
        <w:rPr>
          <w:color w:val="000000" w:themeColor="text1"/>
          <w:u w:color="000000" w:themeColor="text1"/>
        </w:rPr>
        <w:t xml:space="preserve">ON </w:t>
      </w:r>
      <w:r w:rsidR="00C23CBA">
        <w:rPr>
          <w:color w:val="000000" w:themeColor="text1"/>
          <w:u w:color="000000" w:themeColor="text1"/>
        </w:rPr>
        <w:t>CAPTURING</w:t>
      </w:r>
      <w:r w:rsidR="00364B02">
        <w:rPr>
          <w:color w:val="000000" w:themeColor="text1"/>
          <w:u w:color="000000" w:themeColor="text1"/>
        </w:rPr>
        <w:t xml:space="preserve"> </w:t>
      </w:r>
      <w:r w:rsidR="00F936A6">
        <w:t>THE 201</w:t>
      </w:r>
      <w:r w:rsidR="00364B02">
        <w:t>1</w:t>
      </w:r>
      <w:r w:rsidR="00F936A6">
        <w:t xml:space="preserve"> CLASS AAA</w:t>
      </w:r>
      <w:r w:rsidR="00713A10">
        <w:t>A</w:t>
      </w:r>
      <w:r w:rsidR="00F936A6">
        <w:t xml:space="preserve"> STATE INDIVIDUAL CHAMPIONSHIP TITLE</w:t>
      </w:r>
      <w:r w:rsidR="00BD2C37">
        <w:t xml:space="preserve"> (125</w:t>
      </w:r>
      <w:r w:rsidR="00F57EA0">
        <w:noBreakHyphen/>
      </w:r>
      <w:r w:rsidR="00BD2C37">
        <w:t>POUND WEIGHT)</w:t>
      </w:r>
      <w:r w:rsidR="00364B02">
        <w:t xml:space="preserve"> AND </w:t>
      </w:r>
      <w:r w:rsidR="00BD2C37">
        <w:t>ON BECOMING ONLY THE SECOND CLASS AAAA WRESTLER TO WIN FOUR STATE TITLES</w:t>
      </w:r>
      <w:r w:rsidR="00F936A6">
        <w:t>.</w:t>
      </w:r>
    </w:p>
    <w:p w:rsidR="006E0947" w:rsidRDefault="006E09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BA9" w:rsidRDefault="006E0947" w:rsidP="007F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06366">
        <w:t xml:space="preserve">the 2011 </w:t>
      </w:r>
      <w:r w:rsidR="008D6173">
        <w:t>state</w:t>
      </w:r>
      <w:r w:rsidR="00E06366">
        <w:t xml:space="preserve"> </w:t>
      </w:r>
      <w:r w:rsidR="008D6173">
        <w:t xml:space="preserve">wrestling </w:t>
      </w:r>
      <w:r w:rsidR="00E06366">
        <w:t>championship</w:t>
      </w:r>
      <w:r w:rsidR="008D6173">
        <w:t>s</w:t>
      </w:r>
      <w:r w:rsidR="007F0BA9">
        <w:t xml:space="preserve"> produced a new king of the mat, senior Aaron H</w:t>
      </w:r>
      <w:r w:rsidR="00001DDB">
        <w:t>a</w:t>
      </w:r>
      <w:r w:rsidR="007F0BA9">
        <w:t>ns</w:t>
      </w:r>
      <w:r w:rsidR="00C75B86">
        <w:t>e</w:t>
      </w:r>
      <w:r w:rsidR="007F0BA9">
        <w:t>n</w:t>
      </w:r>
      <w:r w:rsidR="008D6173">
        <w:t xml:space="preserve"> of Summerville High School</w:t>
      </w:r>
      <w:r w:rsidR="007F0BA9">
        <w:t>, who captured the 2011 Class AAAA State Individual Championship title (125</w:t>
      </w:r>
      <w:r w:rsidR="00F57EA0">
        <w:noBreakHyphen/>
      </w:r>
      <w:r w:rsidR="007F0BA9">
        <w:t>pound weight), making him only the second Class AAAA wrestler to win four state titles; and</w:t>
      </w:r>
    </w:p>
    <w:p w:rsidR="007F0BA9" w:rsidRDefault="007F0BA9" w:rsidP="007F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449DE" w:rsidRDefault="002449DE" w:rsidP="0024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mental fortitude and strategy, individual excellence, and strength, Aaron grappled his way to victory and maintained a superior position to pin down the trophy; and</w:t>
      </w:r>
    </w:p>
    <w:p w:rsidR="002449DE" w:rsidRDefault="002449DE" w:rsidP="0024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BA9" w:rsidRDefault="007F0BA9" w:rsidP="007F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D0542">
        <w:t>in addition to the title win, Aaron set the all</w:t>
      </w:r>
      <w:r w:rsidR="00F57EA0">
        <w:noBreakHyphen/>
      </w:r>
      <w:r w:rsidR="008D0542">
        <w:t>time career win record, 154 victories</w:t>
      </w:r>
      <w:r w:rsidR="009F038F">
        <w:t xml:space="preserve">; </w:t>
      </w:r>
      <w:r w:rsidR="008D0542">
        <w:t xml:space="preserve">was named the </w:t>
      </w:r>
      <w:r w:rsidR="008D0542" w:rsidRPr="008D0542">
        <w:rPr>
          <w:i/>
        </w:rPr>
        <w:t>Post and Courier</w:t>
      </w:r>
      <w:r w:rsidR="00F57EA0" w:rsidRPr="00F57EA0">
        <w:t>’</w:t>
      </w:r>
      <w:r w:rsidR="008D0542" w:rsidRPr="008D0542">
        <w:rPr>
          <w:i/>
        </w:rPr>
        <w:t>s</w:t>
      </w:r>
      <w:r w:rsidR="008D0542">
        <w:t xml:space="preserve"> </w:t>
      </w:r>
      <w:r w:rsidR="009F038F">
        <w:t>2011 H</w:t>
      </w:r>
      <w:r w:rsidR="008D0542">
        <w:t xml:space="preserve">igh </w:t>
      </w:r>
      <w:r w:rsidR="009F038F">
        <w:t>S</w:t>
      </w:r>
      <w:r w:rsidR="008D0542">
        <w:t>chool Wrestler of the Year</w:t>
      </w:r>
      <w:r w:rsidR="009F038F">
        <w:t>; and heads up the 2011 All</w:t>
      </w:r>
      <w:r w:rsidR="00F57EA0">
        <w:noBreakHyphen/>
      </w:r>
      <w:r w:rsidR="009F038F">
        <w:t>Lowcountry wrestling team</w:t>
      </w:r>
      <w:r w:rsidR="008D0542">
        <w:t>; and</w:t>
      </w:r>
    </w:p>
    <w:p w:rsidR="008D0542" w:rsidRDefault="008D0542" w:rsidP="007F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E5C4B" w:rsidRDefault="000E5C4B" w:rsidP="000E5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Aaron plans to continue his wrestling career at The Citadel; and</w:t>
      </w:r>
    </w:p>
    <w:p w:rsidR="000E5C4B" w:rsidRDefault="000E5C4B" w:rsidP="000E5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South Carolina </w:t>
      </w:r>
      <w:r w:rsidR="000E5C4B">
        <w:t>House of Representatives</w:t>
      </w:r>
      <w:r w:rsidR="00E548C6">
        <w:t xml:space="preserve"> applauds Aaron</w:t>
      </w:r>
      <w:r w:rsidR="00B5260C">
        <w:t xml:space="preserve"> </w:t>
      </w:r>
      <w:r>
        <w:t xml:space="preserve">for </w:t>
      </w:r>
      <w:r w:rsidR="001F5A51">
        <w:t>his</w:t>
      </w:r>
      <w:r>
        <w:t xml:space="preserve"> success</w:t>
      </w:r>
      <w:r w:rsidR="001F5A51">
        <w:t>,</w:t>
      </w:r>
      <w:r>
        <w:t xml:space="preserve"> which would not have been achieved without the outstanding </w:t>
      </w:r>
      <w:r w:rsidR="00AC2AE0">
        <w:t xml:space="preserve">training given him by </w:t>
      </w:r>
      <w:r w:rsidR="00C75B86">
        <w:t>Summerville High School</w:t>
      </w:r>
      <w:r w:rsidR="00F57EA0" w:rsidRPr="00F57EA0">
        <w:t>’</w:t>
      </w:r>
      <w:r w:rsidR="00C75B86">
        <w:t xml:space="preserve">s </w:t>
      </w:r>
      <w:r w:rsidR="001F5A51">
        <w:t>Coach Darryl Tucker</w:t>
      </w:r>
      <w:r>
        <w:t>; and</w:t>
      </w: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4985">
        <w:t xml:space="preserve">Aaron Hansen has brought </w:t>
      </w:r>
      <w:r>
        <w:t xml:space="preserve">pride and recognition to </w:t>
      </w:r>
      <w:r w:rsidR="00DB4985">
        <w:t>his</w:t>
      </w:r>
      <w:r>
        <w:t xml:space="preserve"> school and community, </w:t>
      </w:r>
      <w:r w:rsidR="00DB4985">
        <w:t>and the House of Representatives</w:t>
      </w:r>
      <w:r>
        <w:t xml:space="preserve"> expect</w:t>
      </w:r>
      <w:r w:rsidR="00DB4985">
        <w:t>s</w:t>
      </w:r>
      <w:r>
        <w:t xml:space="preserve"> to hear of other outstanding accomplishments from th</w:t>
      </w:r>
      <w:r w:rsidR="00DB4985">
        <w:t>is</w:t>
      </w:r>
      <w:r>
        <w:t xml:space="preserve"> fine young athlete in the future. Now, therefore,</w:t>
      </w: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39E" w:rsidRDefault="00610699" w:rsidP="00427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recognize and </w:t>
      </w:r>
      <w:r w:rsidR="0042739E">
        <w:rPr>
          <w:color w:val="000000" w:themeColor="text1"/>
          <w:u w:color="000000" w:themeColor="text1"/>
        </w:rPr>
        <w:t xml:space="preserve">honor Summerville High School wrestler Aaron Hansen on capturing </w:t>
      </w:r>
      <w:r w:rsidR="0042739E">
        <w:t>the 2011 Class AAAA State Individual Championship title (125</w:t>
      </w:r>
      <w:r w:rsidR="00F57EA0">
        <w:noBreakHyphen/>
      </w:r>
      <w:r w:rsidR="0042739E">
        <w:t>pound weight) and on becoming only the second Class AAAA wrestler to win four state titles.</w:t>
      </w: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699" w:rsidRDefault="00610699" w:rsidP="0061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B44BC">
        <w:rPr>
          <w:color w:val="000000" w:themeColor="text1"/>
          <w:u w:color="000000" w:themeColor="text1"/>
        </w:rPr>
        <w:t>Aaron Hansen</w:t>
      </w:r>
      <w:r>
        <w:rPr>
          <w:color w:val="000000" w:themeColor="text1"/>
          <w:u w:color="000000" w:themeColor="text1"/>
        </w:rPr>
        <w:t>.</w:t>
      </w:r>
    </w:p>
    <w:p w:rsidR="0012784D" w:rsidRDefault="00F57E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784D" w:rsidRDefault="0012784D" w:rsidP="005C41C8">
      <w:pPr>
        <w:suppressAutoHyphens/>
      </w:pPr>
    </w:p>
    <w:sectPr w:rsidR="0012784D" w:rsidSect="005C41C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8C6" w:rsidRDefault="00E548C6" w:rsidP="009F0C77">
      <w:r>
        <w:separator/>
      </w:r>
    </w:p>
  </w:endnote>
  <w:endnote w:type="continuationSeparator" w:id="0">
    <w:p w:rsidR="00E548C6" w:rsidRDefault="00E548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C609EB-F1D6-458D-B4CC-23149C557F30}"/>
    <w:embedBold r:id="rId2" w:fontKey="{217BC9B4-89A6-4FC6-BB11-CC3D5AABE160}"/>
    <w:embedItalic r:id="rId3" w:fontKey="{B03B610D-2298-4F05-9C8C-562E15AC08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3B4E023-6741-42A0-9239-DBA3304EA6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5553D20-F0BB-4594-BE69-35735BE5E7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0E994EA-C78A-4228-8288-54FB14A4F5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1C8" w:rsidRPr="0012784D" w:rsidRDefault="005C41C8" w:rsidP="00127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[3996]</w:t>
    </w:r>
    <w:r>
      <w:tab/>
    </w:r>
    <w:r w:rsidR="006C0578">
      <w:fldChar w:fldCharType="begin"/>
    </w:r>
    <w:r w:rsidR="006C0578">
      <w:instrText xml:space="preserve"> PAGE  \* MERGEFORMAT </w:instrText>
    </w:r>
    <w:r w:rsidR="006C0578">
      <w:fldChar w:fldCharType="separate"/>
    </w:r>
    <w:r w:rsidR="006C0578">
      <w:rPr>
        <w:noProof/>
      </w:rPr>
      <w:t>1</w:t>
    </w:r>
    <w:r w:rsidR="006C05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8C6" w:rsidRDefault="00E548C6" w:rsidP="009F0C77">
      <w:r>
        <w:separator/>
      </w:r>
    </w:p>
  </w:footnote>
  <w:footnote w:type="continuationSeparator" w:id="0">
    <w:p w:rsidR="00E548C6" w:rsidRDefault="00E548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5CM11"/>
    <w:docVar w:name="CoverBillType" w:val="r"/>
    <w:docVar w:name="docpath" w:val="L:\Council\bills\RM\1155CM11.DOCX"/>
    <w:docVar w:name="dvBillNumber" w:val="39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55A6"/>
    <w:rsid w:val="00001DDB"/>
    <w:rsid w:val="00011869"/>
    <w:rsid w:val="000E1785"/>
    <w:rsid w:val="000E5C4B"/>
    <w:rsid w:val="000F40FA"/>
    <w:rsid w:val="0010776B"/>
    <w:rsid w:val="0012784D"/>
    <w:rsid w:val="00133E66"/>
    <w:rsid w:val="001435A3"/>
    <w:rsid w:val="001704A2"/>
    <w:rsid w:val="001A6C8B"/>
    <w:rsid w:val="001D08F2"/>
    <w:rsid w:val="001D525B"/>
    <w:rsid w:val="001D7F4F"/>
    <w:rsid w:val="001F5A51"/>
    <w:rsid w:val="002321B6"/>
    <w:rsid w:val="00243F1A"/>
    <w:rsid w:val="002449DE"/>
    <w:rsid w:val="00250967"/>
    <w:rsid w:val="002543C8"/>
    <w:rsid w:val="00264BE5"/>
    <w:rsid w:val="0026783C"/>
    <w:rsid w:val="00277A3B"/>
    <w:rsid w:val="00284AAE"/>
    <w:rsid w:val="002C3EAC"/>
    <w:rsid w:val="002D4169"/>
    <w:rsid w:val="002D7BDD"/>
    <w:rsid w:val="002E1168"/>
    <w:rsid w:val="002E5912"/>
    <w:rsid w:val="002F6018"/>
    <w:rsid w:val="00325348"/>
    <w:rsid w:val="0032732C"/>
    <w:rsid w:val="00333D6C"/>
    <w:rsid w:val="00336AD0"/>
    <w:rsid w:val="003566E1"/>
    <w:rsid w:val="00364B02"/>
    <w:rsid w:val="0037079A"/>
    <w:rsid w:val="003D01E8"/>
    <w:rsid w:val="003E5288"/>
    <w:rsid w:val="003F6D79"/>
    <w:rsid w:val="0041760A"/>
    <w:rsid w:val="00417C01"/>
    <w:rsid w:val="0042739E"/>
    <w:rsid w:val="004809EE"/>
    <w:rsid w:val="004B44BC"/>
    <w:rsid w:val="004D500B"/>
    <w:rsid w:val="004E7D54"/>
    <w:rsid w:val="005273C6"/>
    <w:rsid w:val="00530A69"/>
    <w:rsid w:val="00545593"/>
    <w:rsid w:val="00577C6C"/>
    <w:rsid w:val="005C2FE2"/>
    <w:rsid w:val="005C41C8"/>
    <w:rsid w:val="005D28A6"/>
    <w:rsid w:val="005E2BC9"/>
    <w:rsid w:val="00605102"/>
    <w:rsid w:val="00610699"/>
    <w:rsid w:val="006215AA"/>
    <w:rsid w:val="006721BC"/>
    <w:rsid w:val="006913C9"/>
    <w:rsid w:val="0069470D"/>
    <w:rsid w:val="00694B61"/>
    <w:rsid w:val="006A2762"/>
    <w:rsid w:val="006C0578"/>
    <w:rsid w:val="006E0947"/>
    <w:rsid w:val="00713A10"/>
    <w:rsid w:val="00734F00"/>
    <w:rsid w:val="00755DE3"/>
    <w:rsid w:val="007871CA"/>
    <w:rsid w:val="007A70AE"/>
    <w:rsid w:val="007B7040"/>
    <w:rsid w:val="007F0BA9"/>
    <w:rsid w:val="00817292"/>
    <w:rsid w:val="008362E8"/>
    <w:rsid w:val="008A1768"/>
    <w:rsid w:val="008D0542"/>
    <w:rsid w:val="008D6173"/>
    <w:rsid w:val="008F4429"/>
    <w:rsid w:val="0094021A"/>
    <w:rsid w:val="009C6A0B"/>
    <w:rsid w:val="009F038F"/>
    <w:rsid w:val="009F0C77"/>
    <w:rsid w:val="009F4DD1"/>
    <w:rsid w:val="00A41684"/>
    <w:rsid w:val="00A64E80"/>
    <w:rsid w:val="00A72BCD"/>
    <w:rsid w:val="00A741D9"/>
    <w:rsid w:val="00A833AB"/>
    <w:rsid w:val="00A905BA"/>
    <w:rsid w:val="00A921F9"/>
    <w:rsid w:val="00A9741D"/>
    <w:rsid w:val="00AC2AE0"/>
    <w:rsid w:val="00AD2EC5"/>
    <w:rsid w:val="00AD4B17"/>
    <w:rsid w:val="00AF00C7"/>
    <w:rsid w:val="00B361FE"/>
    <w:rsid w:val="00B412D4"/>
    <w:rsid w:val="00B5260C"/>
    <w:rsid w:val="00BD2C37"/>
    <w:rsid w:val="00BE3C22"/>
    <w:rsid w:val="00C0345E"/>
    <w:rsid w:val="00C23CBA"/>
    <w:rsid w:val="00C3483A"/>
    <w:rsid w:val="00C74E9D"/>
    <w:rsid w:val="00C75B86"/>
    <w:rsid w:val="00C82824"/>
    <w:rsid w:val="00C82FD3"/>
    <w:rsid w:val="00C92819"/>
    <w:rsid w:val="00CC55A6"/>
    <w:rsid w:val="00CC6B7B"/>
    <w:rsid w:val="00CD2089"/>
    <w:rsid w:val="00D73A67"/>
    <w:rsid w:val="00D970A9"/>
    <w:rsid w:val="00DB4985"/>
    <w:rsid w:val="00DF1E5C"/>
    <w:rsid w:val="00DF3845"/>
    <w:rsid w:val="00E06366"/>
    <w:rsid w:val="00E41911"/>
    <w:rsid w:val="00E548C6"/>
    <w:rsid w:val="00E92EEF"/>
    <w:rsid w:val="00F24442"/>
    <w:rsid w:val="00F50AE3"/>
    <w:rsid w:val="00F57EA0"/>
    <w:rsid w:val="00F67CF1"/>
    <w:rsid w:val="00F83C53"/>
    <w:rsid w:val="00F840F0"/>
    <w:rsid w:val="00F936A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11CDED-4BAA-4869-A89F-615A4025C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B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41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96_201103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7AD66-0AF6-4F1F-BDF6-BAF480252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373</Words>
  <Characters>2064</Characters>
  <Application>Microsoft Office Word</Application>
  <DocSecurity>4</DocSecurity>
  <Lines>86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3996: Aaron Hansen - South Carolina Legislature Online</dc:title>
  <dc:subject/>
  <dc:creator>rosannemcdowell</dc:creator>
  <cp:keywords/>
  <dc:description/>
  <cp:lastModifiedBy>N Cumfer</cp:lastModifiedBy>
  <cp:revision>2</cp:revision>
  <cp:lastPrinted>2011-03-30T14:03:00Z</cp:lastPrinted>
  <dcterms:created xsi:type="dcterms:W3CDTF">2014-11-24T14:04:00Z</dcterms:created>
  <dcterms:modified xsi:type="dcterms:W3CDTF">2014-11-24T14:04:00Z</dcterms:modified>
</cp:coreProperties>
</file>