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11D" w:rsidRDefault="0073711D" w:rsidP="0073711D">
      <w:pPr>
        <w:widowControl w:val="0"/>
        <w:jc w:val="center"/>
      </w:pPr>
      <w:bookmarkStart w:id="0" w:name="_GoBack"/>
      <w:bookmarkEnd w:id="0"/>
      <w:r w:rsidRPr="0073711D">
        <w:rPr>
          <w:b/>
        </w:rPr>
        <w:t>South Carolina General Assembly</w:t>
      </w:r>
    </w:p>
    <w:p w:rsidR="0073711D" w:rsidRDefault="0073711D" w:rsidP="0073711D">
      <w:pPr>
        <w:widowControl w:val="0"/>
        <w:jc w:val="center"/>
      </w:pPr>
      <w:r>
        <w:t>119th Session, 2011-2012</w:t>
      </w: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jc w:val="left"/>
        <w:rPr>
          <w:b/>
        </w:rPr>
      </w:pPr>
      <w:r w:rsidRPr="0073711D">
        <w:rPr>
          <w:b/>
        </w:rPr>
        <w:t>H. 4011</w:t>
      </w:r>
    </w:p>
    <w:p w:rsidR="0073711D" w:rsidRDefault="0073711D" w:rsidP="0073711D">
      <w:pPr>
        <w:widowControl w:val="0"/>
        <w:jc w:val="left"/>
        <w:rPr>
          <w:b/>
        </w:rPr>
      </w:pPr>
    </w:p>
    <w:p w:rsidR="0073711D" w:rsidRDefault="0073711D" w:rsidP="0073711D">
      <w:pPr>
        <w:widowControl w:val="0"/>
        <w:jc w:val="left"/>
      </w:pPr>
      <w:r w:rsidRPr="0073711D">
        <w:rPr>
          <w:b/>
        </w:rPr>
        <w:t>STATUS INFORMATION</w:t>
      </w: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jc w:val="left"/>
      </w:pPr>
      <w:r>
        <w:t>House Resolution</w:t>
      </w:r>
    </w:p>
    <w:p w:rsidR="0073711D" w:rsidRDefault="0073711D" w:rsidP="0073711D">
      <w:pPr>
        <w:widowControl w:val="0"/>
        <w:jc w:val="left"/>
      </w:pPr>
      <w:r>
        <w:t>Sponsors: Rep. Battle</w:t>
      </w:r>
    </w:p>
    <w:p w:rsidR="0073711D" w:rsidRDefault="0073711D" w:rsidP="0073711D">
      <w:pPr>
        <w:widowControl w:val="0"/>
        <w:jc w:val="left"/>
      </w:pPr>
      <w:r>
        <w:t>Document Path: l:\council\bills\rm\1159bh11.docx</w:t>
      </w:r>
    </w:p>
    <w:p w:rsidR="00FE5B11" w:rsidRDefault="00FE5B11" w:rsidP="0073711D">
      <w:pPr>
        <w:widowControl w:val="0"/>
        <w:jc w:val="left"/>
      </w:pPr>
      <w:r>
        <w:t>Companion/Similar bill(s): 762</w:t>
      </w: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jc w:val="left"/>
      </w:pPr>
      <w:r>
        <w:t>Introduced in the House on March 31, 2011</w:t>
      </w:r>
    </w:p>
    <w:p w:rsidR="0073711D" w:rsidRDefault="0073711D" w:rsidP="0073711D">
      <w:pPr>
        <w:widowControl w:val="0"/>
        <w:jc w:val="left"/>
      </w:pPr>
      <w:r>
        <w:t>Adopted by the House on March 31, 2011</w:t>
      </w: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jc w:val="left"/>
      </w:pPr>
      <w:r>
        <w:t xml:space="preserve">Summary: </w:t>
      </w:r>
      <w:r w:rsidR="00D61E69">
        <w:t>Katherine Poston</w:t>
      </w: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jc w:val="left"/>
      </w:pPr>
    </w:p>
    <w:p w:rsidR="0073711D" w:rsidRDefault="0073711D" w:rsidP="00737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1D">
        <w:rPr>
          <w:b/>
        </w:rPr>
        <w:t>HISTORY OF LEGISLATIVE ACTIONS</w:t>
      </w:r>
    </w:p>
    <w:p w:rsidR="0073711D" w:rsidRDefault="0073711D" w:rsidP="00737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711D" w:rsidRPr="0073711D" w:rsidRDefault="0073711D" w:rsidP="007371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711D">
        <w:rPr>
          <w:u w:val="single"/>
        </w:rPr>
        <w:tab/>
        <w:t>Date</w:t>
      </w:r>
      <w:r w:rsidRPr="0073711D">
        <w:rPr>
          <w:u w:val="single"/>
        </w:rPr>
        <w:tab/>
        <w:t>Body</w:t>
      </w:r>
      <w:r w:rsidRPr="0073711D">
        <w:rPr>
          <w:u w:val="single"/>
        </w:rPr>
        <w:tab/>
        <w:t>Action Description with journal page number</w:t>
      </w:r>
      <w:r w:rsidRPr="0073711D">
        <w:rPr>
          <w:u w:val="single"/>
        </w:rPr>
        <w:tab/>
      </w:r>
    </w:p>
    <w:p w:rsidR="00E0708A" w:rsidRDefault="00E0708A" w:rsidP="00E070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324836">
        <w:t>Introduced and adopted (</w:t>
      </w:r>
      <w:hyperlink r:id="rId7" w:history="1">
        <w:r w:rsidRPr="00324836">
          <w:rPr>
            <w:rStyle w:val="Hyperlink"/>
          </w:rPr>
          <w:t>House Journal</w:t>
        </w:r>
        <w:r w:rsidRPr="00324836">
          <w:rPr>
            <w:rStyle w:val="Hyperlink"/>
          </w:rPr>
          <w:noBreakHyphen/>
          <w:t>page 5</w:t>
        </w:r>
      </w:hyperlink>
      <w:r w:rsidRPr="00324836">
        <w:t>)</w:t>
      </w:r>
    </w:p>
    <w:p w:rsidR="00E0708A" w:rsidRDefault="00E0708A" w:rsidP="00E070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1D" w:rsidRPr="0073711D" w:rsidRDefault="0073711D" w:rsidP="007371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711D" w:rsidRDefault="0073711D" w:rsidP="0073711D">
      <w:r w:rsidRPr="0073711D">
        <w:rPr>
          <w:b/>
        </w:rPr>
        <w:t>VERSIONS OF THIS BILL</w:t>
      </w:r>
    </w:p>
    <w:p w:rsidR="0073711D" w:rsidRDefault="0073711D" w:rsidP="0073711D"/>
    <w:p w:rsidR="0073711D" w:rsidRDefault="00826B51" w:rsidP="0073711D">
      <w:hyperlink r:id="rId8" w:history="1">
        <w:r w:rsidR="0073711D">
          <w:rPr>
            <w:rStyle w:val="Hyperlink"/>
          </w:rPr>
          <w:t>3/31/2011</w:t>
        </w:r>
      </w:hyperlink>
    </w:p>
    <w:p w:rsidR="0073711D" w:rsidRDefault="0073711D" w:rsidP="0073711D"/>
    <w:p w:rsidR="0073711D" w:rsidRDefault="0073711D" w:rsidP="0073711D">
      <w:pPr>
        <w:sectPr w:rsidR="0073711D" w:rsidSect="007371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3CD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6386" w:rsidRDefault="00E34914" w:rsidP="001F6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EB4260">
        <w:t xml:space="preserve">RECOGNIZE AND </w:t>
      </w:r>
      <w:r w:rsidR="001F6386">
        <w:t xml:space="preserve">COMMEND </w:t>
      </w:r>
      <w:r w:rsidR="00915EC8">
        <w:t>KATHERINE POSTON</w:t>
      </w:r>
      <w:r w:rsidR="001F6386">
        <w:t xml:space="preserve"> OF </w:t>
      </w:r>
      <w:r w:rsidR="00915EC8">
        <w:t>MARION COUNTY</w:t>
      </w:r>
      <w:r w:rsidR="001F6386">
        <w:t xml:space="preserve"> FOR HER </w:t>
      </w:r>
      <w:r w:rsidR="002D684B">
        <w:t xml:space="preserve">MORE THAN </w:t>
      </w:r>
      <w:r w:rsidR="00915EC8">
        <w:t>EIGHT</w:t>
      </w:r>
      <w:r w:rsidR="001F6386">
        <w:t xml:space="preserve"> YEARS OF OUTSTANDING AND DEDICATED SERVICE AS ADMINISTRAT</w:t>
      </w:r>
      <w:r w:rsidR="00915EC8">
        <w:t>OR OF THE MARION COUNTY LEGISLATIVE DELEGATION</w:t>
      </w:r>
      <w:r w:rsidR="00CA72B0">
        <w:t xml:space="preserve"> OFFICE</w:t>
      </w:r>
      <w:r w:rsidR="001F6386">
        <w:t>, AND TO WISH HER MUCH SUCCESS AND HAPPINESS IN ALL HER FUTURE ENDEAVORS.</w:t>
      </w:r>
    </w:p>
    <w:p w:rsidR="00E93CD6" w:rsidRDefault="00E93C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4805" w:rsidRDefault="00E93CD6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205A6">
        <w:t xml:space="preserve">for more than eight years, Katherine Poston of Marion County </w:t>
      </w:r>
      <w:r w:rsidR="007B4805">
        <w:t>has carried out her duties as administrat</w:t>
      </w:r>
      <w:r w:rsidR="003205A6">
        <w:t>or of the Marion Co</w:t>
      </w:r>
      <w:r w:rsidR="009375E9">
        <w:t>unty L</w:t>
      </w:r>
      <w:r w:rsidR="003205A6">
        <w:t xml:space="preserve">egislative </w:t>
      </w:r>
      <w:r w:rsidR="009375E9">
        <w:t>D</w:t>
      </w:r>
      <w:r w:rsidR="003205A6">
        <w:t>elegation</w:t>
      </w:r>
      <w:r w:rsidR="00CA72B0">
        <w:t xml:space="preserve"> Office</w:t>
      </w:r>
      <w:r w:rsidR="007B4805">
        <w:t xml:space="preserve"> with poise and excellence;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her intelligence, friendliness, and organized efficiency have drawn admiration from all with whom she has worked;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72B0" w:rsidRDefault="00CA72B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on October 26, 1940, she shares a loving marriage with Tim Poston, Sr., and together they a</w:t>
      </w:r>
      <w:r w:rsidR="009C5519">
        <w:t>re the parents to one son and t</w:t>
      </w:r>
      <w:r>
        <w:t>w</w:t>
      </w:r>
      <w:r w:rsidR="009C5519">
        <w:t>o</w:t>
      </w:r>
      <w:r>
        <w:t xml:space="preserve"> precious grandchildren; and</w:t>
      </w:r>
    </w:p>
    <w:p w:rsidR="00CA72B0" w:rsidRDefault="00CA72B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Mrs. </w:t>
      </w:r>
      <w:r w:rsidR="00305A81">
        <w:t>Poston</w:t>
      </w:r>
      <w:r>
        <w:t>, during her tenure as administra</w:t>
      </w:r>
      <w:r w:rsidR="00305A81">
        <w:t>tor of the Marion County Legislative Delegation</w:t>
      </w:r>
      <w:r w:rsidR="00CA72B0">
        <w:t xml:space="preserve"> Office</w:t>
      </w:r>
      <w:r w:rsidR="00305A81">
        <w:t xml:space="preserve">, </w:t>
      </w:r>
      <w:r>
        <w:t xml:space="preserve">has smoothed the way </w:t>
      </w:r>
      <w:r w:rsidR="00305A81">
        <w:t xml:space="preserve">for the delegation on many </w:t>
      </w:r>
      <w:r w:rsidR="00ED2B1F">
        <w:t>projects</w:t>
      </w:r>
      <w:r w:rsidR="00305A81">
        <w:t xml:space="preserve"> and </w:t>
      </w:r>
      <w:r>
        <w:t xml:space="preserve">worked on a myriad of constituent issues, </w:t>
      </w:r>
      <w:r w:rsidR="00E22DC8">
        <w:t xml:space="preserve">dealing with questions and </w:t>
      </w:r>
      <w:r w:rsidR="00265E38">
        <w:t xml:space="preserve">helping </w:t>
      </w:r>
      <w:r w:rsidR="00305A81">
        <w:t>residents of Marion County</w:t>
      </w:r>
      <w:r>
        <w:t xml:space="preserve"> </w:t>
      </w:r>
      <w:r w:rsidR="00E22DC8">
        <w:t xml:space="preserve">work with </w:t>
      </w:r>
      <w:r w:rsidR="00305A81">
        <w:t>various</w:t>
      </w:r>
      <w:r>
        <w:t xml:space="preserve"> agencies</w:t>
      </w:r>
      <w:r w:rsidR="00305A81">
        <w:t xml:space="preserve">. Greeting everyone </w:t>
      </w:r>
      <w:r w:rsidR="00265E38">
        <w:t>w</w:t>
      </w:r>
      <w:r w:rsidR="00305A81">
        <w:t>ith a smile, she has always stood ready to bring eager assistance to any task required of her</w:t>
      </w:r>
      <w:r>
        <w:t>; and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as a hard worker who takes a genuine interest in the people she serves, </w:t>
      </w:r>
      <w:r w:rsidR="00F8608A">
        <w:t>Katherine Poston wi</w:t>
      </w:r>
      <w:r>
        <w:t>ll not let an issue go unresolved and works persistently until it is brought to the best possible conclusion; and</w:t>
      </w:r>
    </w:p>
    <w:p w:rsidR="007921A0" w:rsidRDefault="007921A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4805" w:rsidRDefault="007921A0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understanding that Katherine Poston plans to retire on April 15, 2011, </w:t>
      </w:r>
      <w:r w:rsidR="00CE0E7A">
        <w:t xml:space="preserve">from the post she has filled so ably for almost a decade, </w:t>
      </w:r>
      <w:r>
        <w:t>the H</w:t>
      </w:r>
      <w:r w:rsidR="00CE0E7A">
        <w:t>o</w:t>
      </w:r>
      <w:r>
        <w:t>use of Represent</w:t>
      </w:r>
      <w:r w:rsidR="00CE0E7A">
        <w:t>atives wish</w:t>
      </w:r>
      <w:r w:rsidR="00C52317">
        <w:t>es</w:t>
      </w:r>
      <w:r w:rsidR="00CE0E7A">
        <w:t xml:space="preserve"> to </w:t>
      </w:r>
      <w:r w:rsidR="007B4805">
        <w:t xml:space="preserve">express </w:t>
      </w:r>
      <w:r w:rsidR="00C52317">
        <w:t>its</w:t>
      </w:r>
      <w:r w:rsidR="007B4805">
        <w:t xml:space="preserve"> gratitude for her exemplary service to the people of </w:t>
      </w:r>
      <w:r w:rsidR="008A1D4D">
        <w:t xml:space="preserve">South Carolina, most particularly those of </w:t>
      </w:r>
      <w:r w:rsidR="00CE0E7A">
        <w:t xml:space="preserve">Marion County. </w:t>
      </w:r>
      <w:r w:rsidR="008A1D4D">
        <w:t xml:space="preserve">The members hope she will find much joy in the increased leisure time </w:t>
      </w:r>
      <w:r w:rsidR="007B4805">
        <w:t xml:space="preserve">she </w:t>
      </w:r>
      <w:r w:rsidR="008A1D4D">
        <w:t>will soon be able to devote to family, friends, and other interests during a well</w:t>
      </w:r>
      <w:r w:rsidR="00DB0865">
        <w:noBreakHyphen/>
      </w:r>
      <w:r w:rsidR="008A1D4D">
        <w:t xml:space="preserve">earned retirement. She </w:t>
      </w:r>
      <w:r w:rsidR="007B4805">
        <w:t xml:space="preserve">will be </w:t>
      </w:r>
      <w:r w:rsidR="0062007A">
        <w:t xml:space="preserve">greatly </w:t>
      </w:r>
      <w:r w:rsidR="007B4805">
        <w:t>missed. Now, therefore,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D4D" w:rsidRDefault="007B4805" w:rsidP="008A1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EB4260">
        <w:t xml:space="preserve">recognize and </w:t>
      </w:r>
      <w:r>
        <w:t xml:space="preserve">commend </w:t>
      </w:r>
      <w:r w:rsidR="008A1D4D">
        <w:t>Katherine Poston of Marion County for her more than eight years of outstanding and dedicated service as administrator of the Marion County Legislative Delegation</w:t>
      </w:r>
      <w:r w:rsidR="00E3707F">
        <w:t xml:space="preserve"> O</w:t>
      </w:r>
      <w:r w:rsidR="009C5519">
        <w:t>ffice</w:t>
      </w:r>
      <w:r w:rsidR="008A1D4D">
        <w:t>, and wish her much success and happiness in all her future endeavors.</w:t>
      </w: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805" w:rsidRDefault="007B4805" w:rsidP="007B48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C77A5F">
        <w:t xml:space="preserve">esented </w:t>
      </w:r>
      <w:r>
        <w:t xml:space="preserve">to </w:t>
      </w:r>
      <w:r w:rsidR="008A1D4D">
        <w:t>Katherine Poston</w:t>
      </w:r>
      <w:r>
        <w:t>.</w:t>
      </w:r>
    </w:p>
    <w:p w:rsidR="006E15F3" w:rsidRDefault="00DB08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15F3" w:rsidRDefault="006E15F3" w:rsidP="0073711D">
      <w:pPr>
        <w:suppressAutoHyphens/>
      </w:pPr>
    </w:p>
    <w:sectPr w:rsidR="006E15F3" w:rsidSect="0073711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1A0" w:rsidRDefault="007921A0" w:rsidP="009F0C77">
      <w:r>
        <w:separator/>
      </w:r>
    </w:p>
  </w:endnote>
  <w:endnote w:type="continuationSeparator" w:id="0">
    <w:p w:rsidR="007921A0" w:rsidRDefault="007921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977271-7E49-45D3-8CA9-41301288D4ED}"/>
    <w:embedBold r:id="rId2" w:fontKey="{064871B1-25DD-4B3F-80BB-F33F56F95E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63F4EF-5621-4058-8EF5-4B1C831D10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5820035-64A3-4A3D-8DB0-70BDC0BC3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8E828EF-9986-44FF-8CD1-0C76C5444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11D" w:rsidRPr="006E15F3" w:rsidRDefault="0073711D" w:rsidP="006E1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[4011]</w:t>
    </w:r>
    <w:r>
      <w:tab/>
    </w:r>
    <w:r w:rsidR="00826B51">
      <w:fldChar w:fldCharType="begin"/>
    </w:r>
    <w:r w:rsidR="00826B51">
      <w:instrText xml:space="preserve"> PAGE  \* MERGEFORMAT </w:instrText>
    </w:r>
    <w:r w:rsidR="00826B51">
      <w:fldChar w:fldCharType="separate"/>
    </w:r>
    <w:r w:rsidR="00826B51">
      <w:rPr>
        <w:noProof/>
      </w:rPr>
      <w:t>1</w:t>
    </w:r>
    <w:r w:rsidR="00826B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1A0" w:rsidRDefault="007921A0" w:rsidP="009F0C77">
      <w:r>
        <w:separator/>
      </w:r>
    </w:p>
  </w:footnote>
  <w:footnote w:type="continuationSeparator" w:id="0">
    <w:p w:rsidR="007921A0" w:rsidRDefault="007921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9BH11"/>
    <w:docVar w:name="CoverBillType" w:val="r"/>
    <w:docVar w:name="docpath" w:val="L:\Council\bills\RM\1159BH11.DOCX"/>
    <w:docVar w:name="dvBillNumber" w:val="40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09F3"/>
    <w:rsid w:val="00011869"/>
    <w:rsid w:val="000368D8"/>
    <w:rsid w:val="000E1785"/>
    <w:rsid w:val="000E5828"/>
    <w:rsid w:val="000F40FA"/>
    <w:rsid w:val="0010776B"/>
    <w:rsid w:val="00133E66"/>
    <w:rsid w:val="00136B75"/>
    <w:rsid w:val="001435A3"/>
    <w:rsid w:val="001C0688"/>
    <w:rsid w:val="001C623F"/>
    <w:rsid w:val="001D08F2"/>
    <w:rsid w:val="001D525B"/>
    <w:rsid w:val="001D7F4F"/>
    <w:rsid w:val="001F50B7"/>
    <w:rsid w:val="001F6386"/>
    <w:rsid w:val="002321B6"/>
    <w:rsid w:val="00250967"/>
    <w:rsid w:val="002543C8"/>
    <w:rsid w:val="002544AD"/>
    <w:rsid w:val="00265E38"/>
    <w:rsid w:val="00284AAE"/>
    <w:rsid w:val="002D684B"/>
    <w:rsid w:val="002E5912"/>
    <w:rsid w:val="00305A81"/>
    <w:rsid w:val="003205A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1C5"/>
    <w:rsid w:val="00601986"/>
    <w:rsid w:val="00605102"/>
    <w:rsid w:val="0062007A"/>
    <w:rsid w:val="006215AA"/>
    <w:rsid w:val="006741AD"/>
    <w:rsid w:val="006913C9"/>
    <w:rsid w:val="0069470D"/>
    <w:rsid w:val="006E15F3"/>
    <w:rsid w:val="00734F00"/>
    <w:rsid w:val="0073711D"/>
    <w:rsid w:val="007921A0"/>
    <w:rsid w:val="007A70AE"/>
    <w:rsid w:val="007B4805"/>
    <w:rsid w:val="008263D4"/>
    <w:rsid w:val="00826B51"/>
    <w:rsid w:val="008362E8"/>
    <w:rsid w:val="00883B5F"/>
    <w:rsid w:val="008A1768"/>
    <w:rsid w:val="008A1D4D"/>
    <w:rsid w:val="008F01E0"/>
    <w:rsid w:val="008F4429"/>
    <w:rsid w:val="0090704C"/>
    <w:rsid w:val="00915EC8"/>
    <w:rsid w:val="009161A2"/>
    <w:rsid w:val="00931AD8"/>
    <w:rsid w:val="009375E9"/>
    <w:rsid w:val="0094021A"/>
    <w:rsid w:val="009C5519"/>
    <w:rsid w:val="009C6A0B"/>
    <w:rsid w:val="009F0C77"/>
    <w:rsid w:val="009F4DD1"/>
    <w:rsid w:val="00A41684"/>
    <w:rsid w:val="00A5470A"/>
    <w:rsid w:val="00A64E80"/>
    <w:rsid w:val="00A72BCD"/>
    <w:rsid w:val="00A741D9"/>
    <w:rsid w:val="00A75569"/>
    <w:rsid w:val="00A833AB"/>
    <w:rsid w:val="00A9741D"/>
    <w:rsid w:val="00AD4B17"/>
    <w:rsid w:val="00B412D4"/>
    <w:rsid w:val="00B7715E"/>
    <w:rsid w:val="00BE3C22"/>
    <w:rsid w:val="00BF66E6"/>
    <w:rsid w:val="00C0345E"/>
    <w:rsid w:val="00C3483A"/>
    <w:rsid w:val="00C52317"/>
    <w:rsid w:val="00C73E46"/>
    <w:rsid w:val="00C74E9D"/>
    <w:rsid w:val="00C77A5F"/>
    <w:rsid w:val="00C82FD3"/>
    <w:rsid w:val="00C92819"/>
    <w:rsid w:val="00CA13E3"/>
    <w:rsid w:val="00CA72B0"/>
    <w:rsid w:val="00CB09F3"/>
    <w:rsid w:val="00CC2A5C"/>
    <w:rsid w:val="00CC6B7B"/>
    <w:rsid w:val="00CD2089"/>
    <w:rsid w:val="00CE0E7A"/>
    <w:rsid w:val="00D61E69"/>
    <w:rsid w:val="00D73A67"/>
    <w:rsid w:val="00D970A9"/>
    <w:rsid w:val="00DB0865"/>
    <w:rsid w:val="00DF3845"/>
    <w:rsid w:val="00DF596B"/>
    <w:rsid w:val="00E0708A"/>
    <w:rsid w:val="00E22DC8"/>
    <w:rsid w:val="00E34914"/>
    <w:rsid w:val="00E3707F"/>
    <w:rsid w:val="00E41911"/>
    <w:rsid w:val="00E66F59"/>
    <w:rsid w:val="00E92EEF"/>
    <w:rsid w:val="00E93CD6"/>
    <w:rsid w:val="00EB4260"/>
    <w:rsid w:val="00EC3A0A"/>
    <w:rsid w:val="00ED2B1F"/>
    <w:rsid w:val="00F24442"/>
    <w:rsid w:val="00F5097D"/>
    <w:rsid w:val="00F50AE3"/>
    <w:rsid w:val="00F67CF1"/>
    <w:rsid w:val="00F840F0"/>
    <w:rsid w:val="00F8608A"/>
    <w:rsid w:val="00FB0D0D"/>
    <w:rsid w:val="00FB43B4"/>
    <w:rsid w:val="00FE5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5F6F533-9FDA-4717-95CE-789E067A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08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8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1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11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69A20-5CFB-41C4-A0FE-45623CD7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456</Words>
  <Characters>2456</Characters>
  <Application>Microsoft Office Word</Application>
  <DocSecurity>4</DocSecurity>
  <Lines>94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4011: Katherine Poston - South Carolina Legislature Online</dc:title>
  <dc:subject/>
  <dc:creator>rosannemcdowell</dc:creator>
  <cp:keywords/>
  <dc:description/>
  <cp:lastModifiedBy>N Cumfer</cp:lastModifiedBy>
  <cp:revision>2</cp:revision>
  <cp:lastPrinted>2011-03-31T13:54:00Z</cp:lastPrinted>
  <dcterms:created xsi:type="dcterms:W3CDTF">2014-11-24T14:04:00Z</dcterms:created>
  <dcterms:modified xsi:type="dcterms:W3CDTF">2014-11-24T14:04:00Z</dcterms:modified>
</cp:coreProperties>
</file>