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0B3" w:rsidRDefault="008200B3" w:rsidP="008200B3">
      <w:pPr>
        <w:widowControl w:val="0"/>
        <w:jc w:val="center"/>
      </w:pPr>
      <w:bookmarkStart w:id="0" w:name="_GoBack"/>
      <w:bookmarkEnd w:id="0"/>
      <w:r w:rsidRPr="008200B3">
        <w:rPr>
          <w:b/>
        </w:rPr>
        <w:t>South Carolina General Assembly</w:t>
      </w:r>
    </w:p>
    <w:p w:rsidR="008200B3" w:rsidRDefault="008200B3" w:rsidP="008200B3">
      <w:pPr>
        <w:widowControl w:val="0"/>
        <w:jc w:val="center"/>
      </w:pPr>
      <w:r>
        <w:t>119th Session, 2011-2012</w:t>
      </w:r>
    </w:p>
    <w:p w:rsidR="008200B3" w:rsidRDefault="008200B3" w:rsidP="008200B3">
      <w:pPr>
        <w:widowControl w:val="0"/>
        <w:jc w:val="left"/>
      </w:pPr>
    </w:p>
    <w:p w:rsidR="008200B3" w:rsidRDefault="008200B3" w:rsidP="008200B3">
      <w:pPr>
        <w:widowControl w:val="0"/>
        <w:jc w:val="left"/>
        <w:rPr>
          <w:b/>
        </w:rPr>
      </w:pPr>
      <w:r w:rsidRPr="008200B3">
        <w:rPr>
          <w:b/>
        </w:rPr>
        <w:t>H. 4016</w:t>
      </w:r>
    </w:p>
    <w:p w:rsidR="008200B3" w:rsidRDefault="008200B3" w:rsidP="008200B3">
      <w:pPr>
        <w:widowControl w:val="0"/>
        <w:jc w:val="left"/>
        <w:rPr>
          <w:b/>
        </w:rPr>
      </w:pPr>
    </w:p>
    <w:p w:rsidR="008200B3" w:rsidRDefault="008200B3" w:rsidP="008200B3">
      <w:pPr>
        <w:widowControl w:val="0"/>
        <w:jc w:val="left"/>
      </w:pPr>
      <w:r w:rsidRPr="008200B3">
        <w:rPr>
          <w:b/>
        </w:rPr>
        <w:t>STATUS INFORMATION</w:t>
      </w:r>
    </w:p>
    <w:p w:rsidR="008200B3" w:rsidRDefault="008200B3" w:rsidP="008200B3">
      <w:pPr>
        <w:widowControl w:val="0"/>
        <w:jc w:val="left"/>
      </w:pPr>
    </w:p>
    <w:p w:rsidR="008200B3" w:rsidRDefault="008200B3" w:rsidP="008200B3">
      <w:pPr>
        <w:widowControl w:val="0"/>
        <w:jc w:val="left"/>
      </w:pPr>
      <w:r>
        <w:t>House Resolution</w:t>
      </w:r>
    </w:p>
    <w:p w:rsidR="008200B3" w:rsidRDefault="008200B3" w:rsidP="008200B3">
      <w:pPr>
        <w:widowControl w:val="0"/>
        <w:jc w:val="left"/>
      </w:pPr>
      <w:r>
        <w:t>Sponsors: Rep. Battle</w:t>
      </w:r>
    </w:p>
    <w:p w:rsidR="008200B3" w:rsidRDefault="008200B3" w:rsidP="008200B3">
      <w:pPr>
        <w:widowControl w:val="0"/>
        <w:jc w:val="left"/>
      </w:pPr>
      <w:r>
        <w:t>Document Path: l:\council\bills\gm\24719ab11.docx</w:t>
      </w:r>
    </w:p>
    <w:p w:rsidR="008200B3" w:rsidRDefault="008200B3" w:rsidP="008200B3">
      <w:pPr>
        <w:widowControl w:val="0"/>
        <w:jc w:val="left"/>
      </w:pPr>
    </w:p>
    <w:p w:rsidR="008200B3" w:rsidRDefault="008200B3" w:rsidP="008200B3">
      <w:pPr>
        <w:widowControl w:val="0"/>
        <w:jc w:val="left"/>
      </w:pPr>
      <w:r>
        <w:t>Introduced in the House on March 31, 2011</w:t>
      </w:r>
    </w:p>
    <w:p w:rsidR="008200B3" w:rsidRDefault="008200B3" w:rsidP="008200B3">
      <w:pPr>
        <w:widowControl w:val="0"/>
        <w:jc w:val="left"/>
      </w:pPr>
      <w:r>
        <w:t>Adopted by the House on March 31, 2011</w:t>
      </w:r>
    </w:p>
    <w:p w:rsidR="008200B3" w:rsidRDefault="008200B3" w:rsidP="008200B3">
      <w:pPr>
        <w:widowControl w:val="0"/>
        <w:jc w:val="left"/>
      </w:pPr>
    </w:p>
    <w:p w:rsidR="008200B3" w:rsidRDefault="008200B3" w:rsidP="008200B3">
      <w:pPr>
        <w:widowControl w:val="0"/>
        <w:jc w:val="left"/>
      </w:pPr>
      <w:r>
        <w:t xml:space="preserve">Summary: </w:t>
      </w:r>
      <w:r w:rsidR="00C07BCC">
        <w:t>Willie Smith</w:t>
      </w:r>
    </w:p>
    <w:p w:rsidR="008200B3" w:rsidRDefault="008200B3" w:rsidP="008200B3">
      <w:pPr>
        <w:widowControl w:val="0"/>
        <w:jc w:val="left"/>
      </w:pPr>
    </w:p>
    <w:p w:rsidR="008200B3" w:rsidRDefault="008200B3" w:rsidP="008200B3">
      <w:pPr>
        <w:widowControl w:val="0"/>
        <w:jc w:val="left"/>
      </w:pPr>
    </w:p>
    <w:p w:rsidR="008200B3" w:rsidRDefault="008200B3" w:rsidP="008200B3">
      <w:pPr>
        <w:widowControl w:val="0"/>
        <w:tabs>
          <w:tab w:val="center" w:pos="590"/>
          <w:tab w:val="center" w:pos="1440"/>
          <w:tab w:val="left" w:pos="1872"/>
          <w:tab w:val="left" w:pos="9187"/>
        </w:tabs>
        <w:jc w:val="left"/>
      </w:pPr>
      <w:r w:rsidRPr="008200B3">
        <w:rPr>
          <w:b/>
        </w:rPr>
        <w:t>HISTORY OF LEGISLATIVE ACTIONS</w:t>
      </w:r>
    </w:p>
    <w:p w:rsidR="008200B3" w:rsidRDefault="008200B3" w:rsidP="008200B3">
      <w:pPr>
        <w:widowControl w:val="0"/>
        <w:tabs>
          <w:tab w:val="center" w:pos="590"/>
          <w:tab w:val="center" w:pos="1440"/>
          <w:tab w:val="left" w:pos="1872"/>
          <w:tab w:val="left" w:pos="9187"/>
        </w:tabs>
        <w:jc w:val="left"/>
      </w:pPr>
    </w:p>
    <w:p w:rsidR="008200B3" w:rsidRPr="008200B3" w:rsidRDefault="008200B3" w:rsidP="008200B3">
      <w:pPr>
        <w:widowControl w:val="0"/>
        <w:tabs>
          <w:tab w:val="center" w:pos="590"/>
          <w:tab w:val="center" w:pos="1440"/>
          <w:tab w:val="left" w:pos="1872"/>
          <w:tab w:val="left" w:pos="9187"/>
        </w:tabs>
        <w:jc w:val="left"/>
      </w:pPr>
      <w:r w:rsidRPr="008200B3">
        <w:rPr>
          <w:u w:val="single"/>
        </w:rPr>
        <w:tab/>
        <w:t>Date</w:t>
      </w:r>
      <w:r w:rsidRPr="008200B3">
        <w:rPr>
          <w:u w:val="single"/>
        </w:rPr>
        <w:tab/>
        <w:t>Body</w:t>
      </w:r>
      <w:r w:rsidRPr="008200B3">
        <w:rPr>
          <w:u w:val="single"/>
        </w:rPr>
        <w:tab/>
        <w:t>Action Description with journal page number</w:t>
      </w:r>
      <w:r w:rsidRPr="008200B3">
        <w:rPr>
          <w:u w:val="single"/>
        </w:rPr>
        <w:tab/>
      </w:r>
    </w:p>
    <w:p w:rsidR="00210505" w:rsidRDefault="00210505" w:rsidP="00210505">
      <w:pPr>
        <w:widowControl w:val="0"/>
        <w:tabs>
          <w:tab w:val="right" w:pos="1008"/>
          <w:tab w:val="left" w:pos="1152"/>
          <w:tab w:val="left" w:pos="1872"/>
          <w:tab w:val="left" w:pos="9187"/>
        </w:tabs>
        <w:ind w:left="2088" w:hanging="2088"/>
        <w:jc w:val="left"/>
      </w:pPr>
      <w:r>
        <w:tab/>
        <w:t>3/31/2011</w:t>
      </w:r>
      <w:r>
        <w:tab/>
        <w:t>House</w:t>
      </w:r>
      <w:r>
        <w:tab/>
      </w:r>
      <w:r w:rsidRPr="005965B5">
        <w:t>Introduced and adopted (</w:t>
      </w:r>
      <w:hyperlink r:id="rId7" w:history="1">
        <w:r w:rsidRPr="005965B5">
          <w:rPr>
            <w:rStyle w:val="Hyperlink"/>
          </w:rPr>
          <w:t>House Journal</w:t>
        </w:r>
        <w:r w:rsidRPr="005965B5">
          <w:rPr>
            <w:rStyle w:val="Hyperlink"/>
          </w:rPr>
          <w:noBreakHyphen/>
          <w:t>page 72</w:t>
        </w:r>
      </w:hyperlink>
      <w:r w:rsidRPr="005965B5">
        <w:t>)</w:t>
      </w:r>
    </w:p>
    <w:p w:rsidR="00210505" w:rsidRDefault="00210505" w:rsidP="00210505">
      <w:pPr>
        <w:widowControl w:val="0"/>
        <w:tabs>
          <w:tab w:val="right" w:pos="1008"/>
          <w:tab w:val="left" w:pos="1152"/>
          <w:tab w:val="left" w:pos="1872"/>
          <w:tab w:val="left" w:pos="9187"/>
        </w:tabs>
        <w:ind w:left="2088" w:hanging="2088"/>
        <w:jc w:val="left"/>
      </w:pPr>
    </w:p>
    <w:p w:rsidR="008200B3" w:rsidRPr="008200B3" w:rsidRDefault="008200B3" w:rsidP="008200B3">
      <w:pPr>
        <w:widowControl w:val="0"/>
        <w:tabs>
          <w:tab w:val="right" w:pos="1008"/>
          <w:tab w:val="left" w:pos="1152"/>
          <w:tab w:val="left" w:pos="1872"/>
          <w:tab w:val="left" w:pos="9187"/>
        </w:tabs>
        <w:ind w:left="2088" w:hanging="2088"/>
        <w:jc w:val="left"/>
      </w:pPr>
    </w:p>
    <w:p w:rsidR="008200B3" w:rsidRDefault="008200B3" w:rsidP="008200B3">
      <w:r w:rsidRPr="008200B3">
        <w:rPr>
          <w:b/>
        </w:rPr>
        <w:t>VERSIONS OF THIS BILL</w:t>
      </w:r>
    </w:p>
    <w:p w:rsidR="008200B3" w:rsidRDefault="008200B3" w:rsidP="008200B3"/>
    <w:p w:rsidR="008200B3" w:rsidRDefault="00931A28" w:rsidP="008200B3">
      <w:hyperlink r:id="rId8" w:history="1">
        <w:r w:rsidR="008200B3">
          <w:rPr>
            <w:rStyle w:val="Hyperlink"/>
          </w:rPr>
          <w:t>3/31/2011</w:t>
        </w:r>
      </w:hyperlink>
    </w:p>
    <w:p w:rsidR="008200B3" w:rsidRDefault="008200B3" w:rsidP="008200B3"/>
    <w:p w:rsidR="008200B3" w:rsidRDefault="008200B3" w:rsidP="008200B3">
      <w:pPr>
        <w:sectPr w:rsidR="008200B3" w:rsidSect="008200B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5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4B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WILLIE SMITH FOR ALMOST TWO DECADES OF DEVOTED SERVICE TO THE CITIZENS OF THE CITY OF MARION</w:t>
      </w:r>
      <w:r w:rsidR="00CA1EB7">
        <w:t xml:space="preserve"> AS CHIEF OF POLICE.</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96652"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96652">
        <w:t>the members of the South Carolina House of Representatives are pleased to express their sincere appreciation to dedicated public servants, such as former Marion Chief of Police Willie Smith; and</w:t>
      </w:r>
    </w:p>
    <w:p w:rsidR="00396652"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81" w:rsidRDefault="003966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26181">
        <w:t>Chief Smith dedicated his career to giv</w:t>
      </w:r>
      <w:r w:rsidR="00EB1770">
        <w:t>ing</w:t>
      </w:r>
      <w:r w:rsidR="00126181">
        <w:t xml:space="preserve"> back to the community </w:t>
      </w:r>
      <w:r w:rsidR="00CA1EB7">
        <w:t>in which</w:t>
      </w:r>
      <w:r w:rsidR="00126181">
        <w:t xml:space="preserve"> he was reared by treating people with respect; and</w:t>
      </w: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devoted countless hours of community service while he was off duty to speak to businesses, schools, churches, neighborhood</w:t>
      </w:r>
      <w:r w:rsidR="00B150CA">
        <w:t xml:space="preserve"> </w:t>
      </w:r>
      <w:r>
        <w:t>watch organizations,</w:t>
      </w:r>
      <w:r w:rsidR="00EA1C6E">
        <w:t xml:space="preserve"> or</w:t>
      </w:r>
      <w:r>
        <w:t xml:space="preserve"> media representatives</w:t>
      </w:r>
      <w:r w:rsidR="00EA1C6E">
        <w:t xml:space="preserve"> and to support organizations that needed his assistance</w:t>
      </w:r>
      <w:r>
        <w:t>; and</w:t>
      </w:r>
    </w:p>
    <w:p w:rsidR="00126181"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6E" w:rsidRDefault="0012618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A1C6E">
        <w:t xml:space="preserve">Chief Smith emphasized a philosophy of community policing for the City of Marion and for the Marion Police Department, and he </w:t>
      </w:r>
      <w:r w:rsidR="00CA1EB7">
        <w:t xml:space="preserve">effectively </w:t>
      </w:r>
      <w:r w:rsidR="00EA1C6E">
        <w:t xml:space="preserve">empowered his finest officers to work in partnership with the </w:t>
      </w:r>
      <w:r w:rsidR="00CA1EB7">
        <w:t>citizenry</w:t>
      </w:r>
      <w:r w:rsidR="00EA1C6E">
        <w:t xml:space="preserve"> to solve community problems; and</w:t>
      </w: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establishing home</w:t>
      </w:r>
      <w:r w:rsidR="00B150CA">
        <w:t xml:space="preserve"> </w:t>
      </w:r>
      <w:r>
        <w:t xml:space="preserve">security checks for residents whenever they left their homes for vacations or hospital visits, he gave the </w:t>
      </w:r>
      <w:r w:rsidR="00CA1EB7">
        <w:t>residents of Marion</w:t>
      </w:r>
      <w:r>
        <w:t xml:space="preserve"> a strong sense of security from the Marion Police Department; and</w:t>
      </w:r>
    </w:p>
    <w:p w:rsidR="00EA1C6E"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196D" w:rsidRDefault="00EA1C6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0C196D">
        <w:t>, his community service and dedication to law enforcement has been recognized with awards from the Cancer Relay for Life, the Marion County Youth Day, the Order of the Eastern Star, Joppa Hill Lodge #176, Woodmen of the World, the Marion NAACP, the South Carolina Department of Commerce</w:t>
      </w:r>
      <w:r w:rsidR="00277063">
        <w:t>, and the City of Marion</w:t>
      </w:r>
      <w:r w:rsidR="000C196D">
        <w:t>; and</w:t>
      </w:r>
    </w:p>
    <w:p w:rsidR="000C196D" w:rsidRDefault="000C1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063" w:rsidRDefault="000C19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schools and churches that have likewise honored his service and dedication with awards include the Greater Singletary AME Church, Mt. Pisgah Church, Mt. Olive Church</w:t>
      </w:r>
      <w:r w:rsidR="00277063">
        <w:t xml:space="preserve">, </w:t>
      </w:r>
      <w:r>
        <w:t xml:space="preserve">Nazarene Missionary Baptist Church, Johnakin Middle School, and </w:t>
      </w:r>
      <w:r w:rsidR="00277063">
        <w:t>McCormick Elementary School in Mullins; and</w:t>
      </w:r>
    </w:p>
    <w:p w:rsidR="00277063" w:rsidRDefault="002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2770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faithful and unswerving service that former City of Marion Chief of Police</w:t>
      </w:r>
      <w:r w:rsidR="00B150CA">
        <w:t xml:space="preserve"> Willie Smith</w:t>
      </w:r>
      <w:r>
        <w:t xml:space="preserve"> has given to the citizens of the Palmetto State</w:t>
      </w:r>
      <w:r w:rsidR="009F4B84">
        <w:t>.  Now, therefore,</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96652">
        <w:t xml:space="preserve"> the members of the South Carolina House of Representatives, by this resolution, recognize and honor Willie Smith for almost two decades of devoted service to the citizens of the City of Marion</w:t>
      </w:r>
      <w:r w:rsidR="00CA1EB7">
        <w:t xml:space="preserve"> as chief of police</w:t>
      </w:r>
      <w:r w:rsidR="003A3CEC">
        <w:t>.</w:t>
      </w:r>
    </w:p>
    <w:p w:rsidR="009F4B84"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4B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96652">
        <w:t>present</w:t>
      </w:r>
      <w:r>
        <w:t>ed to</w:t>
      </w:r>
      <w:r w:rsidR="00336152">
        <w:t xml:space="preserve"> </w:t>
      </w:r>
      <w:r w:rsidR="00126181">
        <w:t>Willie Smith.</w:t>
      </w:r>
    </w:p>
    <w:p w:rsidR="003875F1" w:rsidRDefault="00CF40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75F1" w:rsidRDefault="003875F1" w:rsidP="008200B3">
      <w:pPr>
        <w:suppressAutoHyphens/>
      </w:pPr>
    </w:p>
    <w:sectPr w:rsidR="003875F1" w:rsidSect="008200B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1EB7" w:rsidRDefault="00CA1EB7" w:rsidP="009F0C77">
      <w:r>
        <w:separator/>
      </w:r>
    </w:p>
  </w:endnote>
  <w:endnote w:type="continuationSeparator" w:id="0">
    <w:p w:rsidR="00CA1EB7" w:rsidRDefault="00CA1EB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968BA21-6A65-45FF-A862-C3287EFCA273}"/>
    <w:embedBold r:id="rId2" w:fontKey="{CCF4D920-82E4-4B7C-8B84-2D94CF853E61}"/>
  </w:font>
  <w:font w:name="Calibri">
    <w:panose1 w:val="020F0502020204030204"/>
    <w:charset w:val="00"/>
    <w:family w:val="swiss"/>
    <w:pitch w:val="variable"/>
    <w:sig w:usb0="E10002FF" w:usb1="4000ACFF" w:usb2="00000009" w:usb3="00000000" w:csb0="0000019F" w:csb1="00000000"/>
    <w:embedRegular r:id="rId3" w:fontKey="{DB3B8B66-0635-4471-828A-C9B0F62F95D1}"/>
  </w:font>
  <w:font w:name="Tahoma">
    <w:panose1 w:val="020B0604030504040204"/>
    <w:charset w:val="00"/>
    <w:family w:val="swiss"/>
    <w:pitch w:val="variable"/>
    <w:sig w:usb0="21002A87" w:usb1="80000000" w:usb2="00000008" w:usb3="00000000" w:csb0="000101FF" w:csb1="00000000"/>
    <w:embedRegular r:id="rId4" w:fontKey="{BB803618-5D55-4F31-8CB8-0F27C2A54D6B}"/>
  </w:font>
  <w:font w:name="Cambria">
    <w:panose1 w:val="02040503050406030204"/>
    <w:charset w:val="00"/>
    <w:family w:val="roman"/>
    <w:pitch w:val="variable"/>
    <w:sig w:usb0="E00002FF" w:usb1="400004FF" w:usb2="00000000" w:usb3="00000000" w:csb0="0000019F" w:csb1="00000000"/>
    <w:embedRegular r:id="rId5" w:fontKey="{F0953474-22EC-41F2-A286-B37A42576F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00B3" w:rsidRPr="003875F1" w:rsidRDefault="008200B3" w:rsidP="003875F1">
    <w:pPr>
      <w:pStyle w:val="Footer"/>
      <w:tabs>
        <w:tab w:val="clear" w:pos="4680"/>
        <w:tab w:val="clear" w:pos="9360"/>
        <w:tab w:val="center" w:pos="2995"/>
      </w:tabs>
      <w:spacing w:before="120"/>
    </w:pPr>
    <w:r>
      <w:t>[4016]</w:t>
    </w:r>
    <w:r>
      <w:tab/>
    </w:r>
    <w:r w:rsidR="00931A28">
      <w:fldChar w:fldCharType="begin"/>
    </w:r>
    <w:r w:rsidR="00931A28">
      <w:instrText xml:space="preserve"> PAGE  \* MERGEFORMAT </w:instrText>
    </w:r>
    <w:r w:rsidR="00931A28">
      <w:fldChar w:fldCharType="separate"/>
    </w:r>
    <w:r w:rsidR="00931A28">
      <w:rPr>
        <w:noProof/>
      </w:rPr>
      <w:t>1</w:t>
    </w:r>
    <w:r w:rsidR="00931A2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1EB7" w:rsidRDefault="00CA1EB7" w:rsidP="009F0C77">
      <w:r>
        <w:separator/>
      </w:r>
    </w:p>
  </w:footnote>
  <w:footnote w:type="continuationSeparator" w:id="0">
    <w:p w:rsidR="00CA1EB7" w:rsidRDefault="00CA1EB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19AB11"/>
    <w:docVar w:name="CoverBillType" w:val="r"/>
    <w:docVar w:name="docpath" w:val="L:\Council\bills\GM\24719AB11.DOCX"/>
    <w:docVar w:name="dvBillNumber" w:val="4016"/>
    <w:docVar w:name="dvBillNumberPrefix" w:val="H. "/>
    <w:docVar w:name="dvOriginalBody" w:val="House"/>
    <w:docVar w:name="dvSteno" w:val="GM"/>
    <w:docVar w:name="NameofBody" w:val="h"/>
    <w:docVar w:name="vgroup2" w:val="Council"/>
  </w:docVars>
  <w:rsids>
    <w:rsidRoot w:val="009F5FF0"/>
    <w:rsid w:val="00011869"/>
    <w:rsid w:val="00071739"/>
    <w:rsid w:val="000C196D"/>
    <w:rsid w:val="000D3CEA"/>
    <w:rsid w:val="000D5E04"/>
    <w:rsid w:val="000E1785"/>
    <w:rsid w:val="000F40FA"/>
    <w:rsid w:val="0010776B"/>
    <w:rsid w:val="001256AB"/>
    <w:rsid w:val="00126181"/>
    <w:rsid w:val="00133E66"/>
    <w:rsid w:val="001435A3"/>
    <w:rsid w:val="001D08F2"/>
    <w:rsid w:val="001D525B"/>
    <w:rsid w:val="001D7F4F"/>
    <w:rsid w:val="00210505"/>
    <w:rsid w:val="002321B6"/>
    <w:rsid w:val="002321ED"/>
    <w:rsid w:val="00250967"/>
    <w:rsid w:val="002543C8"/>
    <w:rsid w:val="002613CA"/>
    <w:rsid w:val="00277063"/>
    <w:rsid w:val="00284AAE"/>
    <w:rsid w:val="002B3447"/>
    <w:rsid w:val="002E5912"/>
    <w:rsid w:val="00301EF7"/>
    <w:rsid w:val="00325348"/>
    <w:rsid w:val="0032732C"/>
    <w:rsid w:val="00336152"/>
    <w:rsid w:val="00336AD0"/>
    <w:rsid w:val="0037079A"/>
    <w:rsid w:val="003875F1"/>
    <w:rsid w:val="00396652"/>
    <w:rsid w:val="003A3CEC"/>
    <w:rsid w:val="003D01E8"/>
    <w:rsid w:val="003E5288"/>
    <w:rsid w:val="003F6D79"/>
    <w:rsid w:val="0041760A"/>
    <w:rsid w:val="00417C01"/>
    <w:rsid w:val="004809EE"/>
    <w:rsid w:val="004D32BF"/>
    <w:rsid w:val="004E7699"/>
    <w:rsid w:val="004E7D54"/>
    <w:rsid w:val="005273C6"/>
    <w:rsid w:val="00530A69"/>
    <w:rsid w:val="00530CA3"/>
    <w:rsid w:val="0054245B"/>
    <w:rsid w:val="00545593"/>
    <w:rsid w:val="00577C6C"/>
    <w:rsid w:val="00585E2F"/>
    <w:rsid w:val="005C2FE2"/>
    <w:rsid w:val="005E2BC9"/>
    <w:rsid w:val="005F36B2"/>
    <w:rsid w:val="00605102"/>
    <w:rsid w:val="006215AA"/>
    <w:rsid w:val="00622265"/>
    <w:rsid w:val="006913C9"/>
    <w:rsid w:val="0069470D"/>
    <w:rsid w:val="00734F00"/>
    <w:rsid w:val="007A70AE"/>
    <w:rsid w:val="007B1BE4"/>
    <w:rsid w:val="007B6480"/>
    <w:rsid w:val="008200B3"/>
    <w:rsid w:val="008362E8"/>
    <w:rsid w:val="008A1768"/>
    <w:rsid w:val="008F4429"/>
    <w:rsid w:val="00931A28"/>
    <w:rsid w:val="0094021A"/>
    <w:rsid w:val="00951F9D"/>
    <w:rsid w:val="009C6A0B"/>
    <w:rsid w:val="009F0C77"/>
    <w:rsid w:val="009F4B84"/>
    <w:rsid w:val="009F4DD1"/>
    <w:rsid w:val="009F5FF0"/>
    <w:rsid w:val="00A41684"/>
    <w:rsid w:val="00A64E80"/>
    <w:rsid w:val="00A72BCD"/>
    <w:rsid w:val="00A741D9"/>
    <w:rsid w:val="00A833AB"/>
    <w:rsid w:val="00A9741D"/>
    <w:rsid w:val="00AB05CE"/>
    <w:rsid w:val="00AD4B17"/>
    <w:rsid w:val="00AD6C6B"/>
    <w:rsid w:val="00B150CA"/>
    <w:rsid w:val="00B412D4"/>
    <w:rsid w:val="00BA5422"/>
    <w:rsid w:val="00BE3C22"/>
    <w:rsid w:val="00C0345E"/>
    <w:rsid w:val="00C06EB4"/>
    <w:rsid w:val="00C07BCC"/>
    <w:rsid w:val="00C3483A"/>
    <w:rsid w:val="00C74E9D"/>
    <w:rsid w:val="00C82FD3"/>
    <w:rsid w:val="00C92819"/>
    <w:rsid w:val="00CA1335"/>
    <w:rsid w:val="00CA1EB7"/>
    <w:rsid w:val="00CC6B7B"/>
    <w:rsid w:val="00CD2089"/>
    <w:rsid w:val="00CF40AA"/>
    <w:rsid w:val="00D37A4D"/>
    <w:rsid w:val="00D73A67"/>
    <w:rsid w:val="00D970A9"/>
    <w:rsid w:val="00DF3845"/>
    <w:rsid w:val="00E41911"/>
    <w:rsid w:val="00E92EEF"/>
    <w:rsid w:val="00EA1C6E"/>
    <w:rsid w:val="00EB1770"/>
    <w:rsid w:val="00F24442"/>
    <w:rsid w:val="00F44805"/>
    <w:rsid w:val="00F50AE3"/>
    <w:rsid w:val="00F67CF1"/>
    <w:rsid w:val="00F840F0"/>
    <w:rsid w:val="00FB0D0D"/>
    <w:rsid w:val="00FB43B4"/>
    <w:rsid w:val="00FC62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ECB816B-AF94-411A-B126-1BA571546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1EB7"/>
    <w:rPr>
      <w:rFonts w:ascii="Tahoma" w:hAnsi="Tahoma" w:cs="Tahoma"/>
      <w:sz w:val="16"/>
      <w:szCs w:val="16"/>
    </w:rPr>
  </w:style>
  <w:style w:type="character" w:customStyle="1" w:styleId="BalloonTextChar">
    <w:name w:val="Balloon Text Char"/>
    <w:basedOn w:val="DefaultParagraphFont"/>
    <w:link w:val="BalloonText"/>
    <w:uiPriority w:val="99"/>
    <w:semiHidden/>
    <w:rsid w:val="00CA1EB7"/>
    <w:rPr>
      <w:rFonts w:ascii="Tahoma" w:eastAsia="Times New Roman" w:hAnsi="Tahoma" w:cs="Tahoma"/>
      <w:sz w:val="16"/>
      <w:szCs w:val="16"/>
    </w:rPr>
  </w:style>
  <w:style w:type="character" w:styleId="Hyperlink">
    <w:name w:val="Hyperlink"/>
    <w:basedOn w:val="DefaultParagraphFont"/>
    <w:uiPriority w:val="99"/>
    <w:unhideWhenUsed/>
    <w:rsid w:val="008200B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16_20110331.docx" TargetMode="External"/><Relationship Id="rId3" Type="http://schemas.openxmlformats.org/officeDocument/2006/relationships/settings" Target="settings.xml"/><Relationship Id="rId7" Type="http://schemas.openxmlformats.org/officeDocument/2006/relationships/hyperlink" Target="file:///h:\hj%20archive\2011\03-31-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167DD-36CE-4508-AEF9-F583A0ABB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447</Words>
  <Characters>2427</Characters>
  <Application>Microsoft Office Word</Application>
  <DocSecurity>4</DocSecurity>
  <Lines>95</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4016: Willie Smith - South Carolina Legislature Online</dc:title>
  <dc:subject/>
  <dc:creator>gailmoore</dc:creator>
  <cp:keywords/>
  <dc:description/>
  <cp:lastModifiedBy>N Cumfer</cp:lastModifiedBy>
  <cp:revision>2</cp:revision>
  <cp:lastPrinted>2011-03-31T14:41:00Z</cp:lastPrinted>
  <dcterms:created xsi:type="dcterms:W3CDTF">2014-11-24T14:05:00Z</dcterms:created>
  <dcterms:modified xsi:type="dcterms:W3CDTF">2014-11-24T14:05:00Z</dcterms:modified>
</cp:coreProperties>
</file>