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005E" w:rsidRDefault="0010005E" w:rsidP="0010005E">
      <w:pPr>
        <w:widowControl w:val="0"/>
        <w:jc w:val="center"/>
      </w:pPr>
      <w:bookmarkStart w:id="0" w:name="_GoBack"/>
      <w:bookmarkEnd w:id="0"/>
      <w:r w:rsidRPr="0010005E">
        <w:rPr>
          <w:b/>
        </w:rPr>
        <w:t>South Carolina General Assembly</w:t>
      </w:r>
    </w:p>
    <w:p w:rsidR="0010005E" w:rsidRDefault="0010005E" w:rsidP="0010005E">
      <w:pPr>
        <w:widowControl w:val="0"/>
        <w:jc w:val="center"/>
      </w:pPr>
      <w:r>
        <w:t>119th Session, 2011-2012</w:t>
      </w:r>
    </w:p>
    <w:p w:rsidR="0010005E" w:rsidRDefault="0010005E" w:rsidP="0010005E">
      <w:pPr>
        <w:widowControl w:val="0"/>
        <w:jc w:val="left"/>
      </w:pPr>
    </w:p>
    <w:p w:rsidR="0010005E" w:rsidRDefault="0010005E" w:rsidP="0010005E">
      <w:pPr>
        <w:widowControl w:val="0"/>
        <w:jc w:val="left"/>
        <w:rPr>
          <w:b/>
        </w:rPr>
      </w:pPr>
      <w:r w:rsidRPr="0010005E">
        <w:rPr>
          <w:b/>
        </w:rPr>
        <w:t>H. 4017</w:t>
      </w:r>
    </w:p>
    <w:p w:rsidR="0010005E" w:rsidRDefault="0010005E" w:rsidP="0010005E">
      <w:pPr>
        <w:widowControl w:val="0"/>
        <w:jc w:val="left"/>
        <w:rPr>
          <w:b/>
        </w:rPr>
      </w:pPr>
    </w:p>
    <w:p w:rsidR="0010005E" w:rsidRDefault="0010005E" w:rsidP="0010005E">
      <w:pPr>
        <w:widowControl w:val="0"/>
        <w:jc w:val="left"/>
      </w:pPr>
      <w:r w:rsidRPr="0010005E">
        <w:rPr>
          <w:b/>
        </w:rPr>
        <w:t>STATUS INFORMATION</w:t>
      </w:r>
    </w:p>
    <w:p w:rsidR="0010005E" w:rsidRDefault="0010005E" w:rsidP="0010005E">
      <w:pPr>
        <w:widowControl w:val="0"/>
        <w:jc w:val="left"/>
      </w:pPr>
    </w:p>
    <w:p w:rsidR="0010005E" w:rsidRDefault="0010005E" w:rsidP="0010005E">
      <w:pPr>
        <w:widowControl w:val="0"/>
        <w:jc w:val="left"/>
      </w:pPr>
      <w:r>
        <w:t>House Resolution</w:t>
      </w:r>
    </w:p>
    <w:p w:rsidR="0010005E" w:rsidRDefault="0010005E" w:rsidP="0010005E">
      <w:pPr>
        <w:widowControl w:val="0"/>
        <w:jc w:val="left"/>
      </w:pPr>
      <w:r>
        <w:t>Sponsors: Rep. Allen</w:t>
      </w:r>
    </w:p>
    <w:p w:rsidR="0010005E" w:rsidRDefault="0010005E" w:rsidP="0010005E">
      <w:pPr>
        <w:widowControl w:val="0"/>
        <w:jc w:val="left"/>
      </w:pPr>
      <w:r>
        <w:t>Document Path: l:\council\bills\gm\24744dg11.docx</w:t>
      </w:r>
    </w:p>
    <w:p w:rsidR="0010005E" w:rsidRDefault="0010005E" w:rsidP="0010005E">
      <w:pPr>
        <w:widowControl w:val="0"/>
        <w:jc w:val="left"/>
      </w:pPr>
    </w:p>
    <w:p w:rsidR="0010005E" w:rsidRDefault="0010005E" w:rsidP="0010005E">
      <w:pPr>
        <w:widowControl w:val="0"/>
        <w:jc w:val="left"/>
      </w:pPr>
      <w:r>
        <w:t>Introduced in the House on March 31, 2011</w:t>
      </w:r>
    </w:p>
    <w:p w:rsidR="0010005E" w:rsidRDefault="0010005E" w:rsidP="0010005E">
      <w:pPr>
        <w:widowControl w:val="0"/>
        <w:jc w:val="left"/>
      </w:pPr>
      <w:r>
        <w:t>Adopted by the House on March 31, 2011</w:t>
      </w:r>
    </w:p>
    <w:p w:rsidR="0010005E" w:rsidRDefault="0010005E" w:rsidP="0010005E">
      <w:pPr>
        <w:widowControl w:val="0"/>
        <w:jc w:val="left"/>
      </w:pPr>
    </w:p>
    <w:p w:rsidR="0010005E" w:rsidRDefault="0010005E" w:rsidP="0010005E">
      <w:pPr>
        <w:widowControl w:val="0"/>
        <w:jc w:val="left"/>
      </w:pPr>
      <w:r>
        <w:t xml:space="preserve">Summary: </w:t>
      </w:r>
      <w:r w:rsidR="007E7B23">
        <w:t>Captain Charles F. Gandy, Jr.</w:t>
      </w:r>
    </w:p>
    <w:p w:rsidR="0010005E" w:rsidRDefault="0010005E" w:rsidP="0010005E">
      <w:pPr>
        <w:widowControl w:val="0"/>
        <w:jc w:val="left"/>
      </w:pPr>
    </w:p>
    <w:p w:rsidR="0010005E" w:rsidRDefault="0010005E" w:rsidP="0010005E">
      <w:pPr>
        <w:widowControl w:val="0"/>
        <w:jc w:val="left"/>
      </w:pPr>
    </w:p>
    <w:p w:rsidR="0010005E" w:rsidRDefault="0010005E" w:rsidP="001000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0005E">
        <w:rPr>
          <w:b/>
        </w:rPr>
        <w:t>HISTORY OF LEGISLATIVE ACTIONS</w:t>
      </w:r>
    </w:p>
    <w:p w:rsidR="0010005E" w:rsidRDefault="0010005E" w:rsidP="001000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0005E" w:rsidRPr="0010005E" w:rsidRDefault="0010005E" w:rsidP="001000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0005E">
        <w:rPr>
          <w:u w:val="single"/>
        </w:rPr>
        <w:tab/>
        <w:t>Date</w:t>
      </w:r>
      <w:r w:rsidRPr="0010005E">
        <w:rPr>
          <w:u w:val="single"/>
        </w:rPr>
        <w:tab/>
        <w:t>Body</w:t>
      </w:r>
      <w:r w:rsidRPr="0010005E">
        <w:rPr>
          <w:u w:val="single"/>
        </w:rPr>
        <w:tab/>
        <w:t>Action Description with journal page number</w:t>
      </w:r>
      <w:r w:rsidRPr="0010005E">
        <w:rPr>
          <w:u w:val="single"/>
        </w:rPr>
        <w:tab/>
      </w:r>
    </w:p>
    <w:p w:rsidR="00614621" w:rsidRDefault="00614621" w:rsidP="006146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3/31/2011</w:t>
      </w:r>
      <w:r>
        <w:tab/>
        <w:t>House</w:t>
      </w:r>
      <w:r>
        <w:tab/>
      </w:r>
      <w:r w:rsidRPr="00624F72">
        <w:t>Introduced and adopted (</w:t>
      </w:r>
      <w:hyperlink r:id="rId7" w:history="1">
        <w:r w:rsidRPr="00624F72">
          <w:rPr>
            <w:rStyle w:val="Hyperlink"/>
          </w:rPr>
          <w:t>House Journal</w:t>
        </w:r>
        <w:r w:rsidRPr="00624F72">
          <w:rPr>
            <w:rStyle w:val="Hyperlink"/>
          </w:rPr>
          <w:noBreakHyphen/>
          <w:t>page 72</w:t>
        </w:r>
      </w:hyperlink>
      <w:r w:rsidRPr="00624F72">
        <w:t>)</w:t>
      </w:r>
    </w:p>
    <w:p w:rsidR="00614621" w:rsidRDefault="00614621" w:rsidP="006146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005E" w:rsidRPr="0010005E" w:rsidRDefault="0010005E" w:rsidP="001000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005E" w:rsidRDefault="0010005E" w:rsidP="0010005E">
      <w:r w:rsidRPr="0010005E">
        <w:rPr>
          <w:b/>
        </w:rPr>
        <w:t>VERSIONS OF THIS BILL</w:t>
      </w:r>
    </w:p>
    <w:p w:rsidR="0010005E" w:rsidRDefault="0010005E" w:rsidP="0010005E"/>
    <w:p w:rsidR="0010005E" w:rsidRDefault="003E4A9F" w:rsidP="0010005E">
      <w:hyperlink r:id="rId8" w:history="1">
        <w:r w:rsidR="0010005E">
          <w:rPr>
            <w:rStyle w:val="Hyperlink"/>
          </w:rPr>
          <w:t>3/31/2011</w:t>
        </w:r>
      </w:hyperlink>
    </w:p>
    <w:p w:rsidR="0010005E" w:rsidRDefault="0010005E" w:rsidP="0010005E"/>
    <w:p w:rsidR="0010005E" w:rsidRDefault="0010005E" w:rsidP="0010005E">
      <w:pPr>
        <w:sectPr w:rsidR="0010005E" w:rsidSect="0010005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4F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03B6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D6C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THE CAPTAIN CHARLES F. GANDY, JR., VFW POST 6734</w:t>
      </w:r>
      <w:r w:rsidR="00367656">
        <w:t xml:space="preserve"> OF GREENVILLE COUNTY</w:t>
      </w:r>
      <w:r>
        <w:t>, AND TO CONGRATULATE THE POST</w:t>
      </w:r>
      <w:r w:rsidR="00D4401F" w:rsidRPr="00D4401F">
        <w:t>’</w:t>
      </w:r>
      <w:r>
        <w:t>S MEMBERS, UPON THE OCCASION OF THEIR SIXTY</w:t>
      </w:r>
      <w:r w:rsidR="00D4401F">
        <w:noBreakHyphen/>
      </w:r>
      <w:r>
        <w:t>FIFTH ANNIVERSARY.</w:t>
      </w:r>
    </w:p>
    <w:p w:rsidR="00203B6B" w:rsidRDefault="00203B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D581C" w:rsidRDefault="00203B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C2B56">
        <w:t>the members of the South Carolina House of Representatives are pleased to learn that the Captain Charles F. Gandy, Jr., VFW Post 6734 will celebrate sixty</w:t>
      </w:r>
      <w:r w:rsidR="00D4401F">
        <w:noBreakHyphen/>
      </w:r>
      <w:r w:rsidR="000C2B56">
        <w:t xml:space="preserve">five years of </w:t>
      </w:r>
      <w:r w:rsidR="005D581C">
        <w:t xml:space="preserve">helping veterans in the </w:t>
      </w:r>
      <w:r w:rsidR="00367656">
        <w:t>Upstate</w:t>
      </w:r>
      <w:r w:rsidR="00D42494">
        <w:t xml:space="preserve"> on April 23, 2011</w:t>
      </w:r>
      <w:r w:rsidR="005D581C">
        <w:t>; and</w:t>
      </w:r>
    </w:p>
    <w:p w:rsidR="005D581C" w:rsidRDefault="005D58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2A7" w:rsidRDefault="007E32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</w:t>
      </w:r>
      <w:r w:rsidR="005D581C">
        <w:t>n 1945, a group of World War II veterans decided to organize a VFW post under the leadership of John and Wyle Culbertson, and they met in the basement of the Phyllis Wheatly Center</w:t>
      </w:r>
      <w:r w:rsidR="00C87782">
        <w:t xml:space="preserve"> to plan</w:t>
      </w:r>
      <w:r>
        <w:t>; and</w:t>
      </w:r>
    </w:p>
    <w:p w:rsidR="007E32A7" w:rsidRDefault="007E32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2A7" w:rsidRDefault="007E32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April</w:t>
      </w:r>
      <w:r w:rsidR="00C87782">
        <w:t xml:space="preserve"> 8, 1946, the Captain Charles F.</w:t>
      </w:r>
      <w:r>
        <w:t xml:space="preserve"> Gandy, Jr., VFW Post 6734 was organized with forty</w:t>
      </w:r>
      <w:r w:rsidR="00D4401F">
        <w:noBreakHyphen/>
      </w:r>
      <w:r>
        <w:t>six charter members and Commander J. H. Lendhart as the post</w:t>
      </w:r>
      <w:r w:rsidR="00D4401F" w:rsidRPr="00D4401F">
        <w:t>’</w:t>
      </w:r>
      <w:r>
        <w:t>s first elected leader; and</w:t>
      </w:r>
    </w:p>
    <w:p w:rsidR="007E32A7" w:rsidRDefault="007E32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2A7" w:rsidRDefault="007E32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Captain </w:t>
      </w:r>
      <w:r w:rsidR="00C87782">
        <w:t xml:space="preserve">Charles </w:t>
      </w:r>
      <w:r>
        <w:t xml:space="preserve">Gandy was a native of Charleston whose </w:t>
      </w:r>
      <w:r w:rsidR="00B20C76">
        <w:t xml:space="preserve">infantry </w:t>
      </w:r>
      <w:r>
        <w:t>company was the first to enter the city of Lucca, Italy, where a three</w:t>
      </w:r>
      <w:r w:rsidR="00D4401F">
        <w:noBreakHyphen/>
      </w:r>
      <w:r>
        <w:t xml:space="preserve">day battle </w:t>
      </w:r>
      <w:r w:rsidR="00B20C76">
        <w:t>ensu</w:t>
      </w:r>
      <w:r>
        <w:t>ed with German snipers</w:t>
      </w:r>
      <w:r w:rsidR="00D42494">
        <w:t xml:space="preserve"> during World War II</w:t>
      </w:r>
      <w:r>
        <w:t xml:space="preserve">; he </w:t>
      </w:r>
      <w:r w:rsidR="00917501">
        <w:t xml:space="preserve">made the ultimate sacrifice for his country </w:t>
      </w:r>
      <w:r w:rsidR="00917501">
        <w:lastRenderedPageBreak/>
        <w:t xml:space="preserve">when he </w:t>
      </w:r>
      <w:r>
        <w:t>gave his life on October 12, 1944, on the Got</w:t>
      </w:r>
      <w:r w:rsidR="00D42494">
        <w:t>hic Line in the Battle of Italy</w:t>
      </w:r>
      <w:r>
        <w:t>; and</w:t>
      </w:r>
    </w:p>
    <w:p w:rsidR="007E32A7" w:rsidRDefault="007E32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2494" w:rsidRDefault="00D424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VFW Post 6734 proudly named the post after this gallant soldier and courageous leader and has continued his legacy, </w:t>
      </w:r>
      <w:r w:rsidR="00C87782">
        <w:t xml:space="preserve">by </w:t>
      </w:r>
      <w:r>
        <w:t>producing the first African</w:t>
      </w:r>
      <w:r w:rsidR="00D4401F">
        <w:noBreakHyphen/>
      </w:r>
      <w:r>
        <w:t xml:space="preserve">American state commander for the South Carolina VFW and </w:t>
      </w:r>
      <w:r w:rsidR="00C87782">
        <w:t xml:space="preserve">by </w:t>
      </w:r>
      <w:r>
        <w:t>being named the All State Post from 2008 to 2010; and</w:t>
      </w:r>
    </w:p>
    <w:p w:rsidR="00D42494" w:rsidRDefault="00D424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0B1A" w:rsidRDefault="00D424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Post 6734 </w:t>
      </w:r>
      <w:r w:rsidR="00BB0B1A">
        <w:t xml:space="preserve">provides an </w:t>
      </w:r>
      <w:r w:rsidR="00B20C76">
        <w:t>h</w:t>
      </w:r>
      <w:r>
        <w:t xml:space="preserve">onor </w:t>
      </w:r>
      <w:r w:rsidR="00B20C76">
        <w:t>g</w:t>
      </w:r>
      <w:r>
        <w:t xml:space="preserve">uard </w:t>
      </w:r>
      <w:r w:rsidR="00BB0B1A">
        <w:t xml:space="preserve">to </w:t>
      </w:r>
      <w:r>
        <w:t>perform military burial rites for over thirty veterans each year, assist</w:t>
      </w:r>
      <w:r w:rsidR="00BB0B1A">
        <w:t>s</w:t>
      </w:r>
      <w:r>
        <w:t xml:space="preserve"> veterans and widows in filing benefit claims, </w:t>
      </w:r>
      <w:r w:rsidR="00BB0B1A">
        <w:t xml:space="preserve">and sells Buddy Poppies every November to </w:t>
      </w:r>
      <w:r w:rsidR="00D4401F">
        <w:t>assis</w:t>
      </w:r>
      <w:r w:rsidR="00BB0B1A">
        <w:t>t disabled veterans, widows, and orphans of deceased veterans; and</w:t>
      </w:r>
    </w:p>
    <w:p w:rsidR="00BB0B1A" w:rsidRDefault="00BB0B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0B1A" w:rsidRDefault="00BB0B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every year, Post 6734 holds the Voice of Democracy contest and has issued several certificates, awards, and bonds to participating school students, and the</w:t>
      </w:r>
      <w:r w:rsidR="00C87782">
        <w:t xml:space="preserve"> Post</w:t>
      </w:r>
      <w:r>
        <w:t xml:space="preserve"> sponsor</w:t>
      </w:r>
      <w:r w:rsidR="00C87782">
        <w:t>s</w:t>
      </w:r>
      <w:r>
        <w:t xml:space="preserve"> a junior girls</w:t>
      </w:r>
      <w:r w:rsidR="00D4401F" w:rsidRPr="00D4401F">
        <w:t>’</w:t>
      </w:r>
      <w:r>
        <w:t xml:space="preserve"> softball team; and</w:t>
      </w:r>
    </w:p>
    <w:p w:rsidR="00BB0B1A" w:rsidRDefault="00BB0B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0B1A" w:rsidRDefault="00BB0B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from the original forty</w:t>
      </w:r>
      <w:r w:rsidR="00D4401F">
        <w:noBreakHyphen/>
      </w:r>
      <w:r>
        <w:t>six members, the membership of Post 6734 has grown to o</w:t>
      </w:r>
      <w:r w:rsidR="00C87782">
        <w:t>ver two hundred fifty, and the Commander</w:t>
      </w:r>
      <w:r w:rsidR="00D4401F" w:rsidRPr="00D4401F">
        <w:t>’</w:t>
      </w:r>
      <w:r w:rsidR="00C87782">
        <w:t>s Ball begun in 1962</w:t>
      </w:r>
      <w:r>
        <w:t xml:space="preserve"> has become a</w:t>
      </w:r>
      <w:r w:rsidR="00D4401F">
        <w:t xml:space="preserve"> much</w:t>
      </w:r>
      <w:r w:rsidR="00D4401F">
        <w:noBreakHyphen/>
        <w:t>anticipated</w:t>
      </w:r>
      <w:r>
        <w:t xml:space="preserve"> annual gala; and</w:t>
      </w:r>
    </w:p>
    <w:p w:rsidR="00BB0B1A" w:rsidRDefault="00BB0B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3B6B" w:rsidRDefault="00BB0B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commend the community ser</w:t>
      </w:r>
      <w:r w:rsidR="00C87782">
        <w:t>vice of the Charles F. Gandy</w:t>
      </w:r>
      <w:r w:rsidR="00D4401F">
        <w:t>, Jr.,</w:t>
      </w:r>
      <w:r w:rsidR="00C87782">
        <w:t xml:space="preserve"> V</w:t>
      </w:r>
      <w:r w:rsidR="00B20C76">
        <w:t>FW</w:t>
      </w:r>
      <w:r>
        <w:t xml:space="preserve"> Post 6734 and wish the</w:t>
      </w:r>
      <w:r w:rsidR="00B20C76">
        <w:t>se veterans</w:t>
      </w:r>
      <w:r>
        <w:t xml:space="preserve"> many more years of continued success</w:t>
      </w:r>
      <w:r w:rsidR="00917501">
        <w:t xml:space="preserve"> and service to their community</w:t>
      </w:r>
      <w:r>
        <w:t xml:space="preserve"> as the</w:t>
      </w:r>
      <w:r w:rsidR="00B20C76">
        <w:t>y</w:t>
      </w:r>
      <w:r>
        <w:t xml:space="preserve"> celebrate the</w:t>
      </w:r>
      <w:r w:rsidR="00C87782">
        <w:t>ir</w:t>
      </w:r>
      <w:r>
        <w:t xml:space="preserve"> sixty</w:t>
      </w:r>
      <w:r w:rsidR="00D4401F">
        <w:noBreakHyphen/>
      </w:r>
      <w:r>
        <w:t>fifth anniversary</w:t>
      </w:r>
      <w:r w:rsidR="00203B6B">
        <w:t>.  Now, therefore,</w:t>
      </w:r>
    </w:p>
    <w:p w:rsidR="00203B6B" w:rsidRDefault="00203B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3B6B" w:rsidRDefault="00203B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03B6B" w:rsidRDefault="00203B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3B6B" w:rsidRDefault="00203B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D6C37">
        <w:t xml:space="preserve"> the members of the South Carolina </w:t>
      </w:r>
      <w:r w:rsidR="00CC2A25">
        <w:t>House of Representatives</w:t>
      </w:r>
      <w:r w:rsidR="009D6C37">
        <w:t>, by this resolution, recognize and honor the Captain Charles F. Gandy, Jr., VFW Post 6734</w:t>
      </w:r>
      <w:r w:rsidR="00367656">
        <w:t xml:space="preserve"> of Greenville County</w:t>
      </w:r>
      <w:r w:rsidR="009D6C37">
        <w:t>, and congratulate the post</w:t>
      </w:r>
      <w:r w:rsidR="00D4401F" w:rsidRPr="00D4401F">
        <w:t>’</w:t>
      </w:r>
      <w:r w:rsidR="009D6C37">
        <w:t>s members, upon the occasion of their sixty</w:t>
      </w:r>
      <w:r w:rsidR="00D4401F">
        <w:noBreakHyphen/>
      </w:r>
      <w:r w:rsidR="009D6C37">
        <w:t>fifth anniversary.</w:t>
      </w:r>
    </w:p>
    <w:p w:rsidR="00203B6B" w:rsidRDefault="00203B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03B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D6C37">
        <w:t>present</w:t>
      </w:r>
      <w:r>
        <w:t>ed to</w:t>
      </w:r>
      <w:r w:rsidR="009D6C37">
        <w:t xml:space="preserve"> </w:t>
      </w:r>
      <w:r w:rsidR="00C87782">
        <w:t xml:space="preserve">the </w:t>
      </w:r>
      <w:r w:rsidR="00367656">
        <w:t>Captain</w:t>
      </w:r>
      <w:r w:rsidR="00C87782">
        <w:t xml:space="preserve"> Charles F. Gandy, Jr., VFW</w:t>
      </w:r>
      <w:r w:rsidR="00367656">
        <w:t xml:space="preserve"> Post 6734.</w:t>
      </w:r>
    </w:p>
    <w:p w:rsidR="00BA4F55" w:rsidRDefault="00D4401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A4F55" w:rsidRDefault="00BA4F55" w:rsidP="0010005E">
      <w:pPr>
        <w:suppressAutoHyphens/>
      </w:pPr>
    </w:p>
    <w:sectPr w:rsidR="00BA4F55" w:rsidSect="0010005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7501" w:rsidRDefault="00917501" w:rsidP="009F0C77">
      <w:r>
        <w:separator/>
      </w:r>
    </w:p>
  </w:endnote>
  <w:endnote w:type="continuationSeparator" w:id="0">
    <w:p w:rsidR="00917501" w:rsidRDefault="0091750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2F2975F-A803-460F-9C16-4A326201AA68}"/>
    <w:embedBold r:id="rId2" w:fontKey="{9CA680E8-2258-4DF7-B2AD-01AFA584941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52820DD-4D32-43EE-A9D8-9A6DD18329D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FA68129-107A-447F-8E42-1B3562F04B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83FA5EA-B248-4A07-A4DF-32078C9D95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005E" w:rsidRPr="00BA4F55" w:rsidRDefault="0010005E" w:rsidP="00BA4F5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[4017]</w:t>
    </w:r>
    <w:r>
      <w:tab/>
    </w:r>
    <w:r w:rsidR="003E4A9F">
      <w:fldChar w:fldCharType="begin"/>
    </w:r>
    <w:r w:rsidR="003E4A9F">
      <w:instrText xml:space="preserve"> PAGE  \* MERGEFORMAT </w:instrText>
    </w:r>
    <w:r w:rsidR="003E4A9F">
      <w:fldChar w:fldCharType="separate"/>
    </w:r>
    <w:r w:rsidR="003E4A9F">
      <w:rPr>
        <w:noProof/>
      </w:rPr>
      <w:t>1</w:t>
    </w:r>
    <w:r w:rsidR="003E4A9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7501" w:rsidRDefault="00917501" w:rsidP="009F0C77">
      <w:r>
        <w:separator/>
      </w:r>
    </w:p>
  </w:footnote>
  <w:footnote w:type="continuationSeparator" w:id="0">
    <w:p w:rsidR="00917501" w:rsidRDefault="0091750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744DG11"/>
    <w:docVar w:name="CoverBillType" w:val="r"/>
    <w:docVar w:name="docpath" w:val="L:\Council\bills\GM\24744DG11.DOCX"/>
    <w:docVar w:name="dvBillNumber" w:val="401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C1BD1"/>
    <w:rsid w:val="00011869"/>
    <w:rsid w:val="000C2B56"/>
    <w:rsid w:val="000E1785"/>
    <w:rsid w:val="000F40FA"/>
    <w:rsid w:val="0010005E"/>
    <w:rsid w:val="0010776B"/>
    <w:rsid w:val="00133E66"/>
    <w:rsid w:val="001435A3"/>
    <w:rsid w:val="001D08F2"/>
    <w:rsid w:val="001D525B"/>
    <w:rsid w:val="001D7F4F"/>
    <w:rsid w:val="001E20BD"/>
    <w:rsid w:val="00203B6B"/>
    <w:rsid w:val="002321B6"/>
    <w:rsid w:val="00250967"/>
    <w:rsid w:val="002543C8"/>
    <w:rsid w:val="00284AAE"/>
    <w:rsid w:val="002C2DF5"/>
    <w:rsid w:val="002E5912"/>
    <w:rsid w:val="00312F46"/>
    <w:rsid w:val="0032500A"/>
    <w:rsid w:val="00325348"/>
    <w:rsid w:val="0032732C"/>
    <w:rsid w:val="00336AD0"/>
    <w:rsid w:val="0034464D"/>
    <w:rsid w:val="00367656"/>
    <w:rsid w:val="0037079A"/>
    <w:rsid w:val="003B0DC4"/>
    <w:rsid w:val="003D01E8"/>
    <w:rsid w:val="003E4A9F"/>
    <w:rsid w:val="003E5288"/>
    <w:rsid w:val="003F6D79"/>
    <w:rsid w:val="0041760A"/>
    <w:rsid w:val="00417C01"/>
    <w:rsid w:val="00421B6E"/>
    <w:rsid w:val="004809EE"/>
    <w:rsid w:val="004C1234"/>
    <w:rsid w:val="004E7D54"/>
    <w:rsid w:val="005273C6"/>
    <w:rsid w:val="00530A69"/>
    <w:rsid w:val="00545593"/>
    <w:rsid w:val="00577C6C"/>
    <w:rsid w:val="005C1BD1"/>
    <w:rsid w:val="005C2FE2"/>
    <w:rsid w:val="005D581C"/>
    <w:rsid w:val="005E2BC9"/>
    <w:rsid w:val="00605102"/>
    <w:rsid w:val="00614621"/>
    <w:rsid w:val="006215AA"/>
    <w:rsid w:val="006913C9"/>
    <w:rsid w:val="0069470D"/>
    <w:rsid w:val="00734F00"/>
    <w:rsid w:val="007A6B51"/>
    <w:rsid w:val="007A70AE"/>
    <w:rsid w:val="007E32A7"/>
    <w:rsid w:val="007E7B23"/>
    <w:rsid w:val="00820235"/>
    <w:rsid w:val="008362E8"/>
    <w:rsid w:val="008A1768"/>
    <w:rsid w:val="008F4429"/>
    <w:rsid w:val="00907AF8"/>
    <w:rsid w:val="00917501"/>
    <w:rsid w:val="0093721D"/>
    <w:rsid w:val="0094021A"/>
    <w:rsid w:val="009C6A0B"/>
    <w:rsid w:val="009D6C37"/>
    <w:rsid w:val="009E52C1"/>
    <w:rsid w:val="009F0C77"/>
    <w:rsid w:val="009F4DD1"/>
    <w:rsid w:val="00A41684"/>
    <w:rsid w:val="00A64E80"/>
    <w:rsid w:val="00A72BCD"/>
    <w:rsid w:val="00A741D9"/>
    <w:rsid w:val="00A74AEA"/>
    <w:rsid w:val="00A833AB"/>
    <w:rsid w:val="00A9741D"/>
    <w:rsid w:val="00AD4013"/>
    <w:rsid w:val="00AD4B17"/>
    <w:rsid w:val="00AD6118"/>
    <w:rsid w:val="00B20C76"/>
    <w:rsid w:val="00B412D4"/>
    <w:rsid w:val="00BA4F55"/>
    <w:rsid w:val="00BB0B1A"/>
    <w:rsid w:val="00BE3C22"/>
    <w:rsid w:val="00C0345E"/>
    <w:rsid w:val="00C3165A"/>
    <w:rsid w:val="00C3483A"/>
    <w:rsid w:val="00C7426F"/>
    <w:rsid w:val="00C74E9D"/>
    <w:rsid w:val="00C82FD3"/>
    <w:rsid w:val="00C87782"/>
    <w:rsid w:val="00C92819"/>
    <w:rsid w:val="00CC2A25"/>
    <w:rsid w:val="00CC6B7B"/>
    <w:rsid w:val="00CD2089"/>
    <w:rsid w:val="00D42494"/>
    <w:rsid w:val="00D4401F"/>
    <w:rsid w:val="00D73A67"/>
    <w:rsid w:val="00D970A9"/>
    <w:rsid w:val="00DF3845"/>
    <w:rsid w:val="00E41911"/>
    <w:rsid w:val="00E846EB"/>
    <w:rsid w:val="00E92EEF"/>
    <w:rsid w:val="00F24442"/>
    <w:rsid w:val="00F30B9D"/>
    <w:rsid w:val="00F45A1A"/>
    <w:rsid w:val="00F50AE3"/>
    <w:rsid w:val="00F5603B"/>
    <w:rsid w:val="00F67CF1"/>
    <w:rsid w:val="00F840F0"/>
    <w:rsid w:val="00FB0D0D"/>
    <w:rsid w:val="00FB43B4"/>
    <w:rsid w:val="00FC0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9B23F58-A671-426A-BF09-91BE5C284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77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78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000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017_2011033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31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390A69-4257-4974-84FF-E1226DE1F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539</Words>
  <Characters>2809</Characters>
  <Application>Microsoft Office Word</Application>
  <DocSecurity>4</DocSecurity>
  <Lines>103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4017: Captain Charles F. Gandy, Jr. - South Carolina Legislature Online</dc:title>
  <dc:subject/>
  <dc:creator>gailmoore</dc:creator>
  <cp:keywords/>
  <dc:description/>
  <cp:lastModifiedBy>N Cumfer</cp:lastModifiedBy>
  <cp:revision>2</cp:revision>
  <cp:lastPrinted>2011-03-31T13:39:00Z</cp:lastPrinted>
  <dcterms:created xsi:type="dcterms:W3CDTF">2014-11-24T14:05:00Z</dcterms:created>
  <dcterms:modified xsi:type="dcterms:W3CDTF">2014-11-24T14:05:00Z</dcterms:modified>
</cp:coreProperties>
</file>