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A32" w:rsidRDefault="00682A32" w:rsidP="00682A32">
      <w:pPr>
        <w:widowControl w:val="0"/>
        <w:jc w:val="center"/>
      </w:pPr>
      <w:bookmarkStart w:id="0" w:name="_GoBack"/>
      <w:bookmarkEnd w:id="0"/>
      <w:r w:rsidRPr="00682A32">
        <w:rPr>
          <w:b/>
        </w:rPr>
        <w:t>South Carolina General Assembly</w:t>
      </w:r>
    </w:p>
    <w:p w:rsidR="00682A32" w:rsidRDefault="00682A32" w:rsidP="00682A32">
      <w:pPr>
        <w:widowControl w:val="0"/>
        <w:jc w:val="center"/>
      </w:pPr>
      <w:r>
        <w:t>119th Session, 2011-2012</w:t>
      </w:r>
    </w:p>
    <w:p w:rsidR="00682A32" w:rsidRDefault="00682A32" w:rsidP="00682A32">
      <w:pPr>
        <w:widowControl w:val="0"/>
        <w:jc w:val="left"/>
      </w:pPr>
    </w:p>
    <w:p w:rsidR="00682A32" w:rsidRDefault="00682A32" w:rsidP="00682A32">
      <w:pPr>
        <w:widowControl w:val="0"/>
        <w:jc w:val="left"/>
        <w:rPr>
          <w:b/>
        </w:rPr>
      </w:pPr>
      <w:r w:rsidRPr="00682A32">
        <w:rPr>
          <w:b/>
        </w:rPr>
        <w:t>H. 4019</w:t>
      </w:r>
    </w:p>
    <w:p w:rsidR="00682A32" w:rsidRDefault="00682A32" w:rsidP="00682A32">
      <w:pPr>
        <w:widowControl w:val="0"/>
        <w:jc w:val="left"/>
        <w:rPr>
          <w:b/>
        </w:rPr>
      </w:pPr>
    </w:p>
    <w:p w:rsidR="00682A32" w:rsidRDefault="00682A32" w:rsidP="00682A32">
      <w:pPr>
        <w:widowControl w:val="0"/>
        <w:jc w:val="left"/>
      </w:pPr>
      <w:r w:rsidRPr="00682A32">
        <w:rPr>
          <w:b/>
        </w:rPr>
        <w:t>STATUS INFORMATION</w:t>
      </w:r>
    </w:p>
    <w:p w:rsidR="00682A32" w:rsidRDefault="00682A32" w:rsidP="00682A32">
      <w:pPr>
        <w:widowControl w:val="0"/>
        <w:jc w:val="left"/>
      </w:pPr>
    </w:p>
    <w:p w:rsidR="00682A32" w:rsidRDefault="00682A32" w:rsidP="00682A32">
      <w:pPr>
        <w:widowControl w:val="0"/>
        <w:jc w:val="left"/>
      </w:pPr>
      <w:r>
        <w:t>House Resolution</w:t>
      </w:r>
    </w:p>
    <w:p w:rsidR="00682A32" w:rsidRDefault="00682A32" w:rsidP="00682A32">
      <w:pPr>
        <w:widowControl w:val="0"/>
        <w:jc w:val="left"/>
      </w:pPr>
      <w:r>
        <w:t>Sponsors: Reps. Merrill,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682A32" w:rsidRDefault="00682A32" w:rsidP="00682A32">
      <w:pPr>
        <w:widowControl w:val="0"/>
        <w:jc w:val="left"/>
      </w:pPr>
      <w:r>
        <w:t>Document Path: l:\council\bills\gm\24741zw11.docx</w:t>
      </w:r>
    </w:p>
    <w:p w:rsidR="00682A32" w:rsidRDefault="00682A32" w:rsidP="00682A32">
      <w:pPr>
        <w:widowControl w:val="0"/>
        <w:jc w:val="left"/>
      </w:pPr>
    </w:p>
    <w:p w:rsidR="00682A32" w:rsidRDefault="00682A32" w:rsidP="00682A32">
      <w:pPr>
        <w:widowControl w:val="0"/>
        <w:jc w:val="left"/>
      </w:pPr>
      <w:r>
        <w:t>Introduced in the House on March 31, 2011</w:t>
      </w:r>
    </w:p>
    <w:p w:rsidR="00682A32" w:rsidRDefault="00682A32" w:rsidP="00682A32">
      <w:pPr>
        <w:widowControl w:val="0"/>
        <w:jc w:val="left"/>
      </w:pPr>
      <w:r>
        <w:t>Adopted by the House on March 31, 2011</w:t>
      </w:r>
    </w:p>
    <w:p w:rsidR="00682A32" w:rsidRDefault="00682A32" w:rsidP="00682A32">
      <w:pPr>
        <w:widowControl w:val="0"/>
        <w:jc w:val="left"/>
      </w:pPr>
    </w:p>
    <w:p w:rsidR="00682A32" w:rsidRDefault="00682A32" w:rsidP="00682A32">
      <w:pPr>
        <w:widowControl w:val="0"/>
        <w:jc w:val="left"/>
      </w:pPr>
      <w:r>
        <w:t xml:space="preserve">Summary: </w:t>
      </w:r>
      <w:r w:rsidR="004716CE">
        <w:t>Hanahan High School Wrestling Team</w:t>
      </w:r>
    </w:p>
    <w:p w:rsidR="00682A32" w:rsidRDefault="00682A32" w:rsidP="00682A32">
      <w:pPr>
        <w:widowControl w:val="0"/>
        <w:jc w:val="left"/>
      </w:pPr>
    </w:p>
    <w:p w:rsidR="00682A32" w:rsidRDefault="00682A32" w:rsidP="00682A32">
      <w:pPr>
        <w:widowControl w:val="0"/>
        <w:jc w:val="left"/>
      </w:pPr>
    </w:p>
    <w:p w:rsidR="00682A32" w:rsidRDefault="00682A32" w:rsidP="00682A32">
      <w:pPr>
        <w:widowControl w:val="0"/>
        <w:tabs>
          <w:tab w:val="center" w:pos="590"/>
          <w:tab w:val="center" w:pos="1440"/>
          <w:tab w:val="left" w:pos="1872"/>
          <w:tab w:val="left" w:pos="9187"/>
        </w:tabs>
        <w:jc w:val="left"/>
      </w:pPr>
      <w:r w:rsidRPr="00682A32">
        <w:rPr>
          <w:b/>
        </w:rPr>
        <w:t>HISTORY OF LEGISLATIVE ACTIONS</w:t>
      </w:r>
    </w:p>
    <w:p w:rsidR="00682A32" w:rsidRDefault="00682A32" w:rsidP="00682A32">
      <w:pPr>
        <w:widowControl w:val="0"/>
        <w:tabs>
          <w:tab w:val="center" w:pos="590"/>
          <w:tab w:val="center" w:pos="1440"/>
          <w:tab w:val="left" w:pos="1872"/>
          <w:tab w:val="left" w:pos="9187"/>
        </w:tabs>
        <w:jc w:val="left"/>
      </w:pPr>
    </w:p>
    <w:p w:rsidR="00682A32" w:rsidRPr="00682A32" w:rsidRDefault="00682A32" w:rsidP="00682A32">
      <w:pPr>
        <w:widowControl w:val="0"/>
        <w:tabs>
          <w:tab w:val="center" w:pos="590"/>
          <w:tab w:val="center" w:pos="1440"/>
          <w:tab w:val="left" w:pos="1872"/>
          <w:tab w:val="left" w:pos="9187"/>
        </w:tabs>
        <w:jc w:val="left"/>
      </w:pPr>
      <w:r w:rsidRPr="00682A32">
        <w:rPr>
          <w:u w:val="single"/>
        </w:rPr>
        <w:tab/>
        <w:t>Date</w:t>
      </w:r>
      <w:r w:rsidRPr="00682A32">
        <w:rPr>
          <w:u w:val="single"/>
        </w:rPr>
        <w:tab/>
        <w:t>Body</w:t>
      </w:r>
      <w:r w:rsidRPr="00682A32">
        <w:rPr>
          <w:u w:val="single"/>
        </w:rPr>
        <w:tab/>
        <w:t>Action Description with journal page number</w:t>
      </w:r>
      <w:r w:rsidRPr="00682A32">
        <w:rPr>
          <w:u w:val="single"/>
        </w:rPr>
        <w:tab/>
      </w:r>
    </w:p>
    <w:p w:rsidR="00E45668" w:rsidRDefault="00E45668" w:rsidP="00E45668">
      <w:pPr>
        <w:widowControl w:val="0"/>
        <w:tabs>
          <w:tab w:val="right" w:pos="1008"/>
          <w:tab w:val="left" w:pos="1152"/>
          <w:tab w:val="left" w:pos="1872"/>
          <w:tab w:val="left" w:pos="9187"/>
        </w:tabs>
        <w:ind w:left="2088" w:hanging="2088"/>
        <w:jc w:val="left"/>
      </w:pPr>
      <w:r>
        <w:tab/>
        <w:t>3/31/2011</w:t>
      </w:r>
      <w:r>
        <w:tab/>
        <w:t>House</w:t>
      </w:r>
      <w:r>
        <w:tab/>
      </w:r>
      <w:r w:rsidRPr="003F5B22">
        <w:t>Introduced and adopted (</w:t>
      </w:r>
      <w:hyperlink r:id="rId7" w:history="1">
        <w:r w:rsidRPr="003F5B22">
          <w:rPr>
            <w:rStyle w:val="Hyperlink"/>
          </w:rPr>
          <w:t>House Journal</w:t>
        </w:r>
        <w:r w:rsidRPr="003F5B22">
          <w:rPr>
            <w:rStyle w:val="Hyperlink"/>
          </w:rPr>
          <w:noBreakHyphen/>
          <w:t>page 73</w:t>
        </w:r>
      </w:hyperlink>
      <w:r w:rsidRPr="003F5B22">
        <w:t>)</w:t>
      </w:r>
    </w:p>
    <w:p w:rsidR="00E45668" w:rsidRDefault="00E45668" w:rsidP="00E45668">
      <w:pPr>
        <w:widowControl w:val="0"/>
        <w:tabs>
          <w:tab w:val="right" w:pos="1008"/>
          <w:tab w:val="left" w:pos="1152"/>
          <w:tab w:val="left" w:pos="1872"/>
          <w:tab w:val="left" w:pos="9187"/>
        </w:tabs>
        <w:ind w:left="2088" w:hanging="2088"/>
        <w:jc w:val="left"/>
      </w:pPr>
    </w:p>
    <w:p w:rsidR="00682A32" w:rsidRPr="00682A32" w:rsidRDefault="00682A32" w:rsidP="00682A32">
      <w:pPr>
        <w:widowControl w:val="0"/>
        <w:tabs>
          <w:tab w:val="right" w:pos="1008"/>
          <w:tab w:val="left" w:pos="1152"/>
          <w:tab w:val="left" w:pos="1872"/>
          <w:tab w:val="left" w:pos="9187"/>
        </w:tabs>
        <w:ind w:left="2088" w:hanging="2088"/>
        <w:jc w:val="left"/>
      </w:pPr>
    </w:p>
    <w:p w:rsidR="00682A32" w:rsidRDefault="00682A32" w:rsidP="00682A32">
      <w:r w:rsidRPr="00682A32">
        <w:rPr>
          <w:b/>
        </w:rPr>
        <w:t>VERSIONS OF THIS BILL</w:t>
      </w:r>
    </w:p>
    <w:p w:rsidR="00682A32" w:rsidRDefault="00682A32" w:rsidP="00682A32"/>
    <w:p w:rsidR="00682A32" w:rsidRDefault="00794123" w:rsidP="00682A32">
      <w:hyperlink r:id="rId8" w:history="1">
        <w:r w:rsidR="00682A32">
          <w:rPr>
            <w:rStyle w:val="Hyperlink"/>
          </w:rPr>
          <w:t>3/31/2011</w:t>
        </w:r>
      </w:hyperlink>
    </w:p>
    <w:p w:rsidR="00682A32" w:rsidRDefault="00682A32" w:rsidP="00682A32"/>
    <w:p w:rsidR="00682A32" w:rsidRDefault="00682A32" w:rsidP="00682A32">
      <w:pPr>
        <w:sectPr w:rsidR="00682A32" w:rsidSect="00682A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19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0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HANAHAN HIGH SCHOOL WRESTLING TEAM OF BERKELEY COUNTY FOR AN OUTSTANDING SEASON, AND TO CONGRATULATE THE PLAYERS AND THEIR COACHES FOR CAPTURING THE 2011 CLASS AA STATE CHAMPIONSHIP TITLE</w:t>
      </w:r>
      <w:r w:rsidR="005A3D3B">
        <w:t>.</w:t>
      </w: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6434"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6434">
        <w:t>the members of the House of Representatives of the State of South Carolina are pleased to learn that the Hanahan High School wrestling team took top honors to win the South Carol</w:t>
      </w:r>
      <w:r w:rsidR="005A3D3B">
        <w:t>ina Class AA State Championship</w:t>
      </w:r>
      <w:r w:rsidR="00E96434">
        <w:t>; and</w:t>
      </w:r>
    </w:p>
    <w:p w:rsidR="00E96434" w:rsidRDefault="00E96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290" w:rsidRDefault="00447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stamina, strength</w:t>
      </w:r>
      <w:r w:rsidR="005A3D3B">
        <w:t>,</w:t>
      </w:r>
      <w:r>
        <w:t xml:space="preserve"> and strategy, the Hanahan High Hawks grappled and pinned their way across the mats to win a state championship victory by defeating the Chesnee High School Eagles in a decisive 53</w:t>
      </w:r>
      <w:r w:rsidR="00DE5200">
        <w:noBreakHyphen/>
      </w:r>
      <w:r>
        <w:t>25 contest; and</w:t>
      </w:r>
    </w:p>
    <w:p w:rsidR="00447290" w:rsidRDefault="00447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290" w:rsidRDefault="00447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w:t>
      </w:r>
      <w:r w:rsidR="008C2851">
        <w:t>Hawk</w:t>
      </w:r>
      <w:r>
        <w:t xml:space="preserve">s </w:t>
      </w:r>
      <w:r w:rsidR="008C2851">
        <w:t xml:space="preserve">won seven of their first nine contests on the mats against the Eagles, earning pins in each victory; </w:t>
      </w:r>
      <w:r>
        <w:t>and</w:t>
      </w:r>
    </w:p>
    <w:p w:rsidR="008C2851" w:rsidRDefault="008C2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51" w:rsidRDefault="008C2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Hanahan Hawks ended their season with a</w:t>
      </w:r>
      <w:r w:rsidR="0018321F">
        <w:t xml:space="preserve"> 29</w:t>
      </w:r>
      <w:r w:rsidR="00DE5200">
        <w:noBreakHyphen/>
      </w:r>
      <w:r w:rsidR="0018321F">
        <w:t xml:space="preserve">3 </w:t>
      </w:r>
      <w:r w:rsidR="005A3D3B">
        <w:t xml:space="preserve">overall </w:t>
      </w:r>
      <w:r w:rsidR="0018321F">
        <w:t>dual</w:t>
      </w:r>
      <w:r>
        <w:t xml:space="preserve"> record to win this state championship title against their Chesnee opponents who are in their third season of manning a wrestling team; and</w:t>
      </w:r>
    </w:p>
    <w:p w:rsidR="005A3D3B" w:rsidRDefault="005A3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D3B" w:rsidRDefault="005A3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twenty</w:t>
      </w:r>
      <w:r w:rsidR="00DE5200">
        <w:noBreakHyphen/>
      </w:r>
      <w:r>
        <w:t>three</w:t>
      </w:r>
      <w:r w:rsidR="00DE5200">
        <w:noBreakHyphen/>
      </w:r>
      <w:r>
        <w:t>man</w:t>
      </w:r>
      <w:r w:rsidR="00DE5200">
        <w:t xml:space="preserve"> team took six individual state</w:t>
      </w:r>
      <w:r>
        <w:t xml:space="preserve"> championship trophies in their weight divisions:  Dennis Flores and Francis Boykin finished first, J.J. Johnson second, and Cody Hancock and Nick Thompson third; and</w:t>
      </w:r>
    </w:p>
    <w:p w:rsidR="00447290" w:rsidRDefault="00447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D3B" w:rsidRDefault="005A3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Wrestling Coaches Association recognized Francis Boykin as the 2011 most outstanding wrestler, and he and Cody Hancock, both team captains, represented the Hawks in the North South All Star Wrestling Classic; and</w:t>
      </w:r>
    </w:p>
    <w:p w:rsidR="005A3D3B" w:rsidRDefault="005A3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51" w:rsidRDefault="008C2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Ray Adkins and his skilled coaching staff honed a championship machine through relentless practices and demanding drills and taught lessons that will prove invaluable to these fine athletes throughout life</w:t>
      </w:r>
      <w:r w:rsidR="005F18A8">
        <w:t>,</w:t>
      </w:r>
      <w:r>
        <w:t xml:space="preserve"> both on and off the mats; and</w:t>
      </w:r>
    </w:p>
    <w:p w:rsidR="008C2851" w:rsidRDefault="008C2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9A" w:rsidRDefault="00E96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pride and recognition that the members of the Hanahan High School wrestling team have brought to their school and to their community through this accomplishment and look to hear of their success in the future</w:t>
      </w:r>
      <w:r w:rsidR="00DF199A">
        <w:t>.  Now, therefore,</w:t>
      </w: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C1044">
        <w:t xml:space="preserve"> the members of the South Carolina House of Representatives, by this resolution, recognize and honor the </w:t>
      </w:r>
      <w:r w:rsidR="00E96434">
        <w:t>Hanahan</w:t>
      </w:r>
      <w:r w:rsidR="007C1044">
        <w:t xml:space="preserve"> High School </w:t>
      </w:r>
      <w:r w:rsidR="00E96434">
        <w:t>wrestling</w:t>
      </w:r>
      <w:r w:rsidR="007C1044">
        <w:t xml:space="preserve"> team of </w:t>
      </w:r>
      <w:r w:rsidR="00E96434">
        <w:t>Berkeley</w:t>
      </w:r>
      <w:r w:rsidR="007C1044">
        <w:t xml:space="preserve"> County for a</w:t>
      </w:r>
      <w:r w:rsidR="00E96434">
        <w:t>n outstanding</w:t>
      </w:r>
      <w:r w:rsidR="007C1044">
        <w:t xml:space="preserve"> season, and congratulate the players and their coaches for capturing the 2011 </w:t>
      </w:r>
      <w:r w:rsidR="0022600C">
        <w:t xml:space="preserve">Class </w:t>
      </w:r>
      <w:r w:rsidR="007C1044">
        <w:t>AA State Championship title.</w:t>
      </w: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C1044">
        <w:t>present</w:t>
      </w:r>
      <w:r>
        <w:t>ed to</w:t>
      </w:r>
      <w:r w:rsidR="007C1044">
        <w:t xml:space="preserve"> Dr. Glenda Levine, principal, and Head Coach Ray Adkins.</w:t>
      </w:r>
    </w:p>
    <w:p w:rsidR="000F4904" w:rsidRDefault="00DE5200" w:rsidP="00F97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904" w:rsidRDefault="000F4904" w:rsidP="00682A32">
      <w:pPr>
        <w:suppressAutoHyphens/>
      </w:pPr>
    </w:p>
    <w:sectPr w:rsidR="000F4904" w:rsidSect="00682A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D3B" w:rsidRDefault="005A3D3B" w:rsidP="009F0C77">
      <w:r>
        <w:separator/>
      </w:r>
    </w:p>
  </w:endnote>
  <w:endnote w:type="continuationSeparator" w:id="0">
    <w:p w:rsidR="005A3D3B" w:rsidRDefault="005A3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E5A6CF-C00F-45DD-9F27-2B897E0AD554}"/>
    <w:embedBold r:id="rId2" w:fontKey="{65B6F376-A387-441A-A817-F78A9A7A4A60}"/>
  </w:font>
  <w:font w:name="Calibri">
    <w:panose1 w:val="020F0502020204030204"/>
    <w:charset w:val="00"/>
    <w:family w:val="swiss"/>
    <w:pitch w:val="variable"/>
    <w:sig w:usb0="E10002FF" w:usb1="4000ACFF" w:usb2="00000009" w:usb3="00000000" w:csb0="0000019F" w:csb1="00000000"/>
    <w:embedRegular r:id="rId3" w:fontKey="{AA77E1D8-DFF9-467D-9BBB-E50BB511BB7A}"/>
  </w:font>
  <w:font w:name="Tahoma">
    <w:panose1 w:val="020B0604030504040204"/>
    <w:charset w:val="00"/>
    <w:family w:val="swiss"/>
    <w:pitch w:val="variable"/>
    <w:sig w:usb0="21002A87" w:usb1="80000000" w:usb2="00000008" w:usb3="00000000" w:csb0="000101FF" w:csb1="00000000"/>
    <w:embedRegular r:id="rId4" w:fontKey="{1A7686ED-3485-4AF3-8A90-4EFEFD4C8DB7}"/>
  </w:font>
  <w:font w:name="Cambria">
    <w:panose1 w:val="02040503050406030204"/>
    <w:charset w:val="00"/>
    <w:family w:val="roman"/>
    <w:pitch w:val="variable"/>
    <w:sig w:usb0="E00002FF" w:usb1="400004FF" w:usb2="00000000" w:usb3="00000000" w:csb0="0000019F" w:csb1="00000000"/>
    <w:embedRegular r:id="rId5" w:fontKey="{98970477-6117-497D-B4EF-8A5756EA1C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A32" w:rsidRPr="000F4904" w:rsidRDefault="00682A32" w:rsidP="000F4904">
    <w:pPr>
      <w:pStyle w:val="Footer"/>
      <w:tabs>
        <w:tab w:val="clear" w:pos="4680"/>
        <w:tab w:val="clear" w:pos="9360"/>
        <w:tab w:val="center" w:pos="2995"/>
      </w:tabs>
      <w:spacing w:before="120"/>
    </w:pPr>
    <w:r>
      <w:t>[4019]</w:t>
    </w:r>
    <w:r>
      <w:tab/>
    </w:r>
    <w:r w:rsidR="00794123">
      <w:fldChar w:fldCharType="begin"/>
    </w:r>
    <w:r w:rsidR="00794123">
      <w:instrText xml:space="preserve"> PAGE  \* MERGEFORMAT </w:instrText>
    </w:r>
    <w:r w:rsidR="00794123">
      <w:fldChar w:fldCharType="separate"/>
    </w:r>
    <w:r w:rsidR="00794123">
      <w:rPr>
        <w:noProof/>
      </w:rPr>
      <w:t>1</w:t>
    </w:r>
    <w:r w:rsidR="007941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D3B" w:rsidRDefault="005A3D3B" w:rsidP="009F0C77">
      <w:r>
        <w:separator/>
      </w:r>
    </w:p>
  </w:footnote>
  <w:footnote w:type="continuationSeparator" w:id="0">
    <w:p w:rsidR="005A3D3B" w:rsidRDefault="005A3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41ZW11"/>
    <w:docVar w:name="CoverBillType" w:val="r"/>
    <w:docVar w:name="docpath" w:val="L:\Council\bills\GM\24741ZW11.DOCX"/>
    <w:docVar w:name="dvBillNumber" w:val="4019"/>
    <w:docVar w:name="dvBillNumberPrefix" w:val="H. "/>
    <w:docVar w:name="dvOriginalBody" w:val="House"/>
    <w:docVar w:name="dvSteno" w:val="GM"/>
    <w:docVar w:name="NameofBody" w:val="h"/>
    <w:docVar w:name="vgroup2" w:val="Council"/>
  </w:docVars>
  <w:rsids>
    <w:rsidRoot w:val="00B318C7"/>
    <w:rsid w:val="00011869"/>
    <w:rsid w:val="0003016B"/>
    <w:rsid w:val="000E1785"/>
    <w:rsid w:val="000F40FA"/>
    <w:rsid w:val="000F4904"/>
    <w:rsid w:val="0010776B"/>
    <w:rsid w:val="00133E66"/>
    <w:rsid w:val="001435A3"/>
    <w:rsid w:val="0018321F"/>
    <w:rsid w:val="001D08F2"/>
    <w:rsid w:val="001D525B"/>
    <w:rsid w:val="001D7F4F"/>
    <w:rsid w:val="0022600C"/>
    <w:rsid w:val="002321B6"/>
    <w:rsid w:val="00250967"/>
    <w:rsid w:val="002543C8"/>
    <w:rsid w:val="00284AAE"/>
    <w:rsid w:val="002B0145"/>
    <w:rsid w:val="002C432B"/>
    <w:rsid w:val="002E2A2A"/>
    <w:rsid w:val="002E5912"/>
    <w:rsid w:val="00325348"/>
    <w:rsid w:val="0032732C"/>
    <w:rsid w:val="00336AD0"/>
    <w:rsid w:val="0037079A"/>
    <w:rsid w:val="003D01E8"/>
    <w:rsid w:val="003D6334"/>
    <w:rsid w:val="003E5288"/>
    <w:rsid w:val="003F6D79"/>
    <w:rsid w:val="0041760A"/>
    <w:rsid w:val="00417C01"/>
    <w:rsid w:val="00447290"/>
    <w:rsid w:val="004716CE"/>
    <w:rsid w:val="004809EE"/>
    <w:rsid w:val="004E5579"/>
    <w:rsid w:val="004E7D54"/>
    <w:rsid w:val="00511D32"/>
    <w:rsid w:val="005160A3"/>
    <w:rsid w:val="005273C6"/>
    <w:rsid w:val="00530A69"/>
    <w:rsid w:val="00545593"/>
    <w:rsid w:val="00577C6C"/>
    <w:rsid w:val="005A3D3B"/>
    <w:rsid w:val="005C2FE2"/>
    <w:rsid w:val="005E2BC9"/>
    <w:rsid w:val="005F18A8"/>
    <w:rsid w:val="005F753C"/>
    <w:rsid w:val="00605102"/>
    <w:rsid w:val="006215AA"/>
    <w:rsid w:val="00682A32"/>
    <w:rsid w:val="006913C9"/>
    <w:rsid w:val="00692F61"/>
    <w:rsid w:val="0069470D"/>
    <w:rsid w:val="006E3917"/>
    <w:rsid w:val="00734F00"/>
    <w:rsid w:val="00794123"/>
    <w:rsid w:val="00795FD8"/>
    <w:rsid w:val="007A70AE"/>
    <w:rsid w:val="007C1044"/>
    <w:rsid w:val="008362E8"/>
    <w:rsid w:val="00850B18"/>
    <w:rsid w:val="008A1768"/>
    <w:rsid w:val="008C2851"/>
    <w:rsid w:val="008E5CD8"/>
    <w:rsid w:val="008F4429"/>
    <w:rsid w:val="0090477B"/>
    <w:rsid w:val="0092414C"/>
    <w:rsid w:val="0094021A"/>
    <w:rsid w:val="009C6A0B"/>
    <w:rsid w:val="009F0C77"/>
    <w:rsid w:val="009F4DD1"/>
    <w:rsid w:val="00A41684"/>
    <w:rsid w:val="00A64E80"/>
    <w:rsid w:val="00A72BCD"/>
    <w:rsid w:val="00A741D9"/>
    <w:rsid w:val="00A833AB"/>
    <w:rsid w:val="00A9741D"/>
    <w:rsid w:val="00AD4B17"/>
    <w:rsid w:val="00AE16A1"/>
    <w:rsid w:val="00B318C7"/>
    <w:rsid w:val="00B412D4"/>
    <w:rsid w:val="00BE3C22"/>
    <w:rsid w:val="00C0345E"/>
    <w:rsid w:val="00C329EA"/>
    <w:rsid w:val="00C3483A"/>
    <w:rsid w:val="00C74E9D"/>
    <w:rsid w:val="00C82FD3"/>
    <w:rsid w:val="00C92819"/>
    <w:rsid w:val="00CC6B7B"/>
    <w:rsid w:val="00CD2089"/>
    <w:rsid w:val="00CE494D"/>
    <w:rsid w:val="00D73A67"/>
    <w:rsid w:val="00D970A9"/>
    <w:rsid w:val="00DE2E2C"/>
    <w:rsid w:val="00DE5200"/>
    <w:rsid w:val="00DF199A"/>
    <w:rsid w:val="00DF3845"/>
    <w:rsid w:val="00E41911"/>
    <w:rsid w:val="00E45668"/>
    <w:rsid w:val="00E92EEF"/>
    <w:rsid w:val="00E96434"/>
    <w:rsid w:val="00EE7B6C"/>
    <w:rsid w:val="00F21194"/>
    <w:rsid w:val="00F24442"/>
    <w:rsid w:val="00F50AE3"/>
    <w:rsid w:val="00F66E4E"/>
    <w:rsid w:val="00F67CF1"/>
    <w:rsid w:val="00F840F0"/>
    <w:rsid w:val="00F9704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C1230F-14CD-44BA-9952-C699D8C7A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D3B"/>
    <w:rPr>
      <w:rFonts w:ascii="Tahoma" w:hAnsi="Tahoma" w:cs="Tahoma"/>
      <w:sz w:val="16"/>
      <w:szCs w:val="16"/>
    </w:rPr>
  </w:style>
  <w:style w:type="character" w:customStyle="1" w:styleId="BalloonTextChar">
    <w:name w:val="Balloon Text Char"/>
    <w:basedOn w:val="DefaultParagraphFont"/>
    <w:link w:val="BalloonText"/>
    <w:uiPriority w:val="99"/>
    <w:semiHidden/>
    <w:rsid w:val="005A3D3B"/>
    <w:rPr>
      <w:rFonts w:ascii="Tahoma" w:eastAsia="Times New Roman" w:hAnsi="Tahoma" w:cs="Tahoma"/>
      <w:sz w:val="16"/>
      <w:szCs w:val="16"/>
    </w:rPr>
  </w:style>
  <w:style w:type="character" w:styleId="Hyperlink">
    <w:name w:val="Hyperlink"/>
    <w:basedOn w:val="DefaultParagraphFont"/>
    <w:uiPriority w:val="99"/>
    <w:unhideWhenUsed/>
    <w:rsid w:val="00682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19_2011033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6D463-06B8-4D8F-B2AD-9003442C3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626</Words>
  <Characters>3607</Characters>
  <Application>Microsoft Office Word</Application>
  <DocSecurity>4</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4019: Hanahan High School Wrestling Team - South Carolina Legislature Online</dc:title>
  <dc:subject/>
  <dc:creator>gailmoore</dc:creator>
  <cp:keywords/>
  <dc:description/>
  <cp:lastModifiedBy>N Cumfer</cp:lastModifiedBy>
  <cp:revision>2</cp:revision>
  <cp:lastPrinted>2011-03-31T14:53:00Z</cp:lastPrinted>
  <dcterms:created xsi:type="dcterms:W3CDTF">2014-11-24T14:05:00Z</dcterms:created>
  <dcterms:modified xsi:type="dcterms:W3CDTF">2014-11-24T14:05:00Z</dcterms:modified>
</cp:coreProperties>
</file>