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FF1" w:rsidRDefault="00023FF1" w:rsidP="00023FF1">
      <w:pPr>
        <w:widowControl w:val="0"/>
        <w:jc w:val="center"/>
      </w:pPr>
      <w:bookmarkStart w:id="0" w:name="_GoBack"/>
      <w:bookmarkEnd w:id="0"/>
      <w:r w:rsidRPr="00023FF1">
        <w:rPr>
          <w:b/>
        </w:rPr>
        <w:t>South Carolina General Assembly</w:t>
      </w:r>
    </w:p>
    <w:p w:rsidR="00023FF1" w:rsidRDefault="00023FF1" w:rsidP="00023FF1">
      <w:pPr>
        <w:widowControl w:val="0"/>
        <w:jc w:val="center"/>
      </w:pPr>
      <w:r>
        <w:t>119th Session, 2011-2012</w:t>
      </w:r>
    </w:p>
    <w:p w:rsidR="00023FF1" w:rsidRDefault="00023FF1" w:rsidP="00023FF1">
      <w:pPr>
        <w:widowControl w:val="0"/>
        <w:jc w:val="left"/>
      </w:pPr>
    </w:p>
    <w:p w:rsidR="00023FF1" w:rsidRDefault="00023FF1" w:rsidP="00023FF1">
      <w:pPr>
        <w:widowControl w:val="0"/>
        <w:jc w:val="left"/>
        <w:rPr>
          <w:b/>
        </w:rPr>
      </w:pPr>
      <w:r w:rsidRPr="00023FF1">
        <w:rPr>
          <w:b/>
        </w:rPr>
        <w:t>H. 4104</w:t>
      </w:r>
    </w:p>
    <w:p w:rsidR="00023FF1" w:rsidRDefault="00023FF1" w:rsidP="00023FF1">
      <w:pPr>
        <w:widowControl w:val="0"/>
        <w:jc w:val="left"/>
        <w:rPr>
          <w:b/>
        </w:rPr>
      </w:pPr>
    </w:p>
    <w:p w:rsidR="00023FF1" w:rsidRDefault="00023FF1" w:rsidP="00023FF1">
      <w:pPr>
        <w:widowControl w:val="0"/>
        <w:jc w:val="left"/>
      </w:pPr>
      <w:r w:rsidRPr="00023FF1">
        <w:rPr>
          <w:b/>
        </w:rPr>
        <w:t>STATUS INFORMATION</w:t>
      </w:r>
    </w:p>
    <w:p w:rsidR="00023FF1" w:rsidRDefault="00023FF1" w:rsidP="00023FF1">
      <w:pPr>
        <w:widowControl w:val="0"/>
        <w:jc w:val="left"/>
      </w:pPr>
    </w:p>
    <w:p w:rsidR="00023FF1" w:rsidRDefault="00023FF1" w:rsidP="00023FF1">
      <w:pPr>
        <w:widowControl w:val="0"/>
        <w:jc w:val="left"/>
      </w:pPr>
      <w:r>
        <w:t>House Resolution</w:t>
      </w:r>
    </w:p>
    <w:p w:rsidR="00023FF1" w:rsidRDefault="00023FF1" w:rsidP="00023FF1">
      <w:pPr>
        <w:widowControl w:val="0"/>
        <w:jc w:val="left"/>
      </w:pPr>
      <w:r>
        <w:t>Sponsors: Reps. Cole,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023FF1" w:rsidRDefault="00023FF1" w:rsidP="00023FF1">
      <w:pPr>
        <w:widowControl w:val="0"/>
        <w:jc w:val="left"/>
      </w:pPr>
      <w:r>
        <w:t>Document Path: l:\council\bills\gm\24760ab11.docx</w:t>
      </w:r>
    </w:p>
    <w:p w:rsidR="00023FF1" w:rsidRDefault="00023FF1" w:rsidP="00023FF1">
      <w:pPr>
        <w:widowControl w:val="0"/>
        <w:jc w:val="left"/>
      </w:pPr>
    </w:p>
    <w:p w:rsidR="00023FF1" w:rsidRDefault="00023FF1" w:rsidP="00023FF1">
      <w:pPr>
        <w:widowControl w:val="0"/>
        <w:jc w:val="left"/>
      </w:pPr>
      <w:r>
        <w:t>Introduced in the House on April 14, 2011</w:t>
      </w:r>
    </w:p>
    <w:p w:rsidR="00023FF1" w:rsidRDefault="00023FF1" w:rsidP="00023FF1">
      <w:pPr>
        <w:widowControl w:val="0"/>
        <w:jc w:val="left"/>
      </w:pPr>
      <w:r>
        <w:t>Adopted by the House on April 14, 2011</w:t>
      </w:r>
    </w:p>
    <w:p w:rsidR="00023FF1" w:rsidRDefault="00023FF1" w:rsidP="00023FF1">
      <w:pPr>
        <w:widowControl w:val="0"/>
        <w:jc w:val="left"/>
      </w:pPr>
    </w:p>
    <w:p w:rsidR="00023FF1" w:rsidRDefault="00023FF1" w:rsidP="00023FF1">
      <w:pPr>
        <w:widowControl w:val="0"/>
        <w:jc w:val="left"/>
      </w:pPr>
      <w:r>
        <w:t xml:space="preserve">Summary: </w:t>
      </w:r>
      <w:r w:rsidR="001F373E">
        <w:t>Quentin Cade; Ryan Sherwood</w:t>
      </w:r>
    </w:p>
    <w:p w:rsidR="00023FF1" w:rsidRDefault="00023FF1" w:rsidP="00023FF1">
      <w:pPr>
        <w:widowControl w:val="0"/>
        <w:jc w:val="left"/>
      </w:pPr>
    </w:p>
    <w:p w:rsidR="00023FF1" w:rsidRDefault="00023FF1" w:rsidP="00023FF1">
      <w:pPr>
        <w:widowControl w:val="0"/>
        <w:jc w:val="left"/>
      </w:pPr>
    </w:p>
    <w:p w:rsidR="00023FF1" w:rsidRDefault="00023FF1" w:rsidP="00023F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FF1">
        <w:rPr>
          <w:b/>
        </w:rPr>
        <w:lastRenderedPageBreak/>
        <w:t>HISTORY OF LEGISLATIVE ACTIONS</w:t>
      </w:r>
    </w:p>
    <w:p w:rsidR="00023FF1" w:rsidRDefault="00023FF1" w:rsidP="00023F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3FF1" w:rsidRPr="00023FF1" w:rsidRDefault="00023FF1" w:rsidP="00023F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FF1">
        <w:rPr>
          <w:u w:val="single"/>
        </w:rPr>
        <w:tab/>
        <w:t>Date</w:t>
      </w:r>
      <w:r w:rsidRPr="00023FF1">
        <w:rPr>
          <w:u w:val="single"/>
        </w:rPr>
        <w:tab/>
        <w:t>Body</w:t>
      </w:r>
      <w:r w:rsidRPr="00023FF1">
        <w:rPr>
          <w:u w:val="single"/>
        </w:rPr>
        <w:tab/>
        <w:t>Action Description with journal page number</w:t>
      </w:r>
      <w:r w:rsidRPr="00023FF1">
        <w:rPr>
          <w:u w:val="single"/>
        </w:rPr>
        <w:tab/>
      </w:r>
    </w:p>
    <w:p w:rsidR="00F017DA" w:rsidRDefault="00F017DA" w:rsidP="00F01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House</w:t>
      </w:r>
      <w:r>
        <w:tab/>
      </w:r>
      <w:r w:rsidRPr="000A7A20">
        <w:t>Introduced and adopted (</w:t>
      </w:r>
      <w:hyperlink r:id="rId7" w:history="1">
        <w:r w:rsidRPr="000A7A20">
          <w:rPr>
            <w:rStyle w:val="Hyperlink"/>
          </w:rPr>
          <w:t>House Journal</w:t>
        </w:r>
        <w:r w:rsidRPr="000A7A20">
          <w:rPr>
            <w:rStyle w:val="Hyperlink"/>
          </w:rPr>
          <w:noBreakHyphen/>
          <w:t>page 4</w:t>
        </w:r>
      </w:hyperlink>
      <w:r w:rsidRPr="000A7A20">
        <w:t>)</w:t>
      </w:r>
    </w:p>
    <w:p w:rsidR="00F017DA" w:rsidRDefault="00F017DA" w:rsidP="00F01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FF1" w:rsidRPr="00023FF1" w:rsidRDefault="00023FF1" w:rsidP="00023F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FF1" w:rsidRDefault="00023FF1" w:rsidP="00023FF1">
      <w:r w:rsidRPr="00023FF1">
        <w:rPr>
          <w:b/>
        </w:rPr>
        <w:t>VERSIONS OF THIS BILL</w:t>
      </w:r>
    </w:p>
    <w:p w:rsidR="00023FF1" w:rsidRDefault="00023FF1" w:rsidP="00023FF1"/>
    <w:p w:rsidR="00023FF1" w:rsidRDefault="004022EE" w:rsidP="00023FF1">
      <w:hyperlink r:id="rId8" w:history="1">
        <w:r w:rsidR="00023FF1">
          <w:rPr>
            <w:rStyle w:val="Hyperlink"/>
          </w:rPr>
          <w:t>4/14/2011</w:t>
        </w:r>
      </w:hyperlink>
    </w:p>
    <w:p w:rsidR="00023FF1" w:rsidRDefault="00023FF1" w:rsidP="00023FF1"/>
    <w:p w:rsidR="00023FF1" w:rsidRDefault="00023FF1" w:rsidP="00023FF1">
      <w:pPr>
        <w:sectPr w:rsidR="00023FF1" w:rsidSect="00023F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48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HEROISM OF RYAN SHERWOOD AND QUENTIN CADE IN </w:t>
      </w:r>
      <w:r w:rsidR="005C49CB">
        <w:t xml:space="preserve">THEIR COURAGEOUS </w:t>
      </w:r>
      <w:r>
        <w:t>RESCU</w:t>
      </w:r>
      <w:r w:rsidR="005C49CB">
        <w:t>E OF</w:t>
      </w:r>
      <w:r>
        <w:t xml:space="preserve"> A TEEN VICTIM OF A HIGHWAY </w:t>
      </w:r>
      <w:r w:rsidR="0003405F">
        <w:t>COLLISION</w:t>
      </w:r>
      <w:r w:rsidR="005C49CB">
        <w:t xml:space="preserve"> IN SPARTANBURG COUNTY</w:t>
      </w:r>
      <w:r>
        <w:t>.</w:t>
      </w: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5794" w:rsidRDefault="000D39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March 17, 2011, </w:t>
      </w:r>
      <w:r w:rsidR="0003405F">
        <w:t xml:space="preserve">two brothers </w:t>
      </w:r>
      <w:r>
        <w:t xml:space="preserve">were travelling </w:t>
      </w:r>
      <w:r w:rsidR="0003405F">
        <w:t xml:space="preserve">through Spartanburg </w:t>
      </w:r>
      <w:r>
        <w:t xml:space="preserve">when </w:t>
      </w:r>
      <w:r w:rsidR="0003405F">
        <w:t>their vehicle collided with a tractor-trailer truck</w:t>
      </w:r>
      <w:r w:rsidR="00104E43">
        <w:t>. One of these brothers, Paul DeKroon, was thrown from the vehicle upon impact and became pinned beneath it</w:t>
      </w:r>
      <w:r>
        <w:t>; and</w:t>
      </w: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405F">
        <w:t xml:space="preserve">Quentin Cade and Ryan Sherwood, </w:t>
      </w:r>
      <w:r>
        <w:t xml:space="preserve">employees </w:t>
      </w:r>
      <w:r w:rsidR="0003405F">
        <w:t>of a</w:t>
      </w:r>
      <w:r>
        <w:t xml:space="preserve"> nearby </w:t>
      </w:r>
      <w:r w:rsidR="0003405F">
        <w:t>r</w:t>
      </w:r>
      <w:r>
        <w:t xml:space="preserve">estaurant, </w:t>
      </w:r>
      <w:r w:rsidR="00104E43">
        <w:t xml:space="preserve">became aware of the accident and quickly </w:t>
      </w:r>
      <w:r w:rsidR="0003405F">
        <w:t>abandoned</w:t>
      </w:r>
      <w:r w:rsidR="00654D08">
        <w:t xml:space="preserve"> their own </w:t>
      </w:r>
      <w:r w:rsidR="00104E43">
        <w:t>safety to give assistance</w:t>
      </w:r>
      <w:r w:rsidR="000D3911">
        <w:t>;</w:t>
      </w:r>
      <w:r>
        <w:t xml:space="preserve"> and</w:t>
      </w: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4E43">
        <w:t>upon reaching</w:t>
      </w:r>
      <w:r>
        <w:t xml:space="preserve"> the scene, they raised the vehicle </w:t>
      </w:r>
      <w:r w:rsidR="00104E43">
        <w:t xml:space="preserve">from </w:t>
      </w:r>
      <w:r>
        <w:t xml:space="preserve"> Paul </w:t>
      </w:r>
      <w:r w:rsidR="00104E43">
        <w:t xml:space="preserve">DeKroon </w:t>
      </w:r>
      <w:r>
        <w:t xml:space="preserve">and held it </w:t>
      </w:r>
      <w:r w:rsidR="00104E43">
        <w:t xml:space="preserve">suspended </w:t>
      </w:r>
      <w:r>
        <w:t xml:space="preserve">until emergency services </w:t>
      </w:r>
      <w:r w:rsidR="00104E43">
        <w:t xml:space="preserve">personnel </w:t>
      </w:r>
      <w:r>
        <w:t>arrived a</w:t>
      </w:r>
      <w:r w:rsidR="00104E43">
        <w:t xml:space="preserve">pproximately </w:t>
      </w:r>
      <w:r>
        <w:t>ten minutes later; and</w:t>
      </w:r>
    </w:p>
    <w:p w:rsidR="00B55794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D08" w:rsidRDefault="00B557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22A1">
        <w:t xml:space="preserve">Mr. </w:t>
      </w:r>
      <w:r w:rsidR="00654D08">
        <w:t>DeKroon suffered a broken neck and ankle, and he faces a long recovery, but his doctors are confident he will recover in time; and</w:t>
      </w:r>
    </w:p>
    <w:p w:rsidR="00654D08" w:rsidRDefault="00654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D08" w:rsidRDefault="00654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but for </w:t>
      </w:r>
      <w:r w:rsidR="00B55794">
        <w:t>the selfless actions</w:t>
      </w:r>
      <w:r>
        <w:t xml:space="preserve"> of Ryan Sherwood and Quentin Cade</w:t>
      </w:r>
      <w:r w:rsidR="00CF22A1">
        <w:t>, Paul DeKroon might have sustained graver injuries or lost his life</w:t>
      </w:r>
      <w:r>
        <w:t>; and</w:t>
      </w:r>
    </w:p>
    <w:p w:rsidR="00654D08" w:rsidRDefault="00654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815" w:rsidRDefault="00654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heroism of </w:t>
      </w:r>
      <w:r w:rsidR="00CF22A1">
        <w:t xml:space="preserve"> Quentin Cade and Ryan Sherwood </w:t>
      </w:r>
      <w:r>
        <w:t xml:space="preserve">and are pleased to learn </w:t>
      </w:r>
      <w:r w:rsidR="00CF22A1">
        <w:t>of plans by their employer, Subway Restaurant, the</w:t>
      </w:r>
      <w:r w:rsidR="000D3911">
        <w:t xml:space="preserve"> DeKroon family,</w:t>
      </w:r>
      <w:r>
        <w:t xml:space="preserve"> </w:t>
      </w:r>
      <w:r w:rsidR="00105C31">
        <w:t xml:space="preserve">and </w:t>
      </w:r>
      <w:r w:rsidR="000D3911">
        <w:t>the South Carolina De</w:t>
      </w:r>
      <w:r w:rsidR="00CF22A1">
        <w:t>partment of Highway Patrol to honor these heroes</w:t>
      </w:r>
      <w:r w:rsidR="00994815">
        <w:t>.  Now, therefore,</w:t>
      </w: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3465">
        <w:t xml:space="preserve"> the members of the South Carolina House of Representatives, by this resolution, </w:t>
      </w:r>
      <w:r w:rsidR="000D3911">
        <w:t xml:space="preserve">recognize and honor the </w:t>
      </w:r>
      <w:r w:rsidR="00B55794">
        <w:t xml:space="preserve">heroism of Ryan Sherwood and Quentin Cade </w:t>
      </w:r>
      <w:r w:rsidR="00105C31">
        <w:t>in</w:t>
      </w:r>
      <w:r w:rsidR="005C49CB">
        <w:t xml:space="preserve"> their courageous</w:t>
      </w:r>
      <w:r w:rsidR="00105C31">
        <w:t xml:space="preserve"> rescu</w:t>
      </w:r>
      <w:r w:rsidR="005C49CB">
        <w:t>e of</w:t>
      </w:r>
      <w:r w:rsidR="00105C31">
        <w:t xml:space="preserve"> a teen victim of a highway collision</w:t>
      </w:r>
      <w:r w:rsidR="005C49CB">
        <w:t xml:space="preserve"> in Spartanburg County</w:t>
      </w:r>
      <w:r w:rsidR="00B55794">
        <w:t>.</w:t>
      </w:r>
    </w:p>
    <w:p w:rsidR="00994815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8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0D3911">
        <w:t>t a copy of this resolution be provi</w:t>
      </w:r>
      <w:r>
        <w:t>ded to</w:t>
      </w:r>
      <w:r w:rsidR="000D3911">
        <w:t xml:space="preserve"> Quentin Cade and Ryan Sherwood.</w:t>
      </w:r>
    </w:p>
    <w:p w:rsidR="00DA114F" w:rsidRDefault="000D3911" w:rsidP="009C2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114F" w:rsidRDefault="00DA114F" w:rsidP="00023FF1">
      <w:pPr>
        <w:suppressAutoHyphens/>
      </w:pPr>
    </w:p>
    <w:sectPr w:rsidR="00DA114F" w:rsidSect="00023F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C31" w:rsidRDefault="00105C31" w:rsidP="009F0C77">
      <w:r>
        <w:separator/>
      </w:r>
    </w:p>
  </w:endnote>
  <w:endnote w:type="continuationSeparator" w:id="0">
    <w:p w:rsidR="00105C31" w:rsidRDefault="00105C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BE71F0-3EC8-4142-9EC0-AB8DA5DF5BA4}"/>
    <w:embedBold r:id="rId2" w:fontKey="{71BA4430-DBCF-4957-9C88-15BDECC4C0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5B5623-C5B8-4270-B3D6-4596D4FB79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352A37-F34F-4C56-933B-C40BE01327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E68F95-3A68-4490-A4E5-3DF93C119F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FF1" w:rsidRPr="00DA114F" w:rsidRDefault="00023FF1" w:rsidP="00DA11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[4104]</w:t>
    </w:r>
    <w:r>
      <w:tab/>
    </w:r>
    <w:r w:rsidR="004022EE">
      <w:fldChar w:fldCharType="begin"/>
    </w:r>
    <w:r w:rsidR="004022EE">
      <w:instrText xml:space="preserve"> PAGE  \* MERGEFORMAT </w:instrText>
    </w:r>
    <w:r w:rsidR="004022EE">
      <w:fldChar w:fldCharType="separate"/>
    </w:r>
    <w:r w:rsidR="004022EE">
      <w:rPr>
        <w:noProof/>
      </w:rPr>
      <w:t>1</w:t>
    </w:r>
    <w:r w:rsidR="004022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C31" w:rsidRDefault="00105C31" w:rsidP="009F0C77">
      <w:r>
        <w:separator/>
      </w:r>
    </w:p>
  </w:footnote>
  <w:footnote w:type="continuationSeparator" w:id="0">
    <w:p w:rsidR="00105C31" w:rsidRDefault="00105C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60AB11"/>
    <w:docVar w:name="CoverBillType" w:val="r"/>
    <w:docVar w:name="docpath" w:val="L:\Council\bills\GM\24760AB11.DOCX"/>
    <w:docVar w:name="dvBillNumber" w:val="41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D0F"/>
    <w:rsid w:val="00011869"/>
    <w:rsid w:val="00023FF1"/>
    <w:rsid w:val="0003405F"/>
    <w:rsid w:val="00050D41"/>
    <w:rsid w:val="000D3911"/>
    <w:rsid w:val="000E1785"/>
    <w:rsid w:val="000F40FA"/>
    <w:rsid w:val="00104E43"/>
    <w:rsid w:val="00105C31"/>
    <w:rsid w:val="0010776B"/>
    <w:rsid w:val="00133E66"/>
    <w:rsid w:val="001435A3"/>
    <w:rsid w:val="00180D0F"/>
    <w:rsid w:val="001D08F2"/>
    <w:rsid w:val="001D525B"/>
    <w:rsid w:val="001D7F4F"/>
    <w:rsid w:val="001F373E"/>
    <w:rsid w:val="001F4D32"/>
    <w:rsid w:val="002321B6"/>
    <w:rsid w:val="00240EB7"/>
    <w:rsid w:val="00250967"/>
    <w:rsid w:val="00250E02"/>
    <w:rsid w:val="002543C8"/>
    <w:rsid w:val="00263E54"/>
    <w:rsid w:val="00284AAE"/>
    <w:rsid w:val="00286D51"/>
    <w:rsid w:val="002C1AC0"/>
    <w:rsid w:val="002E5912"/>
    <w:rsid w:val="00325348"/>
    <w:rsid w:val="0032732C"/>
    <w:rsid w:val="00336AD0"/>
    <w:rsid w:val="0037079A"/>
    <w:rsid w:val="003830B6"/>
    <w:rsid w:val="003C49F0"/>
    <w:rsid w:val="003D01E8"/>
    <w:rsid w:val="003E0C43"/>
    <w:rsid w:val="003E5288"/>
    <w:rsid w:val="003F2B65"/>
    <w:rsid w:val="003F6D79"/>
    <w:rsid w:val="004022EE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49CB"/>
    <w:rsid w:val="005D19FC"/>
    <w:rsid w:val="005E2BC9"/>
    <w:rsid w:val="00605102"/>
    <w:rsid w:val="006215AA"/>
    <w:rsid w:val="006407DB"/>
    <w:rsid w:val="00654D08"/>
    <w:rsid w:val="006913C9"/>
    <w:rsid w:val="0069470D"/>
    <w:rsid w:val="00734F00"/>
    <w:rsid w:val="007A70AE"/>
    <w:rsid w:val="008362E8"/>
    <w:rsid w:val="008906DC"/>
    <w:rsid w:val="008A1768"/>
    <w:rsid w:val="008B48C2"/>
    <w:rsid w:val="008C5C0B"/>
    <w:rsid w:val="008F4429"/>
    <w:rsid w:val="009158FE"/>
    <w:rsid w:val="0094021A"/>
    <w:rsid w:val="0096717D"/>
    <w:rsid w:val="00994815"/>
    <w:rsid w:val="009C2653"/>
    <w:rsid w:val="009C6A0B"/>
    <w:rsid w:val="009F0C77"/>
    <w:rsid w:val="009F4DD1"/>
    <w:rsid w:val="00A41684"/>
    <w:rsid w:val="00A63465"/>
    <w:rsid w:val="00A64E80"/>
    <w:rsid w:val="00A72BCD"/>
    <w:rsid w:val="00A741D9"/>
    <w:rsid w:val="00A833AB"/>
    <w:rsid w:val="00A9741D"/>
    <w:rsid w:val="00AD4B17"/>
    <w:rsid w:val="00AD7E1A"/>
    <w:rsid w:val="00B412D4"/>
    <w:rsid w:val="00B55794"/>
    <w:rsid w:val="00BC1619"/>
    <w:rsid w:val="00BE3C22"/>
    <w:rsid w:val="00C0345E"/>
    <w:rsid w:val="00C175AF"/>
    <w:rsid w:val="00C3483A"/>
    <w:rsid w:val="00C61B70"/>
    <w:rsid w:val="00C74E9D"/>
    <w:rsid w:val="00C82FD3"/>
    <w:rsid w:val="00C92819"/>
    <w:rsid w:val="00CB0A84"/>
    <w:rsid w:val="00CC6B7B"/>
    <w:rsid w:val="00CD2089"/>
    <w:rsid w:val="00CF22A1"/>
    <w:rsid w:val="00D10C15"/>
    <w:rsid w:val="00D73A67"/>
    <w:rsid w:val="00D970A9"/>
    <w:rsid w:val="00DA114F"/>
    <w:rsid w:val="00DF3845"/>
    <w:rsid w:val="00E41911"/>
    <w:rsid w:val="00E579FC"/>
    <w:rsid w:val="00E92EEF"/>
    <w:rsid w:val="00F017DA"/>
    <w:rsid w:val="00F20391"/>
    <w:rsid w:val="00F24442"/>
    <w:rsid w:val="00F50AE3"/>
    <w:rsid w:val="00F67CF1"/>
    <w:rsid w:val="00F83685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BE9606-C6BC-4554-826A-5A6C1D98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9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F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04_201104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3CFE0-1E9D-4DFE-BC46-70EEF0FD2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488</Words>
  <Characters>2854</Characters>
  <Application>Microsoft Office Word</Application>
  <DocSecurity>4</DocSecurity>
  <Lines>91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4104: Quentin Cade; Ryan Sherwood - South Carolina Legislature Online</dc:title>
  <dc:subject/>
  <dc:creator>gailmoore</dc:creator>
  <cp:keywords/>
  <dc:description/>
  <cp:lastModifiedBy>N Cumfer</cp:lastModifiedBy>
  <cp:revision>2</cp:revision>
  <cp:lastPrinted>2011-04-11T12:58:00Z</cp:lastPrinted>
  <dcterms:created xsi:type="dcterms:W3CDTF">2014-11-24T14:07:00Z</dcterms:created>
  <dcterms:modified xsi:type="dcterms:W3CDTF">2014-11-24T14:07:00Z</dcterms:modified>
</cp:coreProperties>
</file>