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6F05" w:rsidRDefault="002F6F05" w:rsidP="002F6F05">
      <w:pPr>
        <w:widowControl w:val="0"/>
        <w:jc w:val="center"/>
      </w:pPr>
      <w:bookmarkStart w:id="0" w:name="_GoBack"/>
      <w:bookmarkEnd w:id="0"/>
      <w:r w:rsidRPr="002F6F05">
        <w:rPr>
          <w:b/>
        </w:rPr>
        <w:t>South Carolina General Assembly</w:t>
      </w:r>
    </w:p>
    <w:p w:rsidR="002F6F05" w:rsidRDefault="002F6F05" w:rsidP="002F6F05">
      <w:pPr>
        <w:widowControl w:val="0"/>
        <w:jc w:val="center"/>
      </w:pPr>
      <w:r>
        <w:t>119th Session, 2011-2012</w:t>
      </w:r>
    </w:p>
    <w:p w:rsidR="002F6F05" w:rsidRDefault="002F6F05" w:rsidP="002F6F05">
      <w:pPr>
        <w:widowControl w:val="0"/>
        <w:jc w:val="left"/>
      </w:pPr>
    </w:p>
    <w:p w:rsidR="002F6F05" w:rsidRDefault="002F6F05" w:rsidP="002F6F05">
      <w:pPr>
        <w:widowControl w:val="0"/>
        <w:jc w:val="left"/>
        <w:rPr>
          <w:b/>
        </w:rPr>
      </w:pPr>
      <w:r w:rsidRPr="002F6F05">
        <w:rPr>
          <w:b/>
        </w:rPr>
        <w:t>H. 4137</w:t>
      </w:r>
    </w:p>
    <w:p w:rsidR="002F6F05" w:rsidRDefault="002F6F05" w:rsidP="002F6F05">
      <w:pPr>
        <w:widowControl w:val="0"/>
        <w:jc w:val="left"/>
        <w:rPr>
          <w:b/>
        </w:rPr>
      </w:pPr>
    </w:p>
    <w:p w:rsidR="002F6F05" w:rsidRDefault="002F6F05" w:rsidP="002F6F05">
      <w:pPr>
        <w:widowControl w:val="0"/>
        <w:jc w:val="left"/>
      </w:pPr>
      <w:r w:rsidRPr="002F6F05">
        <w:rPr>
          <w:b/>
        </w:rPr>
        <w:t>STATUS INFORMATION</w:t>
      </w:r>
    </w:p>
    <w:p w:rsidR="002F6F05" w:rsidRDefault="002F6F05" w:rsidP="002F6F05">
      <w:pPr>
        <w:widowControl w:val="0"/>
        <w:jc w:val="left"/>
      </w:pPr>
    </w:p>
    <w:p w:rsidR="002F6F05" w:rsidRDefault="002F6F05" w:rsidP="002F6F05">
      <w:pPr>
        <w:widowControl w:val="0"/>
        <w:jc w:val="left"/>
      </w:pPr>
      <w:r>
        <w:t>Concurrent Resolution</w:t>
      </w:r>
    </w:p>
    <w:p w:rsidR="002F6F05" w:rsidRDefault="002F6F05" w:rsidP="002F6F05">
      <w:pPr>
        <w:widowControl w:val="0"/>
        <w:jc w:val="left"/>
      </w:pPr>
      <w:r>
        <w:t>Sponsors: Reps. Gilliard, Brantley, Jefferson, Anderson, R.L. Brown, Clyburn, Hosey, Mack and Whipper</w:t>
      </w:r>
    </w:p>
    <w:p w:rsidR="002F6F05" w:rsidRDefault="002F6F05" w:rsidP="002F6F05">
      <w:pPr>
        <w:widowControl w:val="0"/>
        <w:jc w:val="left"/>
      </w:pPr>
      <w:r>
        <w:t>Document Path: l:\council\bills\nbd\11623ac11.docx</w:t>
      </w:r>
    </w:p>
    <w:p w:rsidR="002F6F05" w:rsidRDefault="002F6F05" w:rsidP="002F6F05">
      <w:pPr>
        <w:widowControl w:val="0"/>
        <w:jc w:val="left"/>
      </w:pPr>
    </w:p>
    <w:p w:rsidR="002F6F05" w:rsidRDefault="002F6F05" w:rsidP="002F6F05">
      <w:pPr>
        <w:widowControl w:val="0"/>
        <w:jc w:val="left"/>
      </w:pPr>
      <w:r>
        <w:t>Introduced in the House on April 27, 2011</w:t>
      </w:r>
    </w:p>
    <w:p w:rsidR="002F6F05" w:rsidRDefault="002F6F05" w:rsidP="002F6F05">
      <w:pPr>
        <w:widowControl w:val="0"/>
        <w:jc w:val="left"/>
      </w:pPr>
      <w:r>
        <w:t xml:space="preserve">Currently residing in the House Committee on </w:t>
      </w:r>
      <w:r w:rsidRPr="002F6F05">
        <w:rPr>
          <w:b/>
        </w:rPr>
        <w:t>Invitations and Memorial Resolutions</w:t>
      </w:r>
    </w:p>
    <w:p w:rsidR="002F6F05" w:rsidRDefault="002F6F05" w:rsidP="002F6F05">
      <w:pPr>
        <w:widowControl w:val="0"/>
        <w:jc w:val="left"/>
      </w:pPr>
    </w:p>
    <w:p w:rsidR="002F6F05" w:rsidRDefault="002F6F05" w:rsidP="002F6F05">
      <w:pPr>
        <w:widowControl w:val="0"/>
        <w:jc w:val="left"/>
      </w:pPr>
      <w:r>
        <w:t xml:space="preserve">Summary: </w:t>
      </w:r>
      <w:r w:rsidR="0032716A">
        <w:t>McClennan Banks Tower Hospital named</w:t>
      </w:r>
    </w:p>
    <w:p w:rsidR="002F6F05" w:rsidRDefault="002F6F05" w:rsidP="002F6F05">
      <w:pPr>
        <w:widowControl w:val="0"/>
        <w:jc w:val="left"/>
      </w:pPr>
    </w:p>
    <w:p w:rsidR="002F6F05" w:rsidRDefault="002F6F05" w:rsidP="002F6F05">
      <w:pPr>
        <w:widowControl w:val="0"/>
        <w:jc w:val="left"/>
      </w:pPr>
    </w:p>
    <w:p w:rsidR="002F6F05" w:rsidRDefault="002F6F05" w:rsidP="002F6F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F6F05">
        <w:rPr>
          <w:b/>
        </w:rPr>
        <w:t>HISTORY OF LEGISLATIVE ACTIONS</w:t>
      </w:r>
    </w:p>
    <w:p w:rsidR="002F6F05" w:rsidRDefault="002F6F05" w:rsidP="002F6F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F6F05" w:rsidRPr="002F6F05" w:rsidRDefault="002F6F05" w:rsidP="002F6F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F6F05">
        <w:rPr>
          <w:u w:val="single"/>
        </w:rPr>
        <w:tab/>
        <w:t>Date</w:t>
      </w:r>
      <w:r w:rsidRPr="002F6F05">
        <w:rPr>
          <w:u w:val="single"/>
        </w:rPr>
        <w:tab/>
        <w:t>Body</w:t>
      </w:r>
      <w:r w:rsidRPr="002F6F05">
        <w:rPr>
          <w:u w:val="single"/>
        </w:rPr>
        <w:tab/>
        <w:t>Action Description with journal page number</w:t>
      </w:r>
      <w:r w:rsidRPr="002F6F05">
        <w:rPr>
          <w:u w:val="single"/>
        </w:rPr>
        <w:tab/>
      </w:r>
    </w:p>
    <w:p w:rsidR="001843B9" w:rsidRDefault="001843B9" w:rsidP="001843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4/27/2011</w:t>
      </w:r>
      <w:r>
        <w:tab/>
        <w:t>House</w:t>
      </w:r>
      <w:r>
        <w:tab/>
      </w:r>
      <w:r w:rsidRPr="001934E8">
        <w:t>Introduced (</w:t>
      </w:r>
      <w:hyperlink r:id="rId7" w:history="1">
        <w:r w:rsidRPr="001934E8">
          <w:rPr>
            <w:rStyle w:val="Hyperlink"/>
          </w:rPr>
          <w:t>House Journal</w:t>
        </w:r>
        <w:r w:rsidRPr="001934E8">
          <w:rPr>
            <w:rStyle w:val="Hyperlink"/>
          </w:rPr>
          <w:noBreakHyphen/>
          <w:t>page 48</w:t>
        </w:r>
      </w:hyperlink>
      <w:r w:rsidRPr="001934E8">
        <w:t>)</w:t>
      </w:r>
    </w:p>
    <w:p w:rsidR="001843B9" w:rsidRDefault="001843B9" w:rsidP="001843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4/27/2011</w:t>
      </w:r>
      <w:r>
        <w:tab/>
        <w:t>House</w:t>
      </w:r>
      <w:r>
        <w:tab/>
      </w:r>
      <w:r w:rsidRPr="001934E8">
        <w:t xml:space="preserve">Referred to Committee on </w:t>
      </w:r>
      <w:r w:rsidRPr="001934E8">
        <w:rPr>
          <w:b/>
        </w:rPr>
        <w:t>Invitations and Memorial Resolutions</w:t>
      </w:r>
      <w:r w:rsidRPr="001934E8">
        <w:t xml:space="preserve"> (</w:t>
      </w:r>
      <w:hyperlink r:id="rId8" w:history="1">
        <w:r w:rsidRPr="001934E8">
          <w:rPr>
            <w:rStyle w:val="Hyperlink"/>
          </w:rPr>
          <w:t>House Journal</w:t>
        </w:r>
        <w:r w:rsidRPr="001934E8">
          <w:rPr>
            <w:rStyle w:val="Hyperlink"/>
          </w:rPr>
          <w:noBreakHyphen/>
          <w:t>page 48</w:t>
        </w:r>
      </w:hyperlink>
      <w:r w:rsidRPr="001934E8">
        <w:t>)</w:t>
      </w:r>
    </w:p>
    <w:p w:rsidR="001843B9" w:rsidRDefault="001843B9" w:rsidP="001843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F6F05" w:rsidRPr="002F6F05" w:rsidRDefault="002F6F05" w:rsidP="002F6F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F6F05" w:rsidRDefault="002F6F05" w:rsidP="002F6F05">
      <w:pPr>
        <w:widowControl w:val="0"/>
        <w:jc w:val="left"/>
      </w:pPr>
      <w:r w:rsidRPr="002F6F05">
        <w:rPr>
          <w:b/>
        </w:rPr>
        <w:t>VERSIONS OF THIS BILL</w:t>
      </w:r>
    </w:p>
    <w:p w:rsidR="002F6F05" w:rsidRDefault="002F6F05" w:rsidP="002F6F05">
      <w:pPr>
        <w:widowControl w:val="0"/>
        <w:jc w:val="left"/>
      </w:pPr>
    </w:p>
    <w:p w:rsidR="002F6F05" w:rsidRDefault="00B33DCD" w:rsidP="002F6F05">
      <w:pPr>
        <w:widowControl w:val="0"/>
        <w:jc w:val="left"/>
      </w:pPr>
      <w:hyperlink r:id="rId9" w:history="1">
        <w:r w:rsidR="002F6F05">
          <w:rPr>
            <w:rStyle w:val="Hyperlink"/>
          </w:rPr>
          <w:t>4/27/2011</w:t>
        </w:r>
      </w:hyperlink>
    </w:p>
    <w:p w:rsidR="002F6F05" w:rsidRDefault="002F6F05" w:rsidP="002F6F05"/>
    <w:p w:rsidR="002F6F05" w:rsidRDefault="002F6F05" w:rsidP="002F6F05">
      <w:pPr>
        <w:sectPr w:rsidR="002F6F05" w:rsidSect="002F6F0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2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765E9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652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REQUEST THE MEDICAL UNIVERSITY OF SOUTH CAROLINA TO RENAME THE ASHLEY RIVER TOWER</w:t>
      </w:r>
      <w:r w:rsidR="00695E8D">
        <w:t xml:space="preserve"> HOSPITAL</w:t>
      </w:r>
      <w:r>
        <w:t xml:space="preserve"> THE “MCCLENNAN BANKS TOWER HOSPITAL” IN HONOR OF DR. ALONZO CLIFTON MCCLENNAN AND ANNA DECOSTA BANKS, RN, WHO WERE INSTRUMENTAL IN</w:t>
      </w:r>
      <w:r w:rsidR="00695E8D">
        <w:t xml:space="preserve"> ESTABLISHING AND</w:t>
      </w:r>
      <w:r>
        <w:t xml:space="preserve"> PROVIDING</w:t>
      </w:r>
      <w:r w:rsidR="00695E8D">
        <w:t xml:space="preserve"> NURSING TRAINING AND</w:t>
      </w:r>
      <w:r w:rsidR="00C36BAD">
        <w:t xml:space="preserve"> A</w:t>
      </w:r>
      <w:r>
        <w:t xml:space="preserve"> DIGNIFIED</w:t>
      </w:r>
      <w:r w:rsidR="00C36BAD">
        <w:t>,</w:t>
      </w:r>
      <w:r>
        <w:t xml:space="preserve"> QUALITY HOSPI</w:t>
      </w:r>
      <w:r w:rsidR="00695E8D">
        <w:t xml:space="preserve">TAL FOR </w:t>
      </w:r>
      <w:r w:rsidR="00C36BAD">
        <w:t xml:space="preserve">TREATMENT OF </w:t>
      </w:r>
      <w:r w:rsidR="00695E8D">
        <w:t>AFRICAN</w:t>
      </w:r>
      <w:r w:rsidR="00227141">
        <w:noBreakHyphen/>
      </w:r>
      <w:r w:rsidR="00695E8D">
        <w:t>AMERICAN PATIENTS AND</w:t>
      </w:r>
      <w:r w:rsidR="00C36BAD">
        <w:t xml:space="preserve"> FOR PRACTICE BY AFRICAN-AMERICAN</w:t>
      </w:r>
      <w:r w:rsidR="00695E8D">
        <w:t xml:space="preserve"> PHYSICIANS</w:t>
      </w:r>
      <w:r>
        <w:t xml:space="preserve"> IN CHARLESTON IN THE EARLY </w:t>
      </w:r>
      <w:r w:rsidR="00695E8D">
        <w:t>NINETEEN HUNDREDS</w:t>
      </w:r>
      <w:r>
        <w:t>.</w:t>
      </w:r>
    </w:p>
    <w:p w:rsidR="003765E9" w:rsidRDefault="003765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A7589" w:rsidRDefault="003765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A7589">
        <w:t>Alonzo Clifton McClennan was born in Columbia, South Carolina, in 1855.  In 1884</w:t>
      </w:r>
      <w:r w:rsidR="00E94D61">
        <w:t>,</w:t>
      </w:r>
      <w:r w:rsidR="002A7589">
        <w:t xml:space="preserve"> after graduating</w:t>
      </w:r>
      <w:r w:rsidR="00227141">
        <w:t xml:space="preserve"> with honors</w:t>
      </w:r>
      <w:r w:rsidR="002A7589">
        <w:t xml:space="preserve"> from Howard University </w:t>
      </w:r>
      <w:r w:rsidR="00227141">
        <w:t xml:space="preserve">School </w:t>
      </w:r>
      <w:r w:rsidR="002A7589">
        <w:t xml:space="preserve">of </w:t>
      </w:r>
      <w:r w:rsidR="00227141">
        <w:t xml:space="preserve">Medicine </w:t>
      </w:r>
      <w:r w:rsidR="002A7589">
        <w:t>and</w:t>
      </w:r>
      <w:r w:rsidR="00227141">
        <w:t xml:space="preserve"> School of</w:t>
      </w:r>
      <w:r w:rsidR="002A7589">
        <w:t xml:space="preserve"> </w:t>
      </w:r>
      <w:r w:rsidR="00227141">
        <w:t>Pharmacy</w:t>
      </w:r>
      <w:r w:rsidR="002A7589">
        <w:t>, Dr. McClennan moved to Charleston and established the first black drug store, called the People</w:t>
      </w:r>
      <w:r w:rsidR="00A65257" w:rsidRPr="00A65257">
        <w:t>’</w:t>
      </w:r>
      <w:r w:rsidR="002A7589">
        <w:t>s Pharmacy</w:t>
      </w:r>
      <w:r w:rsidR="00695E8D">
        <w:t xml:space="preserve"> located</w:t>
      </w:r>
      <w:r w:rsidR="002A7589">
        <w:t xml:space="preserve"> on King Street; and</w:t>
      </w:r>
    </w:p>
    <w:p w:rsidR="002A7589" w:rsidRDefault="002A75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5E8D" w:rsidRDefault="002A75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1896</w:t>
      </w:r>
      <w:r w:rsidR="000B5904">
        <w:t>,</w:t>
      </w:r>
      <w:r>
        <w:t xml:space="preserve"> Dr. McClennan </w:t>
      </w:r>
      <w:r w:rsidR="00695E8D">
        <w:t xml:space="preserve"> spearheaded the effort to open</w:t>
      </w:r>
      <w:r>
        <w:t xml:space="preserve"> a hospital and nurses</w:t>
      </w:r>
      <w:r w:rsidR="00A65257" w:rsidRPr="00A65257">
        <w:t>’</w:t>
      </w:r>
      <w:r>
        <w:t xml:space="preserve"> training school for African</w:t>
      </w:r>
      <w:r w:rsidR="00E94D61">
        <w:t xml:space="preserve"> </w:t>
      </w:r>
      <w:r>
        <w:t>Americans in the city of Charleston.  In July</w:t>
      </w:r>
      <w:r w:rsidR="000B5904">
        <w:t>,</w:t>
      </w:r>
      <w:r>
        <w:t xml:space="preserve"> 1897, the State of South Carolina approved the charter for the Hospital and Training School for Nurses</w:t>
      </w:r>
      <w:r w:rsidR="00695E8D">
        <w:t>, which</w:t>
      </w:r>
      <w:r w:rsidR="00227141">
        <w:t xml:space="preserve"> opened</w:t>
      </w:r>
      <w:r w:rsidR="00695E8D">
        <w:t xml:space="preserve"> later that year</w:t>
      </w:r>
      <w:r>
        <w:t xml:space="preserve"> at 135 Cannon Street</w:t>
      </w:r>
      <w:r w:rsidR="00695E8D">
        <w:t>; and</w:t>
      </w:r>
    </w:p>
    <w:p w:rsidR="00695E8D" w:rsidRDefault="00695E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7589" w:rsidRDefault="00695E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</w:t>
      </w:r>
      <w:r w:rsidR="002A7589">
        <w:t>he Cannon Street Hospital, as it was also known, provided desperately needed health care for Charleston</w:t>
      </w:r>
      <w:r w:rsidR="00A65257" w:rsidRPr="00A65257">
        <w:t>’</w:t>
      </w:r>
      <w:r w:rsidR="002A7589">
        <w:t>s African</w:t>
      </w:r>
      <w:r w:rsidR="00227141">
        <w:noBreakHyphen/>
      </w:r>
      <w:r w:rsidR="002A7589">
        <w:t>American citizens with twenty</w:t>
      </w:r>
      <w:r w:rsidR="00227141">
        <w:noBreakHyphen/>
      </w:r>
      <w:r w:rsidR="002A7589">
        <w:t>four beds, nurses</w:t>
      </w:r>
      <w:r w:rsidR="00A65257" w:rsidRPr="00A65257">
        <w:t>’</w:t>
      </w:r>
      <w:r w:rsidR="002A7589">
        <w:t xml:space="preserve"> dormitories, an operating room, dining hall, reception room, and office.  No patient or physician was denied admission because of race</w:t>
      </w:r>
      <w:r>
        <w:t>.  Dr. McClennan served as the hospital’s medical director, as well as</w:t>
      </w:r>
      <w:r w:rsidR="00227141">
        <w:t>,</w:t>
      </w:r>
      <w:r>
        <w:t xml:space="preserve"> surgeon in charge and instructor of surgical nursing until his death in 1912</w:t>
      </w:r>
      <w:r w:rsidR="002A7589">
        <w:t>; and</w:t>
      </w:r>
    </w:p>
    <w:p w:rsidR="002A7589" w:rsidRDefault="002A75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5E8D" w:rsidRDefault="002A75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Anna DeCosta Banks was born on September 2, 1869, in Charleston</w:t>
      </w:r>
      <w:r w:rsidR="00695E8D">
        <w:t xml:space="preserve"> and</w:t>
      </w:r>
      <w:r>
        <w:t xml:space="preserve"> was educated in the Charleston Public Schools.  She graduated from Virginia</w:t>
      </w:r>
      <w:r w:rsidR="00A65257" w:rsidRPr="00A65257">
        <w:t>’</w:t>
      </w:r>
      <w:r>
        <w:t>s Hampton Institute</w:t>
      </w:r>
      <w:r w:rsidR="00695E8D">
        <w:t xml:space="preserve"> and received her nurses</w:t>
      </w:r>
      <w:r w:rsidR="00227141">
        <w:t>’</w:t>
      </w:r>
      <w:r w:rsidR="00695E8D">
        <w:t xml:space="preserve"> training from</w:t>
      </w:r>
      <w:r>
        <w:t xml:space="preserve"> Dixie Hospital </w:t>
      </w:r>
      <w:r w:rsidR="00695E8D">
        <w:t xml:space="preserve"> School </w:t>
      </w:r>
      <w:r>
        <w:t>of Nursing</w:t>
      </w:r>
      <w:r w:rsidR="00227141">
        <w:t>,</w:t>
      </w:r>
      <w:r>
        <w:t xml:space="preserve"> </w:t>
      </w:r>
      <w:r w:rsidR="00695E8D">
        <w:t>where she finished first in her class; and</w:t>
      </w:r>
    </w:p>
    <w:p w:rsidR="00695E8D" w:rsidRDefault="00695E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7589" w:rsidRDefault="00695E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after serving as head  nurse at Dixie Hospital for two years, Nurse Banks returned to Charleston when the Hospital Training School for Nurses was being organized</w:t>
      </w:r>
      <w:r w:rsidR="00227141">
        <w:t>.</w:t>
      </w:r>
      <w:r>
        <w:t xml:space="preserve"> </w:t>
      </w:r>
      <w:r w:rsidR="00227141">
        <w:t>After serving there as the first</w:t>
      </w:r>
      <w:r w:rsidR="002A7589">
        <w:t xml:space="preserve"> head nurse, she rose to become superintendent of nurses, serving in that capacity for thirty</w:t>
      </w:r>
      <w:r w:rsidR="00227141">
        <w:noBreakHyphen/>
      </w:r>
      <w:r w:rsidR="002A7589">
        <w:t xml:space="preserve">two years.  When she died in 1930, the Ladies Benevolent Society paid </w:t>
      </w:r>
      <w:r w:rsidR="00227141">
        <w:t>Nurse Banks</w:t>
      </w:r>
      <w:r w:rsidR="002A7589">
        <w:t xml:space="preserve"> this tribute: “All ages, classes, races, called her blessed.”</w:t>
      </w:r>
      <w:r w:rsidR="00227141">
        <w:t>; and</w:t>
      </w:r>
    </w:p>
    <w:p w:rsidR="002A7589" w:rsidRDefault="002A75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7141" w:rsidRDefault="002271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Ashley River Tower, a state of the art facility and the newest hospital on the Medical University of South Carolina campus</w:t>
      </w:r>
      <w:r w:rsidR="00C36BAD">
        <w:t>,</w:t>
      </w:r>
      <w:r>
        <w:t xml:space="preserve"> stands, in part, on the site that the 1959 replacement facility</w:t>
      </w:r>
      <w:r w:rsidR="00C36BAD">
        <w:t xml:space="preserve"> for</w:t>
      </w:r>
      <w:r>
        <w:t xml:space="preserve"> Dr. McClennan’s original Hospital and Training School for </w:t>
      </w:r>
      <w:r w:rsidR="00C36BAD">
        <w:t xml:space="preserve">Nurses </w:t>
      </w:r>
      <w:r>
        <w:t>stood</w:t>
      </w:r>
      <w:r w:rsidR="00C36BAD">
        <w:t>, thereby</w:t>
      </w:r>
      <w:r>
        <w:t xml:space="preserve"> continuing </w:t>
      </w:r>
      <w:r w:rsidR="00B577F9">
        <w:t xml:space="preserve">in the same locale </w:t>
      </w:r>
      <w:r>
        <w:t>over a century of serving the health needs of all; and</w:t>
      </w:r>
    </w:p>
    <w:p w:rsidR="00227141" w:rsidRDefault="002271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65E9" w:rsidRDefault="002A75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is proper and fitting to honor Dr. Alonzo Clifton McClennan and Anna DeCosta Banks for their dedication to serving the </w:t>
      </w:r>
      <w:r w:rsidR="000B5904">
        <w:t>health care needs of African</w:t>
      </w:r>
      <w:r w:rsidR="00E94D61">
        <w:t xml:space="preserve"> </w:t>
      </w:r>
      <w:r w:rsidR="000B5904">
        <w:t>Americans in Charleston by providing</w:t>
      </w:r>
      <w:r w:rsidR="00695E8D">
        <w:t xml:space="preserve"> high quality nursing trai</w:t>
      </w:r>
      <w:r w:rsidR="00227141">
        <w:t>ning for African-American women</w:t>
      </w:r>
      <w:r w:rsidR="00695E8D">
        <w:t xml:space="preserve"> and</w:t>
      </w:r>
      <w:r w:rsidR="000B5904">
        <w:t xml:space="preserve"> a place of dignity and respect for </w:t>
      </w:r>
      <w:r w:rsidR="00695E8D">
        <w:t>hospital</w:t>
      </w:r>
      <w:r w:rsidR="000B5904">
        <w:t xml:space="preserve"> treatment for African</w:t>
      </w:r>
      <w:r w:rsidR="00227141">
        <w:noBreakHyphen/>
      </w:r>
      <w:r w:rsidR="000B5904">
        <w:t xml:space="preserve">American </w:t>
      </w:r>
      <w:r w:rsidR="00695E8D">
        <w:t>patients and</w:t>
      </w:r>
      <w:r w:rsidR="00227141">
        <w:t xml:space="preserve"> for African-American</w:t>
      </w:r>
      <w:r w:rsidR="00695E8D">
        <w:t xml:space="preserve"> physicians</w:t>
      </w:r>
      <w:r w:rsidR="00227141">
        <w:t xml:space="preserve"> to practice</w:t>
      </w:r>
      <w:r w:rsidR="000B5904">
        <w:t>.</w:t>
      </w:r>
      <w:r>
        <w:t xml:space="preserve">  </w:t>
      </w:r>
      <w:r w:rsidR="003765E9">
        <w:t xml:space="preserve">Now, therefore, </w:t>
      </w:r>
    </w:p>
    <w:p w:rsidR="003765E9" w:rsidRDefault="003765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65E9" w:rsidRDefault="003765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3765E9" w:rsidRDefault="003765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65E9" w:rsidRDefault="003765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65257">
        <w:t xml:space="preserve"> the members of the South Carolina General Assembly, by this resolution, request the Medical University of South Carolina to rename the Ashley River Tower</w:t>
      </w:r>
      <w:r w:rsidR="00695E8D">
        <w:t xml:space="preserve"> Hospital, within</w:t>
      </w:r>
      <w:r w:rsidR="00A65257">
        <w:t xml:space="preserve"> the Medical University of South Carolina at 25 Courtenay Drive, the </w:t>
      </w:r>
      <w:r w:rsidR="00C63F55">
        <w:t>“</w:t>
      </w:r>
      <w:r w:rsidR="00A65257">
        <w:t>McClennan Banks</w:t>
      </w:r>
      <w:r w:rsidR="00C63F55">
        <w:t xml:space="preserve"> Tower</w:t>
      </w:r>
      <w:r w:rsidR="00A65257">
        <w:t xml:space="preserve"> Hospital</w:t>
      </w:r>
      <w:r w:rsidR="00C63F55">
        <w:t>”</w:t>
      </w:r>
      <w:r w:rsidR="00A65257">
        <w:t xml:space="preserve"> and to erect appropriate signage.</w:t>
      </w:r>
    </w:p>
    <w:p w:rsidR="003765E9" w:rsidRDefault="003765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765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227141">
        <w:t xml:space="preserve"> </w:t>
      </w:r>
      <w:r w:rsidR="00E94D61">
        <w:t xml:space="preserve">Dr. </w:t>
      </w:r>
      <w:r w:rsidR="00227141">
        <w:t xml:space="preserve">Raymond Greenberg, </w:t>
      </w:r>
      <w:r w:rsidR="00C36BAD">
        <w:t xml:space="preserve">President, </w:t>
      </w:r>
      <w:r w:rsidR="00A65257">
        <w:t>Medical University of South Carolina.</w:t>
      </w:r>
    </w:p>
    <w:p w:rsidR="002124E9" w:rsidRDefault="0022714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124E9" w:rsidRDefault="002124E9" w:rsidP="002F6F05">
      <w:pPr>
        <w:suppressAutoHyphens/>
      </w:pPr>
    </w:p>
    <w:sectPr w:rsidR="002124E9" w:rsidSect="002F6F0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5686" w:rsidRDefault="00FF5686" w:rsidP="009F0C77">
      <w:r>
        <w:separator/>
      </w:r>
    </w:p>
  </w:endnote>
  <w:endnote w:type="continuationSeparator" w:id="0">
    <w:p w:rsidR="00FF5686" w:rsidRDefault="00FF568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4EEDFB7-8038-4BB9-B1B0-B8777FF7B871}"/>
    <w:embedBold r:id="rId2" w:fontKey="{8167C473-0F6B-4528-B91A-BC32AE0A8DA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417E4CC-E741-4F6E-BD70-8C9A0294A3A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66D9600-BDF0-45D5-AB25-F87EB5DA43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FDB4C2E-FC2E-4D2A-930A-07A569EEDE0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6F05" w:rsidRPr="002124E9" w:rsidRDefault="002F6F05" w:rsidP="002124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[4137]</w:t>
    </w:r>
    <w:r>
      <w:tab/>
    </w:r>
    <w:r w:rsidR="00B33DCD">
      <w:fldChar w:fldCharType="begin"/>
    </w:r>
    <w:r w:rsidR="00B33DCD">
      <w:instrText xml:space="preserve"> PAGE  \* MERGEFORMAT </w:instrText>
    </w:r>
    <w:r w:rsidR="00B33DCD">
      <w:fldChar w:fldCharType="separate"/>
    </w:r>
    <w:r w:rsidR="00B33DCD">
      <w:rPr>
        <w:noProof/>
      </w:rPr>
      <w:t>1</w:t>
    </w:r>
    <w:r w:rsidR="00B33DC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5686" w:rsidRDefault="00FF5686" w:rsidP="009F0C77">
      <w:r>
        <w:separator/>
      </w:r>
    </w:p>
  </w:footnote>
  <w:footnote w:type="continuationSeparator" w:id="0">
    <w:p w:rsidR="00FF5686" w:rsidRDefault="00FF568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623AC11"/>
    <w:docVar w:name="CoverBillType" w:val="c"/>
    <w:docVar w:name="docpath" w:val="L:\Council\bills\NBD\11623AC11.DOCX"/>
    <w:docVar w:name="dvBillNumber" w:val="4137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E32F9D"/>
    <w:rsid w:val="00011869"/>
    <w:rsid w:val="00023DB0"/>
    <w:rsid w:val="00075649"/>
    <w:rsid w:val="0008237F"/>
    <w:rsid w:val="000B5904"/>
    <w:rsid w:val="000E1785"/>
    <w:rsid w:val="000F40FA"/>
    <w:rsid w:val="000F7B78"/>
    <w:rsid w:val="0010776B"/>
    <w:rsid w:val="0011374B"/>
    <w:rsid w:val="00133E66"/>
    <w:rsid w:val="001435A3"/>
    <w:rsid w:val="001723C3"/>
    <w:rsid w:val="001843B9"/>
    <w:rsid w:val="001D08F2"/>
    <w:rsid w:val="001D525B"/>
    <w:rsid w:val="001D7F4F"/>
    <w:rsid w:val="002124E9"/>
    <w:rsid w:val="00227141"/>
    <w:rsid w:val="002321B6"/>
    <w:rsid w:val="00240391"/>
    <w:rsid w:val="00250967"/>
    <w:rsid w:val="002543C8"/>
    <w:rsid w:val="00284AAE"/>
    <w:rsid w:val="00292BBA"/>
    <w:rsid w:val="002A7589"/>
    <w:rsid w:val="002E5912"/>
    <w:rsid w:val="002F6F05"/>
    <w:rsid w:val="00325348"/>
    <w:rsid w:val="0032716A"/>
    <w:rsid w:val="0032732C"/>
    <w:rsid w:val="00336AD0"/>
    <w:rsid w:val="0037079A"/>
    <w:rsid w:val="003765E9"/>
    <w:rsid w:val="003D01E8"/>
    <w:rsid w:val="003E5288"/>
    <w:rsid w:val="003F6D79"/>
    <w:rsid w:val="0041760A"/>
    <w:rsid w:val="00417C01"/>
    <w:rsid w:val="00436763"/>
    <w:rsid w:val="004809EE"/>
    <w:rsid w:val="00491565"/>
    <w:rsid w:val="004E7D54"/>
    <w:rsid w:val="005273C6"/>
    <w:rsid w:val="00530A69"/>
    <w:rsid w:val="00545593"/>
    <w:rsid w:val="00577C6C"/>
    <w:rsid w:val="005A4765"/>
    <w:rsid w:val="005C2FE2"/>
    <w:rsid w:val="005E2BC9"/>
    <w:rsid w:val="00605102"/>
    <w:rsid w:val="006215AA"/>
    <w:rsid w:val="006913C9"/>
    <w:rsid w:val="0069470D"/>
    <w:rsid w:val="00695E8D"/>
    <w:rsid w:val="00734F00"/>
    <w:rsid w:val="007A23AE"/>
    <w:rsid w:val="007A70AE"/>
    <w:rsid w:val="00812548"/>
    <w:rsid w:val="008362E8"/>
    <w:rsid w:val="00847A28"/>
    <w:rsid w:val="00897580"/>
    <w:rsid w:val="008A1768"/>
    <w:rsid w:val="008E3FE5"/>
    <w:rsid w:val="008F4429"/>
    <w:rsid w:val="0094021A"/>
    <w:rsid w:val="009C6A0B"/>
    <w:rsid w:val="009F0C77"/>
    <w:rsid w:val="009F4DD1"/>
    <w:rsid w:val="00A41684"/>
    <w:rsid w:val="00A64E80"/>
    <w:rsid w:val="00A65257"/>
    <w:rsid w:val="00A72BCD"/>
    <w:rsid w:val="00A741D9"/>
    <w:rsid w:val="00A833AB"/>
    <w:rsid w:val="00A9741D"/>
    <w:rsid w:val="00AD4B17"/>
    <w:rsid w:val="00AE2EFD"/>
    <w:rsid w:val="00B33DCD"/>
    <w:rsid w:val="00B412D4"/>
    <w:rsid w:val="00B577F9"/>
    <w:rsid w:val="00BB3A4F"/>
    <w:rsid w:val="00BE3C22"/>
    <w:rsid w:val="00C0345E"/>
    <w:rsid w:val="00C3483A"/>
    <w:rsid w:val="00C36BAD"/>
    <w:rsid w:val="00C63F55"/>
    <w:rsid w:val="00C74E9D"/>
    <w:rsid w:val="00C82FD3"/>
    <w:rsid w:val="00C8357D"/>
    <w:rsid w:val="00C92819"/>
    <w:rsid w:val="00CA7A6D"/>
    <w:rsid w:val="00CC6B7B"/>
    <w:rsid w:val="00CD2089"/>
    <w:rsid w:val="00D517C1"/>
    <w:rsid w:val="00D73A67"/>
    <w:rsid w:val="00D970A9"/>
    <w:rsid w:val="00DF3845"/>
    <w:rsid w:val="00E32F9D"/>
    <w:rsid w:val="00E41911"/>
    <w:rsid w:val="00E7268A"/>
    <w:rsid w:val="00E92EEF"/>
    <w:rsid w:val="00E94D61"/>
    <w:rsid w:val="00F24442"/>
    <w:rsid w:val="00F50AE3"/>
    <w:rsid w:val="00F67CF1"/>
    <w:rsid w:val="00F840F0"/>
    <w:rsid w:val="00F9038C"/>
    <w:rsid w:val="00FB0D0D"/>
    <w:rsid w:val="00FB43B4"/>
    <w:rsid w:val="00FC0F0D"/>
    <w:rsid w:val="00FC7263"/>
    <w:rsid w:val="00FF102D"/>
    <w:rsid w:val="00FF5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E4E5EBB-B41F-45DC-B6DE-ED3275E79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23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37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F6F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4-27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4-27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137_201104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C0D66D-08DC-4969-95B0-7BCCB59CA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647</Words>
  <Characters>3660</Characters>
  <Application>Microsoft Office Word</Application>
  <DocSecurity>4</DocSecurity>
  <Lines>118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4137: McClennan Banks Tower Hospital named - South Carolina Legislature Online</dc:title>
  <dc:subject/>
  <dc:creator>NikiDowney</dc:creator>
  <cp:keywords/>
  <dc:description/>
  <cp:lastModifiedBy>N Cumfer</cp:lastModifiedBy>
  <cp:revision>2</cp:revision>
  <cp:lastPrinted>2011-04-26T19:48:00Z</cp:lastPrinted>
  <dcterms:created xsi:type="dcterms:W3CDTF">2014-11-24T14:08:00Z</dcterms:created>
  <dcterms:modified xsi:type="dcterms:W3CDTF">2014-11-24T14:08:00Z</dcterms:modified>
</cp:coreProperties>
</file>