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750" w:rsidRDefault="00BC5750" w:rsidP="00BC5750">
      <w:pPr>
        <w:widowControl w:val="0"/>
        <w:jc w:val="center"/>
      </w:pPr>
      <w:bookmarkStart w:id="0" w:name="_GoBack"/>
      <w:bookmarkEnd w:id="0"/>
      <w:r w:rsidRPr="00BC5750">
        <w:rPr>
          <w:b/>
        </w:rPr>
        <w:t>South Carolina General Assembly</w:t>
      </w:r>
    </w:p>
    <w:p w:rsidR="00BC5750" w:rsidRDefault="00BC5750" w:rsidP="00BC5750">
      <w:pPr>
        <w:widowControl w:val="0"/>
        <w:jc w:val="center"/>
      </w:pPr>
      <w:r>
        <w:t>119th Session, 2011-2012</w:t>
      </w:r>
    </w:p>
    <w:p w:rsidR="00BC5750" w:rsidRDefault="00BC5750" w:rsidP="00BC5750">
      <w:pPr>
        <w:widowControl w:val="0"/>
        <w:jc w:val="left"/>
      </w:pPr>
    </w:p>
    <w:p w:rsidR="00BC5750" w:rsidRDefault="00BC5750" w:rsidP="00BC5750">
      <w:pPr>
        <w:widowControl w:val="0"/>
        <w:jc w:val="left"/>
        <w:rPr>
          <w:b/>
        </w:rPr>
      </w:pPr>
      <w:r w:rsidRPr="00BC5750">
        <w:rPr>
          <w:b/>
        </w:rPr>
        <w:t>H. 4140</w:t>
      </w:r>
    </w:p>
    <w:p w:rsidR="00BC5750" w:rsidRDefault="00BC5750" w:rsidP="00BC5750">
      <w:pPr>
        <w:widowControl w:val="0"/>
        <w:jc w:val="left"/>
        <w:rPr>
          <w:b/>
        </w:rPr>
      </w:pPr>
    </w:p>
    <w:p w:rsidR="00BC5750" w:rsidRDefault="00BC5750" w:rsidP="00BC5750">
      <w:pPr>
        <w:widowControl w:val="0"/>
        <w:jc w:val="left"/>
      </w:pPr>
      <w:r w:rsidRPr="00BC5750">
        <w:rPr>
          <w:b/>
        </w:rPr>
        <w:t>STATUS INFORMATION</w:t>
      </w:r>
    </w:p>
    <w:p w:rsidR="00BC5750" w:rsidRDefault="00BC5750" w:rsidP="00BC5750">
      <w:pPr>
        <w:widowControl w:val="0"/>
        <w:jc w:val="left"/>
      </w:pPr>
    </w:p>
    <w:p w:rsidR="00BC5750" w:rsidRDefault="00BC5750" w:rsidP="00BC5750">
      <w:pPr>
        <w:widowControl w:val="0"/>
        <w:jc w:val="left"/>
      </w:pPr>
      <w:r>
        <w:t>General Bill</w:t>
      </w:r>
    </w:p>
    <w:p w:rsidR="00BC5750" w:rsidRDefault="00BC5750" w:rsidP="00BC5750">
      <w:pPr>
        <w:widowControl w:val="0"/>
        <w:jc w:val="left"/>
      </w:pPr>
      <w:r>
        <w:t>Sponsors: Reps. Lucas, Neilson and Williams</w:t>
      </w:r>
    </w:p>
    <w:p w:rsidR="00BC5750" w:rsidRDefault="00BC5750" w:rsidP="00BC5750">
      <w:pPr>
        <w:widowControl w:val="0"/>
        <w:jc w:val="left"/>
      </w:pPr>
      <w:r>
        <w:t>Document Path: l:\council\bills\bbm\10162htc11.docx</w:t>
      </w:r>
    </w:p>
    <w:p w:rsidR="00BC5750" w:rsidRDefault="00BC5750" w:rsidP="00BC5750">
      <w:pPr>
        <w:widowControl w:val="0"/>
        <w:jc w:val="left"/>
      </w:pPr>
    </w:p>
    <w:p w:rsidR="00BC5750" w:rsidRDefault="00BC5750" w:rsidP="00BC5750">
      <w:pPr>
        <w:widowControl w:val="0"/>
        <w:jc w:val="left"/>
      </w:pPr>
      <w:r>
        <w:t>Introduced in the House on April 27, 2011</w:t>
      </w:r>
    </w:p>
    <w:p w:rsidR="00BC5750" w:rsidRDefault="00BC5750" w:rsidP="00BC5750">
      <w:pPr>
        <w:widowControl w:val="0"/>
        <w:jc w:val="left"/>
      </w:pPr>
      <w:r>
        <w:t xml:space="preserve">Currently residing in the House Committee on </w:t>
      </w:r>
      <w:r w:rsidRPr="00BC5750">
        <w:rPr>
          <w:b/>
        </w:rPr>
        <w:t>Ways and Means</w:t>
      </w:r>
    </w:p>
    <w:p w:rsidR="00BC5750" w:rsidRDefault="00BC5750" w:rsidP="00BC5750">
      <w:pPr>
        <w:widowControl w:val="0"/>
        <w:jc w:val="left"/>
      </w:pPr>
    </w:p>
    <w:p w:rsidR="00BC5750" w:rsidRDefault="00BC5750" w:rsidP="00BC5750">
      <w:pPr>
        <w:widowControl w:val="0"/>
        <w:jc w:val="left"/>
      </w:pPr>
      <w:r>
        <w:t xml:space="preserve">Summary: </w:t>
      </w:r>
      <w:r w:rsidR="004D267D">
        <w:t>Motorsport entertainment complex</w:t>
      </w:r>
    </w:p>
    <w:p w:rsidR="00BC5750" w:rsidRDefault="00BC5750" w:rsidP="00BC5750">
      <w:pPr>
        <w:widowControl w:val="0"/>
        <w:jc w:val="left"/>
      </w:pPr>
    </w:p>
    <w:p w:rsidR="00BC5750" w:rsidRDefault="00BC5750" w:rsidP="00BC5750">
      <w:pPr>
        <w:widowControl w:val="0"/>
        <w:jc w:val="left"/>
      </w:pPr>
    </w:p>
    <w:p w:rsidR="00BC5750" w:rsidRDefault="00BC5750" w:rsidP="00BC57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750">
        <w:rPr>
          <w:b/>
        </w:rPr>
        <w:t>HISTORY OF LEGISLATIVE ACTIONS</w:t>
      </w:r>
    </w:p>
    <w:p w:rsidR="00BC5750" w:rsidRDefault="00BC5750" w:rsidP="00BC57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5750" w:rsidRPr="00BC5750" w:rsidRDefault="00BC5750" w:rsidP="00BC57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750">
        <w:rPr>
          <w:u w:val="single"/>
        </w:rPr>
        <w:tab/>
        <w:t>Date</w:t>
      </w:r>
      <w:r w:rsidRPr="00BC5750">
        <w:rPr>
          <w:u w:val="single"/>
        </w:rPr>
        <w:tab/>
        <w:t>Body</w:t>
      </w:r>
      <w:r w:rsidRPr="00BC5750">
        <w:rPr>
          <w:u w:val="single"/>
        </w:rPr>
        <w:tab/>
        <w:t>Action Description with journal page number</w:t>
      </w:r>
      <w:r w:rsidRPr="00BC5750">
        <w:rPr>
          <w:u w:val="single"/>
        </w:rPr>
        <w:tab/>
      </w:r>
    </w:p>
    <w:p w:rsidR="00E627BD" w:rsidRDefault="00E627BD" w:rsidP="00E6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157B7F">
        <w:t>Introduced and read first time (</w:t>
      </w:r>
      <w:hyperlink r:id="rId7" w:history="1">
        <w:r w:rsidRPr="00157B7F">
          <w:rPr>
            <w:rStyle w:val="Hyperlink"/>
          </w:rPr>
          <w:t>House Journal</w:t>
        </w:r>
        <w:r w:rsidRPr="00157B7F">
          <w:rPr>
            <w:rStyle w:val="Hyperlink"/>
          </w:rPr>
          <w:noBreakHyphen/>
          <w:t>page 49</w:t>
        </w:r>
      </w:hyperlink>
      <w:r w:rsidRPr="00157B7F">
        <w:t>)</w:t>
      </w:r>
    </w:p>
    <w:p w:rsidR="00E627BD" w:rsidRDefault="00E627BD" w:rsidP="00E6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157B7F">
        <w:t>Referred</w:t>
      </w:r>
      <w:r>
        <w:t xml:space="preserve"> to Committee on </w:t>
      </w:r>
      <w:r w:rsidRPr="00157B7F">
        <w:rPr>
          <w:b/>
        </w:rPr>
        <w:t>Ways and Means</w:t>
      </w:r>
      <w:r>
        <w:t xml:space="preserve"> </w:t>
      </w:r>
      <w:r w:rsidRPr="00157B7F">
        <w:t>(</w:t>
      </w:r>
      <w:hyperlink r:id="rId8" w:history="1">
        <w:r w:rsidRPr="00157B7F">
          <w:rPr>
            <w:rStyle w:val="Hyperlink"/>
          </w:rPr>
          <w:t>House Journal</w:t>
        </w:r>
        <w:r w:rsidRPr="00157B7F">
          <w:rPr>
            <w:rStyle w:val="Hyperlink"/>
          </w:rPr>
          <w:noBreakHyphen/>
          <w:t>page 49</w:t>
        </w:r>
      </w:hyperlink>
      <w:r w:rsidRPr="00157B7F">
        <w:t>)</w:t>
      </w:r>
    </w:p>
    <w:p w:rsidR="00E627BD" w:rsidRDefault="00E627BD" w:rsidP="00E6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750" w:rsidRPr="00BC5750" w:rsidRDefault="00BC5750" w:rsidP="00BC5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750" w:rsidRDefault="00BC5750" w:rsidP="00BC5750">
      <w:pPr>
        <w:widowControl w:val="0"/>
        <w:jc w:val="left"/>
      </w:pPr>
      <w:r w:rsidRPr="00BC5750">
        <w:rPr>
          <w:b/>
        </w:rPr>
        <w:t>VERSIONS OF THIS BILL</w:t>
      </w:r>
    </w:p>
    <w:p w:rsidR="00BC5750" w:rsidRDefault="00BC5750" w:rsidP="00BC5750">
      <w:pPr>
        <w:widowControl w:val="0"/>
        <w:jc w:val="left"/>
      </w:pPr>
    </w:p>
    <w:p w:rsidR="00BC5750" w:rsidRDefault="0001485A" w:rsidP="00BC5750">
      <w:pPr>
        <w:widowControl w:val="0"/>
        <w:jc w:val="left"/>
      </w:pPr>
      <w:hyperlink r:id="rId9" w:history="1">
        <w:r w:rsidR="00BC5750">
          <w:rPr>
            <w:rStyle w:val="Hyperlink"/>
          </w:rPr>
          <w:t>4/27/2011</w:t>
        </w:r>
      </w:hyperlink>
    </w:p>
    <w:p w:rsidR="00BC5750" w:rsidRDefault="00BC5750" w:rsidP="00BC5750"/>
    <w:p w:rsidR="00BC5750" w:rsidRDefault="00BC5750" w:rsidP="00BC5750">
      <w:pPr>
        <w:sectPr w:rsidR="00BC5750" w:rsidSect="00BC57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04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DESIGNATE SECTION 5 OF ACT 313 OF 2008, RELATING TO A TEN</w:t>
      </w:r>
      <w:r w:rsidR="00650F90">
        <w:noBreakHyphen/>
      </w:r>
      <w:r>
        <w:t>YEAR FIFTY PERCENT EXEMPTION FROM THE ADMISSIONS LICENSE TAX TO A QUALIFYING MOTORSPORTS ENTERTAINMENT COMPLEX, AS SECTION 12</w:t>
      </w:r>
      <w:r w:rsidR="00650F90">
        <w:noBreakHyphen/>
      </w:r>
      <w:r>
        <w:t>21</w:t>
      </w:r>
      <w:r w:rsidR="00650F90">
        <w:noBreakHyphen/>
      </w:r>
      <w:r>
        <w:t>2425, CODE OF LAWS OF SOUTH CAROLINA, 1976, AND TO AMEND THE NEWLY DESIGNATED SECTION TO PROVIDE THAT THE EXEMPTION IS INSTEAD ONE HUNDRED PERCENT OF ADMISSIONS TAX TO SUCH A MOTORSPORT ENTERTAINMENT COMPLEX FOR FIVE YEARS.</w:t>
      </w:r>
    </w:p>
    <w:p w:rsidR="009C0486" w:rsidRDefault="009C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486" w:rsidRDefault="009C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486" w:rsidRDefault="009C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709" w:rsidRDefault="009C0486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7709">
        <w:t>SECTION 5 of Act 313 of 2008 is designated Section 12</w:t>
      </w:r>
      <w:r w:rsidR="00650F90">
        <w:noBreakHyphen/>
      </w:r>
      <w:r w:rsidR="00667709">
        <w:t>21</w:t>
      </w:r>
      <w:r w:rsidR="00650F90">
        <w:noBreakHyphen/>
      </w:r>
      <w:r w:rsidR="00667709">
        <w:t>2425 of the 1976 Code, and is amended to read: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FC77DB">
        <w:rPr>
          <w:strike/>
        </w:rPr>
        <w:t>SECTION</w:t>
      </w:r>
      <w:r w:rsidR="00650F90" w:rsidRPr="00650F90">
        <w:tab/>
      </w:r>
      <w:r w:rsidRPr="00FC77DB">
        <w:rPr>
          <w:strike/>
        </w:rPr>
        <w:t>5.</w:t>
      </w:r>
      <w:r w:rsidR="00650F90" w:rsidRPr="00650F90">
        <w:tab/>
      </w:r>
      <w:r w:rsidRPr="00FC77DB">
        <w:rPr>
          <w:strike/>
        </w:rPr>
        <w:t>A.</w:t>
      </w:r>
      <w:r>
        <w:t xml:space="preserve"> </w:t>
      </w:r>
      <w:r w:rsidRPr="00FC77DB">
        <w:rPr>
          <w:u w:val="single"/>
        </w:rPr>
        <w:t>Section 12</w:t>
      </w:r>
      <w:r w:rsidR="00650F90">
        <w:rPr>
          <w:u w:val="single"/>
        </w:rPr>
        <w:noBreakHyphen/>
      </w:r>
      <w:r w:rsidRPr="00FC77DB">
        <w:rPr>
          <w:u w:val="single"/>
        </w:rPr>
        <w:t>21</w:t>
      </w:r>
      <w:r w:rsidR="00650F90">
        <w:rPr>
          <w:u w:val="single"/>
        </w:rPr>
        <w:noBreakHyphen/>
      </w:r>
      <w:r w:rsidRPr="00FC77DB">
        <w:rPr>
          <w:u w:val="single"/>
        </w:rPr>
        <w:t>2425</w:t>
      </w:r>
      <w:r>
        <w:t>.</w:t>
      </w:r>
      <w:r>
        <w:tab/>
        <w:t>(A)</w:t>
      </w:r>
      <w:r>
        <w:tab/>
        <w:t>In addition to the exemption allowed from the admissions license tax imposed pursuant to Section 12</w:t>
      </w:r>
      <w:r w:rsidR="00650F90">
        <w:noBreakHyphen/>
      </w:r>
      <w:r>
        <w:t>21</w:t>
      </w:r>
      <w:r w:rsidR="00650F90">
        <w:noBreakHyphen/>
      </w:r>
      <w:r>
        <w:t xml:space="preserve">2420 </w:t>
      </w:r>
      <w:r w:rsidRPr="00976F1E">
        <w:rPr>
          <w:strike/>
        </w:rPr>
        <w:t>of the 1976 Code</w:t>
      </w:r>
      <w:r>
        <w:t xml:space="preserve">, there is also exempt from that tax for </w:t>
      </w:r>
      <w:r w:rsidRPr="00FC77DB">
        <w:rPr>
          <w:strike/>
        </w:rPr>
        <w:t>ten</w:t>
      </w:r>
      <w:r>
        <w:t xml:space="preserve"> </w:t>
      </w:r>
      <w:r w:rsidRPr="00FC77DB">
        <w:rPr>
          <w:u w:val="single"/>
        </w:rPr>
        <w:t>five</w:t>
      </w:r>
      <w:r>
        <w:t xml:space="preserve"> years beginning July 1, </w:t>
      </w:r>
      <w:r w:rsidRPr="00FC77DB">
        <w:rPr>
          <w:strike/>
        </w:rPr>
        <w:t>2008</w:t>
      </w:r>
      <w:r>
        <w:t xml:space="preserve"> </w:t>
      </w:r>
      <w:r>
        <w:rPr>
          <w:u w:val="single"/>
        </w:rPr>
        <w:t>2011</w:t>
      </w:r>
      <w:r>
        <w:t xml:space="preserve">, </w:t>
      </w:r>
      <w:r w:rsidRPr="00FC77DB">
        <w:rPr>
          <w:strike/>
        </w:rPr>
        <w:t>one half</w:t>
      </w:r>
      <w:r>
        <w:t xml:space="preserve"> </w:t>
      </w:r>
      <w:r>
        <w:rPr>
          <w:u w:val="single"/>
        </w:rPr>
        <w:t>one</w:t>
      </w:r>
      <w:r w:rsidRPr="00FC77DB">
        <w:rPr>
          <w:u w:val="single"/>
        </w:rPr>
        <w:t xml:space="preserve"> hundred percent</w:t>
      </w:r>
      <w:r>
        <w:t xml:space="preserve"> of the paid admissions to a motorsports entertainment complex.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the exemption allowed by this section, a motorsports entertainment complex means a motorsports facility, and its ancillary grounds and facilities, that satisfies all of the following: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(1)</w:t>
      </w:r>
      <w:r>
        <w:tab/>
        <w:t xml:space="preserve">has at least sixty thousand fixed seats for race patrons; 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has at least three scheduled days of motorsports events, and events ancillary and incidental </w:t>
      </w:r>
      <w:r w:rsidRPr="00DD52DB">
        <w:rPr>
          <w:strike/>
        </w:rPr>
        <w:t>thereto</w:t>
      </w:r>
      <w:r>
        <w:t xml:space="preserve"> </w:t>
      </w:r>
      <w:r w:rsidRPr="00DD52DB">
        <w:rPr>
          <w:u w:val="single"/>
        </w:rPr>
        <w:t>to those events</w:t>
      </w:r>
      <w:r>
        <w:t xml:space="preserve">, each calendar year that are sanctioned by a nationally or internationally recognized governing body of motorsports that establishes an annual schedule of motorsports events; </w:t>
      </w:r>
      <w:r>
        <w:rPr>
          <w:u w:val="single"/>
        </w:rPr>
        <w:t>and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engages in tourism promotion.</w:t>
      </w:r>
    </w:p>
    <w:p w:rsidR="00667709" w:rsidRPr="00976F1E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1568">
        <w:rPr>
          <w:strike/>
        </w:rPr>
        <w:t>B.</w:t>
      </w:r>
      <w:r w:rsidR="00650F90" w:rsidRPr="00650F90">
        <w:tab/>
      </w:r>
      <w:r w:rsidR="00650F90" w:rsidRPr="00650F90">
        <w:tab/>
      </w:r>
      <w:r w:rsidRPr="00931568">
        <w:rPr>
          <w:strike/>
        </w:rPr>
        <w:t>No</w:t>
      </w:r>
      <w:r>
        <w:rPr>
          <w:strike/>
        </w:rPr>
        <w:t>twithstanding the general effective date provided in this act, this section takes effect July 1, 2008.</w:t>
      </w:r>
      <w:r>
        <w:t>”</w:t>
      </w:r>
    </w:p>
    <w:p w:rsidR="00667709" w:rsidRDefault="00667709" w:rsidP="0066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A4AB6" w:rsidRDefault="00650F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4AB6" w:rsidRDefault="003A4AB6" w:rsidP="00BC5750">
      <w:pPr>
        <w:suppressAutoHyphens/>
      </w:pPr>
    </w:p>
    <w:sectPr w:rsidR="003A4AB6" w:rsidSect="00BC57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486" w:rsidRDefault="009C0486" w:rsidP="009F0C77">
      <w:r>
        <w:separator/>
      </w:r>
    </w:p>
  </w:endnote>
  <w:endnote w:type="continuationSeparator" w:id="0">
    <w:p w:rsidR="009C0486" w:rsidRDefault="009C04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EBA354-366F-4CF5-80E1-651780EA8672}"/>
    <w:embedBold r:id="rId2" w:fontKey="{1DD4B12D-274B-4D3D-BE4A-C8FD14EE39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E8BFC8-C285-47EB-B885-E0B087AEE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7F8651-F623-4353-AD9E-0BCAC6D74E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750" w:rsidRPr="003A4AB6" w:rsidRDefault="00BC5750" w:rsidP="003A4A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[4140]</w:t>
    </w:r>
    <w:r>
      <w:tab/>
    </w:r>
    <w:r w:rsidR="0001485A">
      <w:fldChar w:fldCharType="begin"/>
    </w:r>
    <w:r w:rsidR="0001485A">
      <w:instrText xml:space="preserve"> PAGE  \* MERGEFORMAT </w:instrText>
    </w:r>
    <w:r w:rsidR="0001485A">
      <w:fldChar w:fldCharType="separate"/>
    </w:r>
    <w:r w:rsidR="0001485A">
      <w:rPr>
        <w:noProof/>
      </w:rPr>
      <w:t>1</w:t>
    </w:r>
    <w:r w:rsidR="000148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486" w:rsidRDefault="009C0486" w:rsidP="009F0C77">
      <w:r>
        <w:separator/>
      </w:r>
    </w:p>
  </w:footnote>
  <w:footnote w:type="continuationSeparator" w:id="0">
    <w:p w:rsidR="009C0486" w:rsidRDefault="009C04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62HTC11"/>
    <w:docVar w:name="CoverBillType" w:val="b"/>
    <w:docVar w:name="docpath" w:val="L:\Council\bills\BBM\10162HTC11.DOCX"/>
    <w:docVar w:name="dvBillNumber" w:val="414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223D1"/>
    <w:rsid w:val="00011869"/>
    <w:rsid w:val="0001485A"/>
    <w:rsid w:val="00083BD9"/>
    <w:rsid w:val="000E1785"/>
    <w:rsid w:val="000F3212"/>
    <w:rsid w:val="000F40FA"/>
    <w:rsid w:val="0010776B"/>
    <w:rsid w:val="00133B43"/>
    <w:rsid w:val="00133E66"/>
    <w:rsid w:val="001435A3"/>
    <w:rsid w:val="00174E5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4AB6"/>
    <w:rsid w:val="003D01E8"/>
    <w:rsid w:val="003E5288"/>
    <w:rsid w:val="003F6D79"/>
    <w:rsid w:val="0041760A"/>
    <w:rsid w:val="00417C01"/>
    <w:rsid w:val="004809EE"/>
    <w:rsid w:val="00484C47"/>
    <w:rsid w:val="004D267D"/>
    <w:rsid w:val="004E7D54"/>
    <w:rsid w:val="005273C6"/>
    <w:rsid w:val="00530A69"/>
    <w:rsid w:val="00545593"/>
    <w:rsid w:val="00577C6C"/>
    <w:rsid w:val="005A253A"/>
    <w:rsid w:val="005C2FE2"/>
    <w:rsid w:val="005D2ED5"/>
    <w:rsid w:val="005E0EB0"/>
    <w:rsid w:val="005E2BC9"/>
    <w:rsid w:val="00605102"/>
    <w:rsid w:val="006215AA"/>
    <w:rsid w:val="006464B8"/>
    <w:rsid w:val="00650F90"/>
    <w:rsid w:val="00667709"/>
    <w:rsid w:val="006913C9"/>
    <w:rsid w:val="0069470D"/>
    <w:rsid w:val="006E16C8"/>
    <w:rsid w:val="007270BA"/>
    <w:rsid w:val="00734F00"/>
    <w:rsid w:val="007A70AE"/>
    <w:rsid w:val="007C6B48"/>
    <w:rsid w:val="008362E8"/>
    <w:rsid w:val="008841DE"/>
    <w:rsid w:val="008A1768"/>
    <w:rsid w:val="008F4429"/>
    <w:rsid w:val="0094021A"/>
    <w:rsid w:val="009666FB"/>
    <w:rsid w:val="009C0486"/>
    <w:rsid w:val="009C6A0B"/>
    <w:rsid w:val="009D3CCB"/>
    <w:rsid w:val="009E40C5"/>
    <w:rsid w:val="009F0C77"/>
    <w:rsid w:val="009F4DD1"/>
    <w:rsid w:val="00A41684"/>
    <w:rsid w:val="00A64E80"/>
    <w:rsid w:val="00A72BCD"/>
    <w:rsid w:val="00A741D9"/>
    <w:rsid w:val="00A833AB"/>
    <w:rsid w:val="00A9741D"/>
    <w:rsid w:val="00AA35E3"/>
    <w:rsid w:val="00AD4B17"/>
    <w:rsid w:val="00B412D4"/>
    <w:rsid w:val="00BC5750"/>
    <w:rsid w:val="00BE3C22"/>
    <w:rsid w:val="00C0345E"/>
    <w:rsid w:val="00C3483A"/>
    <w:rsid w:val="00C74E9D"/>
    <w:rsid w:val="00C82FD3"/>
    <w:rsid w:val="00C92819"/>
    <w:rsid w:val="00CC6B7B"/>
    <w:rsid w:val="00CD2089"/>
    <w:rsid w:val="00D44CF6"/>
    <w:rsid w:val="00D73A67"/>
    <w:rsid w:val="00D87926"/>
    <w:rsid w:val="00D970A9"/>
    <w:rsid w:val="00DF3845"/>
    <w:rsid w:val="00E223D1"/>
    <w:rsid w:val="00E41911"/>
    <w:rsid w:val="00E45468"/>
    <w:rsid w:val="00E61E5C"/>
    <w:rsid w:val="00E627BD"/>
    <w:rsid w:val="00E92EEF"/>
    <w:rsid w:val="00F24442"/>
    <w:rsid w:val="00F41216"/>
    <w:rsid w:val="00F4537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5B4985-A2A7-45C7-AD60-CD15BFE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57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40_201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4963E-F771-4F34-9633-B4CD0BB2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362</Words>
  <Characters>1974</Characters>
  <Application>Microsoft Office Word</Application>
  <DocSecurity>4</DocSecurity>
  <Lines>78</Lines>
  <Paragraphs>28</Paragraphs>
  <ScaleCrop>false</ScaleCrop>
  <Company> 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4140: Motorsport entertainment complex - South Carolina Legislature Online</dc:title>
  <dc:subject/>
  <dc:creator>BrendaMelton</dc:creator>
  <cp:keywords/>
  <dc:description/>
  <cp:lastModifiedBy>N Cumfer</cp:lastModifiedBy>
  <cp:revision>2</cp:revision>
  <dcterms:created xsi:type="dcterms:W3CDTF">2014-11-24T14:08:00Z</dcterms:created>
  <dcterms:modified xsi:type="dcterms:W3CDTF">2014-11-24T14:08:00Z</dcterms:modified>
</cp:coreProperties>
</file>