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65CD" w:rsidRDefault="004665CD" w:rsidP="004665CD">
      <w:pPr>
        <w:widowControl w:val="0"/>
        <w:jc w:val="center"/>
      </w:pPr>
      <w:bookmarkStart w:id="0" w:name="_GoBack"/>
      <w:bookmarkEnd w:id="0"/>
      <w:r w:rsidRPr="004665CD">
        <w:rPr>
          <w:b/>
        </w:rPr>
        <w:t>South Carolina General Assembly</w:t>
      </w:r>
    </w:p>
    <w:p w:rsidR="004665CD" w:rsidRDefault="004665CD" w:rsidP="004665CD">
      <w:pPr>
        <w:widowControl w:val="0"/>
        <w:jc w:val="center"/>
      </w:pPr>
      <w:r>
        <w:t>119th Session, 2011-2012</w:t>
      </w:r>
    </w:p>
    <w:p w:rsidR="004665CD" w:rsidRDefault="004665CD" w:rsidP="004665CD">
      <w:pPr>
        <w:widowControl w:val="0"/>
        <w:jc w:val="left"/>
      </w:pPr>
    </w:p>
    <w:p w:rsidR="004665CD" w:rsidRDefault="004665CD" w:rsidP="004665CD">
      <w:pPr>
        <w:widowControl w:val="0"/>
        <w:jc w:val="left"/>
        <w:rPr>
          <w:b/>
        </w:rPr>
      </w:pPr>
      <w:r w:rsidRPr="004665CD">
        <w:rPr>
          <w:b/>
        </w:rPr>
        <w:t>H. 4167</w:t>
      </w:r>
    </w:p>
    <w:p w:rsidR="004665CD" w:rsidRDefault="004665CD" w:rsidP="004665CD">
      <w:pPr>
        <w:widowControl w:val="0"/>
        <w:jc w:val="left"/>
        <w:rPr>
          <w:b/>
        </w:rPr>
      </w:pPr>
    </w:p>
    <w:p w:rsidR="004665CD" w:rsidRDefault="004665CD" w:rsidP="004665CD">
      <w:pPr>
        <w:widowControl w:val="0"/>
        <w:jc w:val="left"/>
      </w:pPr>
      <w:r w:rsidRPr="004665CD">
        <w:rPr>
          <w:b/>
        </w:rPr>
        <w:t>STATUS INFORMATION</w:t>
      </w:r>
    </w:p>
    <w:p w:rsidR="004665CD" w:rsidRDefault="004665CD" w:rsidP="004665CD">
      <w:pPr>
        <w:widowControl w:val="0"/>
        <w:jc w:val="left"/>
      </w:pPr>
    </w:p>
    <w:p w:rsidR="004665CD" w:rsidRDefault="004665CD" w:rsidP="004665CD">
      <w:pPr>
        <w:widowControl w:val="0"/>
        <w:jc w:val="left"/>
      </w:pPr>
      <w:r>
        <w:t>House Resolution</w:t>
      </w:r>
    </w:p>
    <w:p w:rsidR="004665CD" w:rsidRDefault="004665CD" w:rsidP="004665CD">
      <w:pPr>
        <w:widowControl w:val="0"/>
        <w:jc w:val="left"/>
      </w:pPr>
      <w:r>
        <w:t>Sponsors: Reps. Horne, Harrell, Knight and Murphy</w:t>
      </w:r>
    </w:p>
    <w:p w:rsidR="004665CD" w:rsidRDefault="004665CD" w:rsidP="004665CD">
      <w:pPr>
        <w:widowControl w:val="0"/>
        <w:jc w:val="left"/>
      </w:pPr>
      <w:r>
        <w:t>Document Path: l:\council\bills\rm\1172sd11.docx</w:t>
      </w:r>
    </w:p>
    <w:p w:rsidR="004665CD" w:rsidRDefault="004665CD" w:rsidP="004665CD">
      <w:pPr>
        <w:widowControl w:val="0"/>
        <w:jc w:val="left"/>
      </w:pPr>
    </w:p>
    <w:p w:rsidR="004665CD" w:rsidRDefault="004665CD" w:rsidP="004665CD">
      <w:pPr>
        <w:widowControl w:val="0"/>
        <w:jc w:val="left"/>
      </w:pPr>
      <w:r>
        <w:t>Introduced in the House on May 3, 2011</w:t>
      </w:r>
    </w:p>
    <w:p w:rsidR="004665CD" w:rsidRDefault="004665CD" w:rsidP="004665CD">
      <w:pPr>
        <w:widowControl w:val="0"/>
        <w:jc w:val="left"/>
      </w:pPr>
      <w:r>
        <w:t>Adopted by the House on May 3, 2011</w:t>
      </w:r>
    </w:p>
    <w:p w:rsidR="004665CD" w:rsidRDefault="004665CD" w:rsidP="004665CD">
      <w:pPr>
        <w:widowControl w:val="0"/>
        <w:jc w:val="left"/>
      </w:pPr>
    </w:p>
    <w:p w:rsidR="004665CD" w:rsidRDefault="004665CD" w:rsidP="004665CD">
      <w:pPr>
        <w:widowControl w:val="0"/>
        <w:jc w:val="left"/>
      </w:pPr>
      <w:r>
        <w:t xml:space="preserve">Summary: </w:t>
      </w:r>
      <w:r w:rsidR="002171F6">
        <w:t>Pinewood Preparatory School Golf Team</w:t>
      </w:r>
    </w:p>
    <w:p w:rsidR="004665CD" w:rsidRDefault="004665CD" w:rsidP="004665CD">
      <w:pPr>
        <w:widowControl w:val="0"/>
        <w:jc w:val="left"/>
      </w:pPr>
    </w:p>
    <w:p w:rsidR="004665CD" w:rsidRDefault="004665CD" w:rsidP="004665CD">
      <w:pPr>
        <w:widowControl w:val="0"/>
        <w:jc w:val="left"/>
      </w:pPr>
    </w:p>
    <w:p w:rsidR="004665CD" w:rsidRDefault="004665CD" w:rsidP="004665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65CD">
        <w:rPr>
          <w:b/>
        </w:rPr>
        <w:t>HISTORY OF LEGISLATIVE ACTIONS</w:t>
      </w:r>
    </w:p>
    <w:p w:rsidR="004665CD" w:rsidRDefault="004665CD" w:rsidP="004665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665CD" w:rsidRPr="004665CD" w:rsidRDefault="004665CD" w:rsidP="004665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65CD">
        <w:rPr>
          <w:u w:val="single"/>
        </w:rPr>
        <w:tab/>
        <w:t>Date</w:t>
      </w:r>
      <w:r w:rsidRPr="004665CD">
        <w:rPr>
          <w:u w:val="single"/>
        </w:rPr>
        <w:tab/>
        <w:t>Body</w:t>
      </w:r>
      <w:r w:rsidRPr="004665CD">
        <w:rPr>
          <w:u w:val="single"/>
        </w:rPr>
        <w:tab/>
        <w:t>Action Description with journal page number</w:t>
      </w:r>
      <w:r w:rsidRPr="004665CD">
        <w:rPr>
          <w:u w:val="single"/>
        </w:rPr>
        <w:tab/>
      </w:r>
    </w:p>
    <w:p w:rsidR="00A8270E" w:rsidRDefault="00A8270E" w:rsidP="00A827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5/3/2011</w:t>
      </w:r>
      <w:r>
        <w:tab/>
        <w:t>House</w:t>
      </w:r>
      <w:r>
        <w:tab/>
      </w:r>
      <w:r w:rsidRPr="008A7D83">
        <w:t>Introduced and adopted (</w:t>
      </w:r>
      <w:hyperlink r:id="rId7" w:history="1">
        <w:r w:rsidRPr="008A7D83">
          <w:rPr>
            <w:rStyle w:val="Hyperlink"/>
          </w:rPr>
          <w:t>House Journal</w:t>
        </w:r>
        <w:r w:rsidRPr="008A7D83">
          <w:rPr>
            <w:rStyle w:val="Hyperlink"/>
          </w:rPr>
          <w:noBreakHyphen/>
          <w:t>page 5</w:t>
        </w:r>
      </w:hyperlink>
      <w:r w:rsidRPr="008A7D83">
        <w:t>)</w:t>
      </w:r>
    </w:p>
    <w:p w:rsidR="00A8270E" w:rsidRDefault="00A8270E" w:rsidP="00A827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65CD" w:rsidRPr="004665CD" w:rsidRDefault="004665CD" w:rsidP="004665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65CD" w:rsidRDefault="004665CD" w:rsidP="004665CD">
      <w:r w:rsidRPr="004665CD">
        <w:rPr>
          <w:b/>
        </w:rPr>
        <w:t>VERSIONS OF THIS BILL</w:t>
      </w:r>
    </w:p>
    <w:p w:rsidR="004665CD" w:rsidRDefault="004665CD" w:rsidP="004665CD"/>
    <w:p w:rsidR="004665CD" w:rsidRDefault="001A46C7" w:rsidP="004665CD">
      <w:hyperlink r:id="rId8" w:history="1">
        <w:r w:rsidR="004665CD">
          <w:rPr>
            <w:rStyle w:val="Hyperlink"/>
          </w:rPr>
          <w:t>5/3/2011</w:t>
        </w:r>
      </w:hyperlink>
    </w:p>
    <w:p w:rsidR="004665CD" w:rsidRDefault="004665CD" w:rsidP="004665CD"/>
    <w:p w:rsidR="004665CD" w:rsidRDefault="004665CD" w:rsidP="004665CD">
      <w:pPr>
        <w:sectPr w:rsidR="004665CD" w:rsidSect="004665C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A1A2F" w:rsidRDefault="009A1A2F" w:rsidP="009A1A2F">
      <w:pPr>
        <w:pStyle w:val="BillDots"/>
      </w:pPr>
    </w:p>
    <w:p w:rsidR="009A1A2F" w:rsidRDefault="009A1A2F" w:rsidP="009A1A2F">
      <w:pPr>
        <w:pStyle w:val="Numbersforbills"/>
      </w:pPr>
    </w:p>
    <w:p w:rsidR="009A1A2F" w:rsidRDefault="009A1A2F" w:rsidP="009A1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A2F" w:rsidRDefault="009A1A2F" w:rsidP="009A1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A2F" w:rsidRDefault="009A1A2F" w:rsidP="009A1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A2F" w:rsidRDefault="009A1A2F" w:rsidP="009A1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A2F" w:rsidRDefault="009A1A2F" w:rsidP="009A1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A2F" w:rsidRDefault="009A1A2F" w:rsidP="009A1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72C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078A" w:rsidRDefault="00780179" w:rsidP="007D07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D078A">
        <w:t xml:space="preserve">RECOGNIZE AND HONOR THE </w:t>
      </w:r>
      <w:r w:rsidR="008B09C2">
        <w:t xml:space="preserve">PINEWOOD PREPARATORY </w:t>
      </w:r>
      <w:r w:rsidR="007D078A">
        <w:t>SCHOOL GOLF TEAM FOR WINNING THE 20</w:t>
      </w:r>
      <w:r w:rsidR="008B09C2">
        <w:t>11</w:t>
      </w:r>
      <w:r w:rsidR="007D078A">
        <w:t xml:space="preserve"> </w:t>
      </w:r>
      <w:r w:rsidR="008B09C2">
        <w:t xml:space="preserve">SOUTH CAROLINA INDEPENDENT SCHOOL ASSOCIATION (SCISA) </w:t>
      </w:r>
      <w:r w:rsidR="007D078A">
        <w:t xml:space="preserve">CLASS AAA STATE </w:t>
      </w:r>
      <w:r w:rsidR="008B09C2">
        <w:t>CHAMPIONSHIP TITLE</w:t>
      </w:r>
      <w:r w:rsidR="007D078A">
        <w:t>.</w:t>
      </w:r>
    </w:p>
    <w:p w:rsidR="00D072CB" w:rsidRDefault="00D072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B5A36" w:rsidRDefault="00D072CB" w:rsidP="009B5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B5A36">
        <w:t xml:space="preserve">the members of the South Carolina House of Representatives are pleased to learn that the </w:t>
      </w:r>
      <w:r w:rsidR="00AB61DC">
        <w:t xml:space="preserve">Pinewood Preparatory School Panthers </w:t>
      </w:r>
      <w:r w:rsidR="009B5A36">
        <w:t xml:space="preserve">captured their </w:t>
      </w:r>
      <w:r w:rsidR="00AB61DC">
        <w:t>fourth</w:t>
      </w:r>
      <w:r w:rsidR="009B5A36">
        <w:t xml:space="preserve"> consecutive state </w:t>
      </w:r>
      <w:r w:rsidR="00AB61DC">
        <w:t xml:space="preserve">golf </w:t>
      </w:r>
      <w:r w:rsidR="009B5A36">
        <w:t xml:space="preserve">championship on </w:t>
      </w:r>
      <w:r w:rsidR="00DD1DE3">
        <w:t xml:space="preserve">Tuesday, </w:t>
      </w:r>
      <w:r w:rsidR="00AB61DC">
        <w:t>April 26</w:t>
      </w:r>
      <w:r w:rsidR="009B5A36">
        <w:t>, 20</w:t>
      </w:r>
      <w:r w:rsidR="00AB61DC">
        <w:t>11</w:t>
      </w:r>
      <w:r w:rsidR="009B5A36">
        <w:t xml:space="preserve">, their </w:t>
      </w:r>
      <w:r w:rsidR="00AB61DC">
        <w:t>fifth</w:t>
      </w:r>
      <w:r w:rsidR="009B5A36">
        <w:t xml:space="preserve"> time taking top honors in </w:t>
      </w:r>
      <w:r w:rsidR="00AB61DC">
        <w:t>the past six</w:t>
      </w:r>
      <w:r w:rsidR="009B5A36">
        <w:t xml:space="preserve"> years; and</w:t>
      </w:r>
    </w:p>
    <w:p w:rsidR="009B5A36" w:rsidRDefault="009B5A36" w:rsidP="009B5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5A36" w:rsidRDefault="009B5A36" w:rsidP="009B5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 sport that requires strategy, skill, and precision, the </w:t>
      </w:r>
      <w:r w:rsidR="00AB61DC">
        <w:t>Pinewood Prep</w:t>
      </w:r>
      <w:r>
        <w:t xml:space="preserve"> team </w:t>
      </w:r>
      <w:r w:rsidR="00AB61DC">
        <w:t>topped Porter</w:t>
      </w:r>
      <w:r w:rsidR="006F2C81">
        <w:noBreakHyphen/>
      </w:r>
      <w:r w:rsidR="00AB61DC">
        <w:t>Gaud 591</w:t>
      </w:r>
      <w:r w:rsidR="006F2C81">
        <w:noBreakHyphen/>
      </w:r>
      <w:r w:rsidR="00AB61DC">
        <w:t>60</w:t>
      </w:r>
      <w:r w:rsidR="00FA596E">
        <w:t>2</w:t>
      </w:r>
      <w:r w:rsidR="00EF2344">
        <w:t xml:space="preserve"> </w:t>
      </w:r>
      <w:r w:rsidR="000068FC">
        <w:t xml:space="preserve">in total scores </w:t>
      </w:r>
      <w:r>
        <w:t xml:space="preserve">in the </w:t>
      </w:r>
      <w:r w:rsidR="00031666">
        <w:t xml:space="preserve">SCISA </w:t>
      </w:r>
      <w:r>
        <w:t>Class AAA State Golf Tournament</w:t>
      </w:r>
      <w:r w:rsidR="00AC5819">
        <w:t>,</w:t>
      </w:r>
      <w:r>
        <w:t xml:space="preserve"> </w:t>
      </w:r>
      <w:r w:rsidR="00AC5819">
        <w:t xml:space="preserve">held </w:t>
      </w:r>
      <w:r>
        <w:t xml:space="preserve">at </w:t>
      </w:r>
      <w:r w:rsidR="00AC5819">
        <w:t>Coastal Carolina</w:t>
      </w:r>
      <w:r w:rsidR="006F2C81" w:rsidRPr="006F2C81">
        <w:t>’</w:t>
      </w:r>
      <w:r w:rsidR="00AC5819">
        <w:t>s Quail Creek G</w:t>
      </w:r>
      <w:r>
        <w:t xml:space="preserve">olf </w:t>
      </w:r>
      <w:r w:rsidR="00AC5819">
        <w:t>C</w:t>
      </w:r>
      <w:r>
        <w:t>ourse; and</w:t>
      </w:r>
    </w:p>
    <w:p w:rsidR="009B5A36" w:rsidRDefault="009B5A36" w:rsidP="009B5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2EC" w:rsidRPr="006E7F49" w:rsidRDefault="009B5A36" w:rsidP="00107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D0508">
        <w:t xml:space="preserve">during the two-day event, </w:t>
      </w:r>
      <w:r w:rsidR="001072EC" w:rsidRPr="006E7F49">
        <w:rPr>
          <w:color w:val="000000" w:themeColor="text1"/>
          <w:u w:color="000000" w:themeColor="text1"/>
        </w:rPr>
        <w:t>Pinewood took a seven</w:t>
      </w:r>
      <w:r w:rsidR="006F2C81">
        <w:rPr>
          <w:color w:val="000000" w:themeColor="text1"/>
          <w:u w:color="000000" w:themeColor="text1"/>
        </w:rPr>
        <w:noBreakHyphen/>
      </w:r>
      <w:r w:rsidR="001072EC" w:rsidRPr="006E7F49">
        <w:rPr>
          <w:color w:val="000000" w:themeColor="text1"/>
          <w:u w:color="000000" w:themeColor="text1"/>
        </w:rPr>
        <w:t>shot lead at the end of Monday</w:t>
      </w:r>
      <w:r w:rsidR="006F2C81" w:rsidRPr="006F2C81">
        <w:rPr>
          <w:color w:val="000000" w:themeColor="text1"/>
          <w:u w:color="000000" w:themeColor="text1"/>
        </w:rPr>
        <w:t>’</w:t>
      </w:r>
      <w:r w:rsidR="001072EC" w:rsidRPr="006E7F49">
        <w:rPr>
          <w:color w:val="000000" w:themeColor="text1"/>
          <w:u w:color="000000" w:themeColor="text1"/>
        </w:rPr>
        <w:t>s play with a team total of 290</w:t>
      </w:r>
      <w:r w:rsidR="00293149">
        <w:rPr>
          <w:color w:val="000000" w:themeColor="text1"/>
          <w:u w:color="000000" w:themeColor="text1"/>
        </w:rPr>
        <w:t>, but on</w:t>
      </w:r>
      <w:r w:rsidR="001072EC">
        <w:rPr>
          <w:color w:val="000000" w:themeColor="text1"/>
          <w:u w:color="000000" w:themeColor="text1"/>
        </w:rPr>
        <w:t xml:space="preserve"> Tuesday t</w:t>
      </w:r>
      <w:r w:rsidR="001072EC" w:rsidRPr="006E7F49">
        <w:rPr>
          <w:color w:val="000000" w:themeColor="text1"/>
          <w:u w:color="000000" w:themeColor="text1"/>
        </w:rPr>
        <w:t xml:space="preserve">he Panthers shot </w:t>
      </w:r>
      <w:r w:rsidR="000068FC">
        <w:rPr>
          <w:color w:val="000000" w:themeColor="text1"/>
          <w:u w:color="000000" w:themeColor="text1"/>
        </w:rPr>
        <w:t xml:space="preserve">a total of </w:t>
      </w:r>
      <w:r w:rsidR="001072EC" w:rsidRPr="006E7F49">
        <w:rPr>
          <w:color w:val="000000" w:themeColor="text1"/>
          <w:u w:color="000000" w:themeColor="text1"/>
        </w:rPr>
        <w:t>301 on a day that saw scores go up because of wind and rain. Sophomore Richard Hubbard shot even</w:t>
      </w:r>
      <w:r w:rsidR="006F2C81">
        <w:rPr>
          <w:color w:val="000000" w:themeColor="text1"/>
          <w:u w:color="000000" w:themeColor="text1"/>
        </w:rPr>
        <w:noBreakHyphen/>
      </w:r>
      <w:r w:rsidR="001072EC" w:rsidRPr="006E7F49">
        <w:rPr>
          <w:color w:val="000000" w:themeColor="text1"/>
          <w:u w:color="000000" w:themeColor="text1"/>
        </w:rPr>
        <w:t>par 72 both days to finish in third place overall with a score of 144</w:t>
      </w:r>
      <w:r w:rsidR="001072EC">
        <w:rPr>
          <w:color w:val="000000" w:themeColor="text1"/>
          <w:u w:color="000000" w:themeColor="text1"/>
        </w:rPr>
        <w:t xml:space="preserve">. </w:t>
      </w:r>
      <w:r w:rsidR="001072EC" w:rsidRPr="006E7F49">
        <w:rPr>
          <w:color w:val="000000" w:themeColor="text1"/>
          <w:u w:color="000000" w:themeColor="text1"/>
        </w:rPr>
        <w:t xml:space="preserve">Pinewood senior </w:t>
      </w:r>
      <w:r w:rsidR="001072EC">
        <w:rPr>
          <w:color w:val="000000" w:themeColor="text1"/>
          <w:u w:color="000000" w:themeColor="text1"/>
        </w:rPr>
        <w:t xml:space="preserve">and team captain </w:t>
      </w:r>
      <w:r w:rsidR="001072EC" w:rsidRPr="006E7F49">
        <w:rPr>
          <w:color w:val="000000" w:themeColor="text1"/>
          <w:u w:color="000000" w:themeColor="text1"/>
        </w:rPr>
        <w:t>Doug Chickarella shot 76 on the second day to finish at 146</w:t>
      </w:r>
      <w:r w:rsidR="001072EC">
        <w:rPr>
          <w:color w:val="000000" w:themeColor="text1"/>
          <w:u w:color="000000" w:themeColor="text1"/>
        </w:rPr>
        <w:t xml:space="preserve">, taking home the memory of </w:t>
      </w:r>
      <w:r w:rsidR="001072EC" w:rsidRPr="006E7F49">
        <w:rPr>
          <w:color w:val="000000" w:themeColor="text1"/>
          <w:u w:color="000000" w:themeColor="text1"/>
        </w:rPr>
        <w:t>the best round of his four</w:t>
      </w:r>
      <w:r w:rsidR="006F2C81">
        <w:rPr>
          <w:color w:val="000000" w:themeColor="text1"/>
          <w:u w:color="000000" w:themeColor="text1"/>
        </w:rPr>
        <w:noBreakHyphen/>
      </w:r>
      <w:r w:rsidR="001072EC" w:rsidRPr="006E7F49">
        <w:rPr>
          <w:color w:val="000000" w:themeColor="text1"/>
          <w:u w:color="000000" w:themeColor="text1"/>
        </w:rPr>
        <w:t xml:space="preserve">year career. </w:t>
      </w:r>
      <w:r w:rsidR="001072EC">
        <w:rPr>
          <w:color w:val="000000" w:themeColor="text1"/>
          <w:u w:color="000000" w:themeColor="text1"/>
        </w:rPr>
        <w:t>S</w:t>
      </w:r>
      <w:r w:rsidR="001072EC" w:rsidRPr="006E7F49">
        <w:rPr>
          <w:color w:val="000000" w:themeColor="text1"/>
          <w:u w:color="000000" w:themeColor="text1"/>
        </w:rPr>
        <w:t>ophomore Katelyn Dambaugh finished at 149</w:t>
      </w:r>
      <w:r w:rsidR="001072EC">
        <w:rPr>
          <w:color w:val="000000" w:themeColor="text1"/>
          <w:u w:color="000000" w:themeColor="text1"/>
        </w:rPr>
        <w:t>, and Ry</w:t>
      </w:r>
      <w:r w:rsidR="001072EC" w:rsidRPr="006E7F49">
        <w:rPr>
          <w:color w:val="000000" w:themeColor="text1"/>
          <w:u w:color="000000" w:themeColor="text1"/>
        </w:rPr>
        <w:t>an Cavanaugh rounded out Pinewood</w:t>
      </w:r>
      <w:r w:rsidR="006F2C81" w:rsidRPr="006F2C81">
        <w:rPr>
          <w:color w:val="000000" w:themeColor="text1"/>
          <w:u w:color="000000" w:themeColor="text1"/>
        </w:rPr>
        <w:t>’</w:t>
      </w:r>
      <w:r w:rsidR="001072EC" w:rsidRPr="006E7F49">
        <w:rPr>
          <w:color w:val="000000" w:themeColor="text1"/>
          <w:u w:color="000000" w:themeColor="text1"/>
        </w:rPr>
        <w:t>s scorers with a 152</w:t>
      </w:r>
      <w:r w:rsidR="001072EC">
        <w:rPr>
          <w:color w:val="000000" w:themeColor="text1"/>
          <w:u w:color="000000" w:themeColor="text1"/>
        </w:rPr>
        <w:t>; and</w:t>
      </w:r>
    </w:p>
    <w:p w:rsidR="009B5A36" w:rsidRDefault="009B5A36" w:rsidP="009B5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5A36" w:rsidRDefault="009B5A36" w:rsidP="009B5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Coach </w:t>
      </w:r>
      <w:r w:rsidR="00637C97">
        <w:t>Greg Baechtle</w:t>
      </w:r>
      <w:r w:rsidR="008109EC">
        <w:t>, who molded his players</w:t>
      </w:r>
      <w:r>
        <w:t xml:space="preserve"> </w:t>
      </w:r>
      <w:r w:rsidR="008109EC">
        <w:t>into championship golfers</w:t>
      </w:r>
      <w:r w:rsidR="005F13B7">
        <w:t xml:space="preserve"> and taught them lessons they will remember for a lifetime</w:t>
      </w:r>
      <w:r w:rsidR="008109EC">
        <w:t>, was not surprised to see the Panthers nab the trophy because they ha</w:t>
      </w:r>
      <w:r w:rsidR="002721D1">
        <w:t>d</w:t>
      </w:r>
      <w:r w:rsidR="008109EC">
        <w:t xml:space="preserve"> the grit and determination </w:t>
      </w:r>
      <w:r w:rsidR="002721D1">
        <w:t xml:space="preserve">necessary to </w:t>
      </w:r>
      <w:r w:rsidR="008109EC">
        <w:t>get the job done; and</w:t>
      </w:r>
    </w:p>
    <w:p w:rsidR="009B5A36" w:rsidRDefault="009B5A36" w:rsidP="009B5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5A36" w:rsidRDefault="009B5A36" w:rsidP="009B5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5F13B7">
        <w:t xml:space="preserve">takes great pleasure in </w:t>
      </w:r>
      <w:r>
        <w:t>commend</w:t>
      </w:r>
      <w:r w:rsidR="005F13B7">
        <w:t>ing</w:t>
      </w:r>
      <w:r>
        <w:t xml:space="preserve"> the </w:t>
      </w:r>
      <w:r w:rsidR="005F13B7">
        <w:t xml:space="preserve">Pinewood Preparatory </w:t>
      </w:r>
      <w:r>
        <w:t xml:space="preserve">School </w:t>
      </w:r>
      <w:r w:rsidR="005F13B7">
        <w:t>Panthers</w:t>
      </w:r>
      <w:r>
        <w:t xml:space="preserve"> for </w:t>
      </w:r>
      <w:r w:rsidR="005F13B7">
        <w:t>their</w:t>
      </w:r>
      <w:r>
        <w:t xml:space="preserve"> successful season and state championship</w:t>
      </w:r>
      <w:r w:rsidR="00973799">
        <w:t>,</w:t>
      </w:r>
      <w:r>
        <w:t xml:space="preserve"> and </w:t>
      </w:r>
      <w:r w:rsidR="00973799">
        <w:t xml:space="preserve">the members </w:t>
      </w:r>
      <w:r>
        <w:t xml:space="preserve">expect to hear </w:t>
      </w:r>
      <w:r w:rsidR="005F13B7">
        <w:t xml:space="preserve">of further </w:t>
      </w:r>
      <w:r>
        <w:t>accomplishments</w:t>
      </w:r>
      <w:r w:rsidR="005F13B7">
        <w:t xml:space="preserve"> </w:t>
      </w:r>
      <w:r w:rsidR="00973799">
        <w:t xml:space="preserve">by these fine athletes </w:t>
      </w:r>
      <w:r w:rsidR="005F13B7">
        <w:t xml:space="preserve">in </w:t>
      </w:r>
      <w:r w:rsidR="000068FC">
        <w:t>the years</w:t>
      </w:r>
      <w:r w:rsidR="005F13B7">
        <w:t xml:space="preserve"> to come. </w:t>
      </w:r>
      <w:r>
        <w:t>Now, therefore,</w:t>
      </w:r>
    </w:p>
    <w:p w:rsidR="009B5A36" w:rsidRDefault="009B5A36" w:rsidP="009B5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5A36" w:rsidRDefault="009B5A36" w:rsidP="009B5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B5A36" w:rsidRDefault="009B5A36" w:rsidP="009B5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6083" w:rsidRDefault="009B5A36" w:rsidP="004B6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recognize and honor the </w:t>
      </w:r>
      <w:r w:rsidR="004B6083">
        <w:t>Pinewood Preparatory School golf team for winning the 2011 South Carolina Independent School Association (SCISA) Class AAA State Championship title.</w:t>
      </w:r>
    </w:p>
    <w:p w:rsidR="009B5A36" w:rsidRDefault="009B5A36" w:rsidP="009B5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5A36" w:rsidRDefault="009B5A36" w:rsidP="009B5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B6083">
        <w:t>presented</w:t>
      </w:r>
      <w:r>
        <w:t xml:space="preserve"> to </w:t>
      </w:r>
      <w:r w:rsidR="004B6083">
        <w:t>Headmaster Glyn Cowlishaw and Coach Greg Baechtle of Pinewood Preparatory School</w:t>
      </w:r>
      <w:r>
        <w:t>.</w:t>
      </w:r>
    </w:p>
    <w:p w:rsidR="00A508CC" w:rsidRDefault="006F2C81" w:rsidP="00DB7F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08CC" w:rsidRDefault="00A508CC" w:rsidP="004665CD">
      <w:pPr>
        <w:suppressAutoHyphens/>
      </w:pPr>
    </w:p>
    <w:sectPr w:rsidR="00A508CC" w:rsidSect="004665C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72CB" w:rsidRDefault="00D072CB" w:rsidP="009F0C77">
      <w:r>
        <w:separator/>
      </w:r>
    </w:p>
  </w:endnote>
  <w:endnote w:type="continuationSeparator" w:id="0">
    <w:p w:rsidR="00D072CB" w:rsidRDefault="00D072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78C55B-638E-4FBA-A665-D93EDE0B0F20}"/>
    <w:embedBold r:id="rId2" w:fontKey="{1B07A995-B498-4990-89A4-5FDAC3A61D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53604B4-B35B-478C-A1A4-E607EF9A427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D99D3C9-B12E-430A-98C1-4575974184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8E8A815-C40B-40CB-9FEC-68879258D6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5CD" w:rsidRPr="00A508CC" w:rsidRDefault="004665CD" w:rsidP="00A508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[4167]</w:t>
    </w:r>
    <w:r>
      <w:tab/>
    </w:r>
    <w:r w:rsidR="001A46C7">
      <w:fldChar w:fldCharType="begin"/>
    </w:r>
    <w:r w:rsidR="001A46C7">
      <w:instrText xml:space="preserve"> PAGE  \* MERGEFORMAT </w:instrText>
    </w:r>
    <w:r w:rsidR="001A46C7">
      <w:fldChar w:fldCharType="separate"/>
    </w:r>
    <w:r w:rsidR="001A46C7">
      <w:rPr>
        <w:noProof/>
      </w:rPr>
      <w:t>1</w:t>
    </w:r>
    <w:r w:rsidR="001A46C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72CB" w:rsidRDefault="00D072CB" w:rsidP="009F0C77">
      <w:r>
        <w:separator/>
      </w:r>
    </w:p>
  </w:footnote>
  <w:footnote w:type="continuationSeparator" w:id="0">
    <w:p w:rsidR="00D072CB" w:rsidRDefault="00D072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72SD11"/>
    <w:docVar w:name="CoverBillType" w:val="r"/>
    <w:docVar w:name="docpath" w:val="L:\Council\bills\RM\1172SD11.DOCX"/>
    <w:docVar w:name="dvBillNumber" w:val="41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A5342"/>
    <w:rsid w:val="000068FC"/>
    <w:rsid w:val="00011869"/>
    <w:rsid w:val="00031666"/>
    <w:rsid w:val="00077586"/>
    <w:rsid w:val="00094DA3"/>
    <w:rsid w:val="000A5342"/>
    <w:rsid w:val="000E1785"/>
    <w:rsid w:val="000F40FA"/>
    <w:rsid w:val="001072EC"/>
    <w:rsid w:val="0010776B"/>
    <w:rsid w:val="00133E66"/>
    <w:rsid w:val="001435A3"/>
    <w:rsid w:val="00144048"/>
    <w:rsid w:val="001A46C7"/>
    <w:rsid w:val="001D08F2"/>
    <w:rsid w:val="001D525B"/>
    <w:rsid w:val="001D7F4F"/>
    <w:rsid w:val="002171F6"/>
    <w:rsid w:val="0022735B"/>
    <w:rsid w:val="002321B6"/>
    <w:rsid w:val="00241AB6"/>
    <w:rsid w:val="00250967"/>
    <w:rsid w:val="002543C8"/>
    <w:rsid w:val="002721D1"/>
    <w:rsid w:val="00284AAE"/>
    <w:rsid w:val="00293149"/>
    <w:rsid w:val="002C69FD"/>
    <w:rsid w:val="002E5912"/>
    <w:rsid w:val="0030209C"/>
    <w:rsid w:val="003037F1"/>
    <w:rsid w:val="00325348"/>
    <w:rsid w:val="0032732C"/>
    <w:rsid w:val="00336AD0"/>
    <w:rsid w:val="0035272D"/>
    <w:rsid w:val="003620C7"/>
    <w:rsid w:val="0037079A"/>
    <w:rsid w:val="00391480"/>
    <w:rsid w:val="003D01E8"/>
    <w:rsid w:val="003E5288"/>
    <w:rsid w:val="003E72C9"/>
    <w:rsid w:val="003F6D79"/>
    <w:rsid w:val="0041760A"/>
    <w:rsid w:val="00417C01"/>
    <w:rsid w:val="004665CD"/>
    <w:rsid w:val="00476EB5"/>
    <w:rsid w:val="004809EE"/>
    <w:rsid w:val="004B6083"/>
    <w:rsid w:val="004E7D54"/>
    <w:rsid w:val="005273C6"/>
    <w:rsid w:val="00530A69"/>
    <w:rsid w:val="00545593"/>
    <w:rsid w:val="00577C6C"/>
    <w:rsid w:val="005B6C62"/>
    <w:rsid w:val="005C2FE2"/>
    <w:rsid w:val="005D0508"/>
    <w:rsid w:val="005E2BC9"/>
    <w:rsid w:val="005F13B7"/>
    <w:rsid w:val="00605102"/>
    <w:rsid w:val="006215AA"/>
    <w:rsid w:val="00637C97"/>
    <w:rsid w:val="00687514"/>
    <w:rsid w:val="006913C9"/>
    <w:rsid w:val="0069470D"/>
    <w:rsid w:val="006F2C81"/>
    <w:rsid w:val="00734F00"/>
    <w:rsid w:val="00780179"/>
    <w:rsid w:val="007A70AE"/>
    <w:rsid w:val="007D078A"/>
    <w:rsid w:val="008109EC"/>
    <w:rsid w:val="008362E8"/>
    <w:rsid w:val="008540C2"/>
    <w:rsid w:val="008A1768"/>
    <w:rsid w:val="008B09C2"/>
    <w:rsid w:val="008C6817"/>
    <w:rsid w:val="008F4429"/>
    <w:rsid w:val="0094021A"/>
    <w:rsid w:val="00967FDF"/>
    <w:rsid w:val="00973799"/>
    <w:rsid w:val="009A1A2F"/>
    <w:rsid w:val="009B5A36"/>
    <w:rsid w:val="009C6A0B"/>
    <w:rsid w:val="009F0C77"/>
    <w:rsid w:val="009F4DD1"/>
    <w:rsid w:val="00A41684"/>
    <w:rsid w:val="00A508CC"/>
    <w:rsid w:val="00A64E80"/>
    <w:rsid w:val="00A72BCD"/>
    <w:rsid w:val="00A741D9"/>
    <w:rsid w:val="00A74C93"/>
    <w:rsid w:val="00A8270E"/>
    <w:rsid w:val="00A833AB"/>
    <w:rsid w:val="00A8610B"/>
    <w:rsid w:val="00A9741D"/>
    <w:rsid w:val="00AB61DC"/>
    <w:rsid w:val="00AC5819"/>
    <w:rsid w:val="00AD4B17"/>
    <w:rsid w:val="00AF01C5"/>
    <w:rsid w:val="00B412D4"/>
    <w:rsid w:val="00B97BFA"/>
    <w:rsid w:val="00BE3C22"/>
    <w:rsid w:val="00C0345E"/>
    <w:rsid w:val="00C114B3"/>
    <w:rsid w:val="00C3483A"/>
    <w:rsid w:val="00C74E9D"/>
    <w:rsid w:val="00C80366"/>
    <w:rsid w:val="00C82FD3"/>
    <w:rsid w:val="00C831E9"/>
    <w:rsid w:val="00C92819"/>
    <w:rsid w:val="00CC6B7B"/>
    <w:rsid w:val="00CD2089"/>
    <w:rsid w:val="00D05CB2"/>
    <w:rsid w:val="00D072CB"/>
    <w:rsid w:val="00D43C36"/>
    <w:rsid w:val="00D73A67"/>
    <w:rsid w:val="00D970A9"/>
    <w:rsid w:val="00DB7F03"/>
    <w:rsid w:val="00DD1DE3"/>
    <w:rsid w:val="00DF130F"/>
    <w:rsid w:val="00DF3845"/>
    <w:rsid w:val="00E411AF"/>
    <w:rsid w:val="00E41911"/>
    <w:rsid w:val="00E92EEF"/>
    <w:rsid w:val="00EB6430"/>
    <w:rsid w:val="00EF2344"/>
    <w:rsid w:val="00F24442"/>
    <w:rsid w:val="00F50AE3"/>
    <w:rsid w:val="00F5448B"/>
    <w:rsid w:val="00F67CF1"/>
    <w:rsid w:val="00F840F0"/>
    <w:rsid w:val="00FA596E"/>
    <w:rsid w:val="00FB0D0D"/>
    <w:rsid w:val="00FB43B4"/>
    <w:rsid w:val="00FB5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AA93F3B-2EEB-4848-A803-430AD2B57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11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1A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665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167_2011050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03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E0A509-147E-4DE9-99BC-840AF9D78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449</Words>
  <Characters>2405</Characters>
  <Application>Microsoft Office Word</Application>
  <DocSecurity>4</DocSecurity>
  <Lines>89</Lines>
  <Paragraphs>26</Paragraphs>
  <ScaleCrop>false</ScaleCrop>
  <Company> </Company>
  <LinksUpToDate>false</LinksUpToDate>
  <CharactersWithSpaces>2829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4167: Pinewood Preparatory School Golf Team - South Carolina Legislature Online</dc:title>
  <dc:subject/>
  <dc:creator>rosannemcdowell</dc:creator>
  <cp:keywords/>
  <dc:description/>
  <cp:lastModifiedBy>N Cumfer</cp:lastModifiedBy>
  <cp:revision>2</cp:revision>
  <cp:lastPrinted>2011-05-02T14:26:00Z</cp:lastPrinted>
  <dcterms:created xsi:type="dcterms:W3CDTF">2014-11-24T14:09:00Z</dcterms:created>
  <dcterms:modified xsi:type="dcterms:W3CDTF">2014-11-24T14:09:00Z</dcterms:modified>
</cp:coreProperties>
</file>