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6A5" w:rsidRDefault="00F676A5" w:rsidP="00F676A5">
      <w:pPr>
        <w:widowControl w:val="0"/>
        <w:jc w:val="center"/>
      </w:pPr>
      <w:bookmarkStart w:id="0" w:name="_GoBack"/>
      <w:bookmarkEnd w:id="0"/>
      <w:r w:rsidRPr="00F676A5">
        <w:rPr>
          <w:b/>
        </w:rPr>
        <w:t>South Carolina General Assembly</w:t>
      </w:r>
    </w:p>
    <w:p w:rsidR="00F676A5" w:rsidRDefault="00F676A5" w:rsidP="00F676A5">
      <w:pPr>
        <w:widowControl w:val="0"/>
        <w:jc w:val="center"/>
      </w:pPr>
      <w:r>
        <w:t>119th Session, 2011-2012</w:t>
      </w:r>
    </w:p>
    <w:p w:rsidR="00F676A5" w:rsidRDefault="00F676A5" w:rsidP="00F676A5">
      <w:pPr>
        <w:widowControl w:val="0"/>
        <w:jc w:val="left"/>
      </w:pPr>
    </w:p>
    <w:p w:rsidR="00F676A5" w:rsidRDefault="00F676A5" w:rsidP="00F676A5">
      <w:pPr>
        <w:widowControl w:val="0"/>
        <w:jc w:val="left"/>
        <w:rPr>
          <w:b/>
        </w:rPr>
      </w:pPr>
      <w:r w:rsidRPr="00F676A5">
        <w:rPr>
          <w:b/>
        </w:rPr>
        <w:t>H. 4179</w:t>
      </w:r>
    </w:p>
    <w:p w:rsidR="00F676A5" w:rsidRDefault="00F676A5" w:rsidP="00F676A5">
      <w:pPr>
        <w:widowControl w:val="0"/>
        <w:jc w:val="left"/>
        <w:rPr>
          <w:b/>
        </w:rPr>
      </w:pPr>
    </w:p>
    <w:p w:rsidR="00F676A5" w:rsidRDefault="00F676A5" w:rsidP="00F676A5">
      <w:pPr>
        <w:widowControl w:val="0"/>
        <w:jc w:val="left"/>
      </w:pPr>
      <w:r w:rsidRPr="00F676A5">
        <w:rPr>
          <w:b/>
        </w:rPr>
        <w:t>STATUS INFORMATION</w:t>
      </w:r>
    </w:p>
    <w:p w:rsidR="00F676A5" w:rsidRDefault="00F676A5" w:rsidP="00F676A5">
      <w:pPr>
        <w:widowControl w:val="0"/>
        <w:jc w:val="left"/>
      </w:pPr>
    </w:p>
    <w:p w:rsidR="00F676A5" w:rsidRDefault="00F676A5" w:rsidP="00F676A5">
      <w:pPr>
        <w:widowControl w:val="0"/>
        <w:jc w:val="left"/>
      </w:pPr>
      <w:r>
        <w:t>Concurrent Resolution</w:t>
      </w:r>
    </w:p>
    <w:p w:rsidR="00F676A5" w:rsidRDefault="00F676A5" w:rsidP="00F676A5">
      <w:pPr>
        <w:widowControl w:val="0"/>
        <w:jc w:val="left"/>
      </w:pPr>
      <w:r>
        <w:t>Sponsors: Reps. Weeks, G.M. Smith, G.A. Brown, Agnew, Alexander, Allen, Allison, Anderson, Anthony, Atwater, Bales, Ballentine, Bannister, Barfield, Battle, Bedingfield, Bikas, Bingham, Bowen, Bowers, Brady, Branham, Brannon, Brantley,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G.R. Smith, J.E. Smith, J.R. Smith, Sottile, Spires, Stavrinakis, Stringer, Tallon, Taylor, Thayer, Toole, Tribble, Umphlett, Vick, Viers, Whipper, White, Whitmire, Williams, Willis and Young</w:t>
      </w:r>
    </w:p>
    <w:p w:rsidR="00F676A5" w:rsidRDefault="00F676A5" w:rsidP="00F676A5">
      <w:pPr>
        <w:widowControl w:val="0"/>
        <w:jc w:val="left"/>
      </w:pPr>
      <w:r>
        <w:t>Document Path: l:\council\bills\gm\24766ahb11.docx</w:t>
      </w:r>
    </w:p>
    <w:p w:rsidR="00F676A5" w:rsidRDefault="00F676A5" w:rsidP="00F676A5">
      <w:pPr>
        <w:widowControl w:val="0"/>
        <w:jc w:val="left"/>
      </w:pPr>
    </w:p>
    <w:p w:rsidR="004F5C14" w:rsidRDefault="004F5C14" w:rsidP="00F676A5">
      <w:pPr>
        <w:widowControl w:val="0"/>
        <w:jc w:val="left"/>
      </w:pPr>
      <w:r>
        <w:t>Introduced in the House on May 4, 2011</w:t>
      </w:r>
    </w:p>
    <w:p w:rsidR="004F5C14" w:rsidRDefault="004F5C14" w:rsidP="00F676A5">
      <w:pPr>
        <w:widowControl w:val="0"/>
        <w:jc w:val="left"/>
      </w:pPr>
      <w:r>
        <w:t>Introduced in the Senate on May 4, 2011</w:t>
      </w:r>
    </w:p>
    <w:p w:rsidR="004F5C14" w:rsidRDefault="004F5C14" w:rsidP="00F676A5">
      <w:pPr>
        <w:widowControl w:val="0"/>
        <w:jc w:val="left"/>
      </w:pPr>
      <w:r>
        <w:t>Adopted by the General Assembly on May 4, 2011</w:t>
      </w:r>
    </w:p>
    <w:p w:rsidR="004F5C14" w:rsidRDefault="004F5C14" w:rsidP="00F676A5">
      <w:pPr>
        <w:widowControl w:val="0"/>
        <w:jc w:val="left"/>
      </w:pPr>
    </w:p>
    <w:p w:rsidR="00F676A5" w:rsidRDefault="00F676A5" w:rsidP="00F676A5">
      <w:pPr>
        <w:widowControl w:val="0"/>
        <w:jc w:val="left"/>
      </w:pPr>
      <w:r>
        <w:t xml:space="preserve">Summary: </w:t>
      </w:r>
      <w:r w:rsidR="00226FD8">
        <w:t>Dr. Marc C. David</w:t>
      </w:r>
    </w:p>
    <w:p w:rsidR="00F676A5" w:rsidRDefault="00F676A5" w:rsidP="00F676A5">
      <w:pPr>
        <w:widowControl w:val="0"/>
        <w:jc w:val="left"/>
      </w:pPr>
    </w:p>
    <w:p w:rsidR="00F676A5" w:rsidRDefault="00F676A5" w:rsidP="00F676A5">
      <w:pPr>
        <w:widowControl w:val="0"/>
        <w:jc w:val="left"/>
      </w:pPr>
    </w:p>
    <w:p w:rsidR="00F676A5" w:rsidRDefault="00F676A5" w:rsidP="00F676A5">
      <w:pPr>
        <w:widowControl w:val="0"/>
        <w:tabs>
          <w:tab w:val="center" w:pos="590"/>
          <w:tab w:val="center" w:pos="1440"/>
          <w:tab w:val="left" w:pos="1872"/>
          <w:tab w:val="left" w:pos="9187"/>
        </w:tabs>
        <w:jc w:val="left"/>
      </w:pPr>
      <w:r w:rsidRPr="00F676A5">
        <w:rPr>
          <w:b/>
        </w:rPr>
        <w:lastRenderedPageBreak/>
        <w:t>HISTORY OF LEGISLATIVE ACTIONS</w:t>
      </w:r>
    </w:p>
    <w:p w:rsidR="00F676A5" w:rsidRDefault="00F676A5" w:rsidP="00F676A5">
      <w:pPr>
        <w:widowControl w:val="0"/>
        <w:tabs>
          <w:tab w:val="center" w:pos="590"/>
          <w:tab w:val="center" w:pos="1440"/>
          <w:tab w:val="left" w:pos="1872"/>
          <w:tab w:val="left" w:pos="9187"/>
        </w:tabs>
        <w:jc w:val="left"/>
      </w:pPr>
    </w:p>
    <w:p w:rsidR="00F676A5" w:rsidRPr="00F676A5" w:rsidRDefault="00F676A5" w:rsidP="00F676A5">
      <w:pPr>
        <w:widowControl w:val="0"/>
        <w:tabs>
          <w:tab w:val="center" w:pos="590"/>
          <w:tab w:val="center" w:pos="1440"/>
          <w:tab w:val="left" w:pos="1872"/>
          <w:tab w:val="left" w:pos="9187"/>
        </w:tabs>
        <w:jc w:val="left"/>
      </w:pPr>
      <w:r w:rsidRPr="00F676A5">
        <w:rPr>
          <w:u w:val="single"/>
        </w:rPr>
        <w:tab/>
        <w:t>Date</w:t>
      </w:r>
      <w:r w:rsidRPr="00F676A5">
        <w:rPr>
          <w:u w:val="single"/>
        </w:rPr>
        <w:tab/>
        <w:t>Body</w:t>
      </w:r>
      <w:r w:rsidRPr="00F676A5">
        <w:rPr>
          <w:u w:val="single"/>
        </w:rPr>
        <w:tab/>
        <w:t>Action Description with journal page number</w:t>
      </w:r>
      <w:r w:rsidRPr="00F676A5">
        <w:rPr>
          <w:u w:val="single"/>
        </w:rPr>
        <w:tab/>
      </w:r>
    </w:p>
    <w:p w:rsidR="00436449" w:rsidRDefault="00436449" w:rsidP="00436449">
      <w:pPr>
        <w:widowControl w:val="0"/>
        <w:tabs>
          <w:tab w:val="right" w:pos="1008"/>
          <w:tab w:val="left" w:pos="1152"/>
          <w:tab w:val="left" w:pos="1872"/>
          <w:tab w:val="left" w:pos="9187"/>
        </w:tabs>
        <w:ind w:left="2088" w:hanging="2088"/>
        <w:jc w:val="left"/>
      </w:pPr>
      <w:r>
        <w:tab/>
        <w:t>5/4/2011</w:t>
      </w:r>
      <w:r>
        <w:tab/>
        <w:t>House</w:t>
      </w:r>
      <w:r>
        <w:tab/>
      </w:r>
      <w:r w:rsidRPr="00FB0F57">
        <w:t>Intr</w:t>
      </w:r>
      <w:r>
        <w:t xml:space="preserve">oduced, adopted, sent to Senate </w:t>
      </w:r>
      <w:r w:rsidRPr="00FB0F57">
        <w:t>(</w:t>
      </w:r>
      <w:hyperlink r:id="rId7" w:history="1">
        <w:r w:rsidRPr="00FB0F57">
          <w:rPr>
            <w:rStyle w:val="Hyperlink"/>
          </w:rPr>
          <w:t>House Journal</w:t>
        </w:r>
        <w:r w:rsidRPr="00FB0F57">
          <w:rPr>
            <w:rStyle w:val="Hyperlink"/>
          </w:rPr>
          <w:noBreakHyphen/>
          <w:t>page 5</w:t>
        </w:r>
      </w:hyperlink>
      <w:r w:rsidRPr="00FB0F57">
        <w:t>)</w:t>
      </w:r>
    </w:p>
    <w:p w:rsidR="00436449" w:rsidRDefault="00436449" w:rsidP="00436449">
      <w:pPr>
        <w:widowControl w:val="0"/>
        <w:tabs>
          <w:tab w:val="right" w:pos="1008"/>
          <w:tab w:val="left" w:pos="1152"/>
          <w:tab w:val="left" w:pos="1872"/>
          <w:tab w:val="left" w:pos="9187"/>
        </w:tabs>
        <w:ind w:left="2088" w:hanging="2088"/>
        <w:jc w:val="left"/>
      </w:pPr>
      <w:r>
        <w:tab/>
        <w:t>5/4/2011</w:t>
      </w:r>
      <w:r>
        <w:tab/>
        <w:t>Senate</w:t>
      </w:r>
      <w:r>
        <w:tab/>
      </w:r>
      <w:r w:rsidRPr="00FB0F57">
        <w:t>Introduced, ado</w:t>
      </w:r>
      <w:r>
        <w:t xml:space="preserve">pted, returned with concurrence </w:t>
      </w:r>
      <w:r w:rsidRPr="00FB0F57">
        <w:t>(</w:t>
      </w:r>
      <w:hyperlink r:id="rId8" w:history="1">
        <w:r w:rsidRPr="00FB0F57">
          <w:rPr>
            <w:rStyle w:val="Hyperlink"/>
          </w:rPr>
          <w:t>Senate Journal</w:t>
        </w:r>
        <w:r w:rsidRPr="00FB0F57">
          <w:rPr>
            <w:rStyle w:val="Hyperlink"/>
          </w:rPr>
          <w:noBreakHyphen/>
          <w:t>page 5</w:t>
        </w:r>
      </w:hyperlink>
      <w:r w:rsidRPr="00FB0F57">
        <w:t>)</w:t>
      </w:r>
    </w:p>
    <w:p w:rsidR="00436449" w:rsidRDefault="00436449" w:rsidP="00436449">
      <w:pPr>
        <w:widowControl w:val="0"/>
        <w:tabs>
          <w:tab w:val="right" w:pos="1008"/>
          <w:tab w:val="left" w:pos="1152"/>
          <w:tab w:val="left" w:pos="1872"/>
          <w:tab w:val="left" w:pos="9187"/>
        </w:tabs>
        <w:ind w:left="2088" w:hanging="2088"/>
        <w:jc w:val="left"/>
      </w:pPr>
    </w:p>
    <w:p w:rsidR="00F676A5" w:rsidRPr="00F676A5" w:rsidRDefault="00F676A5" w:rsidP="00F676A5">
      <w:pPr>
        <w:widowControl w:val="0"/>
        <w:tabs>
          <w:tab w:val="right" w:pos="1008"/>
          <w:tab w:val="left" w:pos="1152"/>
          <w:tab w:val="left" w:pos="1872"/>
          <w:tab w:val="left" w:pos="9187"/>
        </w:tabs>
        <w:ind w:left="2088" w:hanging="2088"/>
        <w:jc w:val="left"/>
      </w:pPr>
    </w:p>
    <w:p w:rsidR="00F676A5" w:rsidRDefault="00F676A5" w:rsidP="00F676A5">
      <w:r w:rsidRPr="00F676A5">
        <w:rPr>
          <w:b/>
        </w:rPr>
        <w:t>VERSIONS OF THIS BILL</w:t>
      </w:r>
    </w:p>
    <w:p w:rsidR="00F676A5" w:rsidRDefault="00F676A5" w:rsidP="00F676A5"/>
    <w:p w:rsidR="00F676A5" w:rsidRDefault="00931DE2" w:rsidP="00F676A5">
      <w:hyperlink r:id="rId9" w:history="1">
        <w:r w:rsidR="00F676A5">
          <w:rPr>
            <w:rStyle w:val="Hyperlink"/>
          </w:rPr>
          <w:t>5/4/2011</w:t>
        </w:r>
      </w:hyperlink>
    </w:p>
    <w:p w:rsidR="00F676A5" w:rsidRDefault="00F676A5" w:rsidP="00F676A5"/>
    <w:p w:rsidR="00F676A5" w:rsidRDefault="00F676A5" w:rsidP="00F676A5">
      <w:pPr>
        <w:sectPr w:rsidR="00F676A5" w:rsidSect="00F676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63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COMMEND DR. MARC C. DAVID, </w:t>
      </w:r>
      <w:r w:rsidR="00B61458">
        <w:t xml:space="preserve">ASSOCIATE </w:t>
      </w:r>
      <w:r>
        <w:t>PROFESSOR OF ENGLISH AND CHAIRMAN OF THE DIVISION OF RELIGION AND HUMANITIES AT MORRIS C</w:t>
      </w:r>
      <w:r w:rsidR="00C3505B">
        <w:t>OLLEGE, AND TO CONGRATULATE HIM</w:t>
      </w:r>
      <w:r>
        <w:t xml:space="preserve"> UPON RECEIVING THE SOUTH CAROLINA COUNCIL OF INDEPENDENT COLLEGES AND UNIVERSITIES </w:t>
      </w:r>
      <w:r w:rsidR="00D85526">
        <w:t>EXCELLENCE IN TEACHING AWARD.</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EEE"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1EEE">
        <w:t xml:space="preserve">the members of the South Carolina General Assembly are pleased to learn that Dr. Marc C. David was the 2011 recipient of the South Carolina Council of Independent Colleges and Universities </w:t>
      </w:r>
      <w:r w:rsidR="00D85526">
        <w:t>Excellence in Teaching</w:t>
      </w:r>
      <w:r w:rsidR="00C61EEE">
        <w:t xml:space="preserve"> Award</w:t>
      </w:r>
      <w:r w:rsidR="00B61458">
        <w:t xml:space="preserve"> and was honored</w:t>
      </w:r>
      <w:r w:rsidR="00C61EEE">
        <w:t xml:space="preserve"> on April 5, 2011; and</w:t>
      </w:r>
    </w:p>
    <w:p w:rsidR="00C61EEE" w:rsidRDefault="00C61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5EC"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65F3">
        <w:t>born in Wuertzbur</w:t>
      </w:r>
      <w:r w:rsidR="00BB22FF">
        <w:t>g, Germany, while his father</w:t>
      </w:r>
      <w:r w:rsidR="00B065F3">
        <w:t xml:space="preserve"> s</w:t>
      </w:r>
      <w:r w:rsidR="00BB22FF">
        <w:t>erv</w:t>
      </w:r>
      <w:r w:rsidR="00B065F3">
        <w:t>ed there as a military chaplain, Marc David earned a bachelor</w:t>
      </w:r>
      <w:r w:rsidR="00447947" w:rsidRPr="00447947">
        <w:t>’</w:t>
      </w:r>
      <w:r w:rsidR="00B065F3">
        <w:t>s degree in English education from Morehouse College in 1987;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2FF">
        <w:t xml:space="preserve">at </w:t>
      </w:r>
      <w:r w:rsidR="00C3505B">
        <w:t>North Carolina Central University</w:t>
      </w:r>
      <w:r w:rsidR="00BB22FF">
        <w:t>,</w:t>
      </w:r>
      <w:r w:rsidR="00C3505B">
        <w:t xml:space="preserve"> he </w:t>
      </w:r>
      <w:r>
        <w:t>earn</w:t>
      </w:r>
      <w:r w:rsidR="00C3505B">
        <w:t>ed</w:t>
      </w:r>
      <w:r w:rsidR="00447947">
        <w:t xml:space="preserve"> a m</w:t>
      </w:r>
      <w:r>
        <w:t>aster</w:t>
      </w:r>
      <w:r w:rsidR="00447947" w:rsidRPr="00447947">
        <w:t>’</w:t>
      </w:r>
      <w:r>
        <w:t xml:space="preserve">s degree in English </w:t>
      </w:r>
      <w:r w:rsidR="00C3505B">
        <w:t>in 1991, served</w:t>
      </w:r>
      <w:r>
        <w:t xml:space="preserve"> as a graduate and graduate</w:t>
      </w:r>
      <w:r w:rsidR="00447947">
        <w:noBreakHyphen/>
      </w:r>
      <w:r>
        <w:t>resident assistant</w:t>
      </w:r>
      <w:r w:rsidR="00C3505B">
        <w:t>,</w:t>
      </w:r>
      <w:r w:rsidR="00C9321A">
        <w:t xml:space="preserve"> and was named </w:t>
      </w:r>
      <w:r w:rsidR="00C3505B">
        <w:t xml:space="preserve">to </w:t>
      </w:r>
      <w:r w:rsidR="00C9321A">
        <w:t>Who</w:t>
      </w:r>
      <w:r w:rsidR="00447947" w:rsidRPr="00447947">
        <w:t>’</w:t>
      </w:r>
      <w:r w:rsidR="00C9321A">
        <w:t>s Who Among Students in American Universities and Colleges in 1990</w:t>
      </w:r>
      <w:r>
        <w:t>;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summers from 1990 to 1995, he taught pre</w:t>
      </w:r>
      <w:r w:rsidR="00447947">
        <w:noBreakHyphen/>
      </w:r>
      <w:r>
        <w:t>college students in the Upward Bound Program</w:t>
      </w:r>
      <w:r w:rsidR="00B61458">
        <w:t xml:space="preserve"> </w:t>
      </w:r>
      <w:r>
        <w:t>at the Univer</w:t>
      </w:r>
      <w:r w:rsidR="00B61458">
        <w:t xml:space="preserve">sity of South Carolina and </w:t>
      </w:r>
      <w:r>
        <w:t xml:space="preserve">at the University of Akron; and  </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1999, he earned a doctorate in English </w:t>
      </w:r>
      <w:r w:rsidR="004E6D1D">
        <w:t>E</w:t>
      </w:r>
      <w:r>
        <w:t>ducation from Syracuse University</w:t>
      </w:r>
      <w:r w:rsidR="00BB22FF">
        <w:t>,</w:t>
      </w:r>
      <w:r>
        <w:t xml:space="preserve"> </w:t>
      </w:r>
      <w:r w:rsidR="00BB22FF">
        <w:t xml:space="preserve">where he </w:t>
      </w:r>
      <w:r>
        <w:t>served as a graduate assistant from 1994 to 1996;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1991 to 1993 and again from 1996 to 2001</w:t>
      </w:r>
      <w:r w:rsidR="00BB22FF">
        <w:t>, Dr. David</w:t>
      </w:r>
      <w:r>
        <w:t xml:space="preserve"> served as an assistant professor of English at South Carolina State University and was named to Who</w:t>
      </w:r>
      <w:r w:rsidR="00447947" w:rsidRPr="00447947">
        <w:t>’</w:t>
      </w:r>
      <w:r>
        <w:t>s Who Among American Teachers in 2000; and</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w:t>
      </w:r>
      <w:r w:rsidR="00B61458">
        <w:t>D</w:t>
      </w:r>
      <w:r>
        <w:t xml:space="preserve">irector of </w:t>
      </w:r>
      <w:r w:rsidR="00B61458">
        <w:t>U</w:t>
      </w:r>
      <w:r>
        <w:t xml:space="preserve">ndergraduate </w:t>
      </w:r>
      <w:r w:rsidR="00B61458">
        <w:t>S</w:t>
      </w:r>
      <w:r>
        <w:t xml:space="preserve">tudies at Colgate University from 2001 to 2002 and the </w:t>
      </w:r>
      <w:r w:rsidR="00B61458">
        <w:t>A</w:t>
      </w:r>
      <w:r>
        <w:t xml:space="preserve">ssistant </w:t>
      </w:r>
      <w:r w:rsidR="00B61458">
        <w:t>D</w:t>
      </w:r>
      <w:r>
        <w:t xml:space="preserve">ean of </w:t>
      </w:r>
      <w:r w:rsidR="00B61458">
        <w:t>S</w:t>
      </w:r>
      <w:r>
        <w:t xml:space="preserve">tudents for </w:t>
      </w:r>
      <w:r w:rsidR="00B61458">
        <w:t>M</w:t>
      </w:r>
      <w:r>
        <w:t xml:space="preserve">ulticultural </w:t>
      </w:r>
      <w:r w:rsidR="00B61458">
        <w:t>Student Affair</w:t>
      </w:r>
      <w:r>
        <w:t>s at Hamilton College from 2002</w:t>
      </w:r>
      <w:r w:rsidR="00447947">
        <w:noBreakHyphen/>
      </w:r>
      <w:r>
        <w:t>2004; and</w:t>
      </w: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21A" w:rsidRDefault="00C932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1458">
        <w:t xml:space="preserve">he later </w:t>
      </w:r>
      <w:r w:rsidR="00C3505B">
        <w:t>serv</w:t>
      </w:r>
      <w:r w:rsidR="00B61458">
        <w:t>ed</w:t>
      </w:r>
      <w:r w:rsidR="00C3505B">
        <w:t xml:space="preserve"> as the </w:t>
      </w:r>
      <w:r w:rsidR="00B61458">
        <w:t>D</w:t>
      </w:r>
      <w:r w:rsidR="00C3505B">
        <w:t xml:space="preserve">ean of </w:t>
      </w:r>
      <w:r w:rsidR="00B61458">
        <w:t>Students at Dillard University</w:t>
      </w:r>
      <w:r w:rsidR="00C3505B">
        <w:t>,</w:t>
      </w:r>
      <w:r w:rsidR="00B61458">
        <w:t xml:space="preserve"> and then</w:t>
      </w:r>
      <w:r w:rsidR="00C3505B">
        <w:t xml:space="preserve"> he joined the faculty at Morris College in</w:t>
      </w:r>
      <w:r w:rsidR="00B61458">
        <w:t xml:space="preserve"> 2006</w:t>
      </w:r>
      <w:r w:rsidR="00C3505B">
        <w:t xml:space="preserve"> where he has exhibited his dedication to teaching as a calling requiring passion, commitment, and drive to benefit students; and</w:t>
      </w: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DBD" w:rsidRDefault="00CE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22FF">
        <w:t>he</w:t>
      </w:r>
      <w:r>
        <w:t xml:space="preserve"> has coordinated numerous small grants and serves </w:t>
      </w:r>
      <w:r w:rsidR="00BB22FF">
        <w:t xml:space="preserve">as </w:t>
      </w:r>
      <w:r w:rsidR="00447947">
        <w:t xml:space="preserve">the </w:t>
      </w:r>
      <w:r>
        <w:t xml:space="preserve">Morris College faculty liaison to the </w:t>
      </w:r>
      <w:r w:rsidR="00B61458">
        <w:t>B</w:t>
      </w:r>
      <w:r w:rsidR="00BB22FF">
        <w:t xml:space="preserve">oard of </w:t>
      </w:r>
      <w:r w:rsidR="00B61458">
        <w:t>T</w:t>
      </w:r>
      <w:r w:rsidR="00BB22FF">
        <w:t>rustees</w:t>
      </w:r>
      <w:r>
        <w:t>; and</w:t>
      </w:r>
    </w:p>
    <w:p w:rsidR="00B065F3" w:rsidRDefault="00B06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5F3" w:rsidRDefault="00B06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is he </w:t>
      </w:r>
      <w:r w:rsidR="00CE4DBD">
        <w:t>in demand as a classroom professor, but</w:t>
      </w:r>
      <w:r>
        <w:t xml:space="preserve"> he </w:t>
      </w:r>
      <w:r w:rsidR="00CE4DBD">
        <w:t xml:space="preserve">also </w:t>
      </w:r>
      <w:r>
        <w:t>has published numerous articles in literary magazines and has made presentations at several national conventions; and</w:t>
      </w:r>
    </w:p>
    <w:p w:rsidR="005F35EC"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5F3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significant contributions that Dr. Marc C. David has made to the field of education in the Palmetto State and for the pride and recognition that he has brought to his academic institution and to his community</w:t>
      </w:r>
      <w:r w:rsidR="000F3630">
        <w:t xml:space="preserve">.  Now, therefore, </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1823">
        <w:t xml:space="preserve"> the members of the General Assembly of the State of South Carolina, by this resolution,</w:t>
      </w:r>
      <w:r w:rsidR="00C61EEE">
        <w:t xml:space="preserve"> recognize and commend Dr. Marc C. David,</w:t>
      </w:r>
      <w:r w:rsidR="00B61458">
        <w:t xml:space="preserve"> Assistant</w:t>
      </w:r>
      <w:r w:rsidR="00C61EEE">
        <w:t xml:space="preserve"> </w:t>
      </w:r>
      <w:r w:rsidR="00B61458">
        <w:t>P</w:t>
      </w:r>
      <w:r w:rsidR="00C61EEE">
        <w:t xml:space="preserve">rofessor of English and </w:t>
      </w:r>
      <w:r w:rsidR="00B61458">
        <w:t>C</w:t>
      </w:r>
      <w:r w:rsidR="00C61EEE">
        <w:t xml:space="preserve">hairman of the </w:t>
      </w:r>
      <w:r w:rsidR="00B61458">
        <w:t>D</w:t>
      </w:r>
      <w:r w:rsidR="00C61EEE">
        <w:t xml:space="preserve">ivision of </w:t>
      </w:r>
      <w:r w:rsidR="00B61458">
        <w:t>R</w:t>
      </w:r>
      <w:r w:rsidR="00C61EEE">
        <w:t xml:space="preserve">eligion and </w:t>
      </w:r>
      <w:r w:rsidR="00B61458">
        <w:t>H</w:t>
      </w:r>
      <w:r w:rsidR="00C61EEE">
        <w:t>umanities at Morri</w:t>
      </w:r>
      <w:r w:rsidR="00BB22FF">
        <w:t>s College, and congratulate him</w:t>
      </w:r>
      <w:r w:rsidR="00C61EEE">
        <w:t xml:space="preserve"> upon receiving the South Carolina Council of Independent Colleges and Universities </w:t>
      </w:r>
      <w:r w:rsidR="00D85526">
        <w:t>Excellence in Teaching</w:t>
      </w:r>
      <w:r w:rsidR="00C61EEE">
        <w:t xml:space="preserve"> Award.</w:t>
      </w:r>
    </w:p>
    <w:p w:rsidR="000F3630"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36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A1823">
        <w:t>provi</w:t>
      </w:r>
      <w:r>
        <w:t>ded to</w:t>
      </w:r>
      <w:r w:rsidR="006A1823">
        <w:t xml:space="preserve"> Dr. Marc C. David.</w:t>
      </w:r>
    </w:p>
    <w:p w:rsidR="006B5DBE" w:rsidRDefault="00447947" w:rsidP="00D85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DBE" w:rsidRDefault="006B5DBE" w:rsidP="00F676A5">
      <w:pPr>
        <w:suppressAutoHyphens/>
      </w:pPr>
    </w:p>
    <w:sectPr w:rsidR="006B5DBE" w:rsidSect="00F676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2FF" w:rsidRDefault="00BB22FF" w:rsidP="009F0C77">
      <w:r>
        <w:separator/>
      </w:r>
    </w:p>
  </w:endnote>
  <w:endnote w:type="continuationSeparator" w:id="0">
    <w:p w:rsidR="00BB22FF" w:rsidRDefault="00BB2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68B1C8-3B0B-4D43-A52F-561F63537819}"/>
    <w:embedBold r:id="rId2" w:fontKey="{792D8615-7583-453E-AAD9-AD3F2A489646}"/>
  </w:font>
  <w:font w:name="Calibri">
    <w:panose1 w:val="020F0502020204030204"/>
    <w:charset w:val="00"/>
    <w:family w:val="swiss"/>
    <w:pitch w:val="variable"/>
    <w:sig w:usb0="E10002FF" w:usb1="4000ACFF" w:usb2="00000009" w:usb3="00000000" w:csb0="0000019F" w:csb1="00000000"/>
    <w:embedRegular r:id="rId3" w:fontKey="{7F8A04F6-58A6-4ACD-8B87-E58B2FFD5AB4}"/>
  </w:font>
  <w:font w:name="Tahoma">
    <w:panose1 w:val="020B0604030504040204"/>
    <w:charset w:val="00"/>
    <w:family w:val="swiss"/>
    <w:pitch w:val="variable"/>
    <w:sig w:usb0="21002A87" w:usb1="80000000" w:usb2="00000008" w:usb3="00000000" w:csb0="000101FF" w:csb1="00000000"/>
    <w:embedRegular r:id="rId4" w:fontKey="{4716826A-BC3A-490E-88DF-E9529891A135}"/>
  </w:font>
  <w:font w:name="Cambria">
    <w:panose1 w:val="02040503050406030204"/>
    <w:charset w:val="00"/>
    <w:family w:val="roman"/>
    <w:pitch w:val="variable"/>
    <w:sig w:usb0="E00002FF" w:usb1="400004FF" w:usb2="00000000" w:usb3="00000000" w:csb0="0000019F" w:csb1="00000000"/>
    <w:embedRegular r:id="rId5" w:fontKey="{4B89D01C-2637-49EF-A908-0BA4956C1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6A5" w:rsidRPr="006B5DBE" w:rsidRDefault="00F676A5" w:rsidP="006B5DBE">
    <w:pPr>
      <w:pStyle w:val="Footer"/>
      <w:tabs>
        <w:tab w:val="clear" w:pos="4680"/>
        <w:tab w:val="clear" w:pos="9360"/>
        <w:tab w:val="center" w:pos="2995"/>
      </w:tabs>
      <w:spacing w:before="120"/>
    </w:pPr>
    <w:r>
      <w:t>[4179]</w:t>
    </w:r>
    <w:r>
      <w:tab/>
    </w:r>
    <w:r w:rsidR="00931DE2">
      <w:fldChar w:fldCharType="begin"/>
    </w:r>
    <w:r w:rsidR="00931DE2">
      <w:instrText xml:space="preserve"> PAGE  \* MERGEFORMAT </w:instrText>
    </w:r>
    <w:r w:rsidR="00931DE2">
      <w:fldChar w:fldCharType="separate"/>
    </w:r>
    <w:r w:rsidR="00931DE2">
      <w:rPr>
        <w:noProof/>
      </w:rPr>
      <w:t>1</w:t>
    </w:r>
    <w:r w:rsidR="00931D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2FF" w:rsidRDefault="00BB22FF" w:rsidP="009F0C77">
      <w:r>
        <w:separator/>
      </w:r>
    </w:p>
  </w:footnote>
  <w:footnote w:type="continuationSeparator" w:id="0">
    <w:p w:rsidR="00BB22FF" w:rsidRDefault="00BB2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66AHB11"/>
    <w:docVar w:name="CoverBillType" w:val="c"/>
    <w:docVar w:name="docpath" w:val="L:\Council\bills\GM\24766AHB11.DOCX"/>
    <w:docVar w:name="dvBillNumber" w:val="4179"/>
    <w:docVar w:name="dvBillNumberPrefix" w:val="H. "/>
    <w:docVar w:name="dvOriginalBody" w:val="House"/>
    <w:docVar w:name="dvSteno" w:val="GM"/>
    <w:docVar w:name="NameofBody" w:val="h"/>
    <w:docVar w:name="vgroup2" w:val="Council"/>
  </w:docVars>
  <w:rsids>
    <w:rsidRoot w:val="00F17A20"/>
    <w:rsid w:val="00011869"/>
    <w:rsid w:val="000C6B9A"/>
    <w:rsid w:val="000E1785"/>
    <w:rsid w:val="000F3630"/>
    <w:rsid w:val="000F40FA"/>
    <w:rsid w:val="0010776B"/>
    <w:rsid w:val="00133E66"/>
    <w:rsid w:val="001435A3"/>
    <w:rsid w:val="00180B22"/>
    <w:rsid w:val="001D08F2"/>
    <w:rsid w:val="001D525B"/>
    <w:rsid w:val="001D7F4F"/>
    <w:rsid w:val="00203A90"/>
    <w:rsid w:val="00217354"/>
    <w:rsid w:val="00226FD8"/>
    <w:rsid w:val="002321B6"/>
    <w:rsid w:val="00250967"/>
    <w:rsid w:val="002543C8"/>
    <w:rsid w:val="00262758"/>
    <w:rsid w:val="00267A81"/>
    <w:rsid w:val="00284AAE"/>
    <w:rsid w:val="002915DD"/>
    <w:rsid w:val="002E5912"/>
    <w:rsid w:val="00325348"/>
    <w:rsid w:val="0032732C"/>
    <w:rsid w:val="00336AD0"/>
    <w:rsid w:val="0037079A"/>
    <w:rsid w:val="00380737"/>
    <w:rsid w:val="003A514A"/>
    <w:rsid w:val="003D01E8"/>
    <w:rsid w:val="003D3D82"/>
    <w:rsid w:val="003E5288"/>
    <w:rsid w:val="003F6D79"/>
    <w:rsid w:val="0041760A"/>
    <w:rsid w:val="00417C01"/>
    <w:rsid w:val="00436449"/>
    <w:rsid w:val="00447947"/>
    <w:rsid w:val="004809EE"/>
    <w:rsid w:val="004E6D1D"/>
    <w:rsid w:val="004E7D54"/>
    <w:rsid w:val="004F5C14"/>
    <w:rsid w:val="00510044"/>
    <w:rsid w:val="005273C6"/>
    <w:rsid w:val="00530A69"/>
    <w:rsid w:val="00545593"/>
    <w:rsid w:val="00577C6C"/>
    <w:rsid w:val="005A01F1"/>
    <w:rsid w:val="005C2FE2"/>
    <w:rsid w:val="005E2BC9"/>
    <w:rsid w:val="005F35EC"/>
    <w:rsid w:val="00605102"/>
    <w:rsid w:val="006215AA"/>
    <w:rsid w:val="00684C5D"/>
    <w:rsid w:val="006913C9"/>
    <w:rsid w:val="0069470D"/>
    <w:rsid w:val="006A1823"/>
    <w:rsid w:val="006B5DBE"/>
    <w:rsid w:val="006D1E99"/>
    <w:rsid w:val="00734F00"/>
    <w:rsid w:val="007A70AE"/>
    <w:rsid w:val="00802D3F"/>
    <w:rsid w:val="008362E8"/>
    <w:rsid w:val="008430BC"/>
    <w:rsid w:val="00895DD4"/>
    <w:rsid w:val="008A1768"/>
    <w:rsid w:val="008B44D5"/>
    <w:rsid w:val="008C7B8A"/>
    <w:rsid w:val="008F4429"/>
    <w:rsid w:val="00924D20"/>
    <w:rsid w:val="00931DE2"/>
    <w:rsid w:val="0094021A"/>
    <w:rsid w:val="009C6A0B"/>
    <w:rsid w:val="009E7675"/>
    <w:rsid w:val="009F0C77"/>
    <w:rsid w:val="009F4DD1"/>
    <w:rsid w:val="00A41684"/>
    <w:rsid w:val="00A64E80"/>
    <w:rsid w:val="00A72BCD"/>
    <w:rsid w:val="00A741D9"/>
    <w:rsid w:val="00A74E1B"/>
    <w:rsid w:val="00A833AB"/>
    <w:rsid w:val="00A9741D"/>
    <w:rsid w:val="00AB23E4"/>
    <w:rsid w:val="00AD4B17"/>
    <w:rsid w:val="00B065F3"/>
    <w:rsid w:val="00B1505F"/>
    <w:rsid w:val="00B412D4"/>
    <w:rsid w:val="00B61458"/>
    <w:rsid w:val="00B928F5"/>
    <w:rsid w:val="00BB22FF"/>
    <w:rsid w:val="00BE3C22"/>
    <w:rsid w:val="00C0345E"/>
    <w:rsid w:val="00C3483A"/>
    <w:rsid w:val="00C3505B"/>
    <w:rsid w:val="00C61EEE"/>
    <w:rsid w:val="00C74E9D"/>
    <w:rsid w:val="00C82FD3"/>
    <w:rsid w:val="00C92819"/>
    <w:rsid w:val="00C9321A"/>
    <w:rsid w:val="00C95AFF"/>
    <w:rsid w:val="00CC6B7B"/>
    <w:rsid w:val="00CD2089"/>
    <w:rsid w:val="00CE4DBD"/>
    <w:rsid w:val="00D73A67"/>
    <w:rsid w:val="00D75E9A"/>
    <w:rsid w:val="00D85526"/>
    <w:rsid w:val="00D9030B"/>
    <w:rsid w:val="00D970A9"/>
    <w:rsid w:val="00DF3845"/>
    <w:rsid w:val="00E41911"/>
    <w:rsid w:val="00E92EEF"/>
    <w:rsid w:val="00F17A20"/>
    <w:rsid w:val="00F24442"/>
    <w:rsid w:val="00F50AE3"/>
    <w:rsid w:val="00F676A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B16B8A-93F2-455A-AAD1-0F92BD443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2FF"/>
    <w:rPr>
      <w:rFonts w:ascii="Tahoma" w:hAnsi="Tahoma" w:cs="Tahoma"/>
      <w:sz w:val="16"/>
      <w:szCs w:val="16"/>
    </w:rPr>
  </w:style>
  <w:style w:type="character" w:customStyle="1" w:styleId="BalloonTextChar">
    <w:name w:val="Balloon Text Char"/>
    <w:basedOn w:val="DefaultParagraphFont"/>
    <w:link w:val="BalloonText"/>
    <w:uiPriority w:val="99"/>
    <w:semiHidden/>
    <w:rsid w:val="00BB22FF"/>
    <w:rPr>
      <w:rFonts w:ascii="Tahoma" w:eastAsia="Times New Roman" w:hAnsi="Tahoma" w:cs="Tahoma"/>
      <w:sz w:val="16"/>
      <w:szCs w:val="16"/>
    </w:rPr>
  </w:style>
  <w:style w:type="character" w:styleId="Hyperlink">
    <w:name w:val="Hyperlink"/>
    <w:basedOn w:val="DefaultParagraphFont"/>
    <w:uiPriority w:val="99"/>
    <w:unhideWhenUsed/>
    <w:rsid w:val="00F676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04-11.docx" TargetMode="External"/><Relationship Id="rId3" Type="http://schemas.openxmlformats.org/officeDocument/2006/relationships/settings" Target="settings.xml"/><Relationship Id="rId7" Type="http://schemas.openxmlformats.org/officeDocument/2006/relationships/hyperlink" Target="file:///h:\hj%20archive\2011\05-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79_201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4428-7F1F-4D3F-80C8-C9B562E15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734</Words>
  <Characters>4143</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4179: Dr. Marc C. David - South Carolina Legislature Online</dc:title>
  <dc:subject/>
  <dc:creator>gailmoore</dc:creator>
  <cp:keywords/>
  <dc:description/>
  <cp:lastModifiedBy>N Cumfer</cp:lastModifiedBy>
  <cp:revision>2</cp:revision>
  <cp:lastPrinted>2011-05-03T18:04:00Z</cp:lastPrinted>
  <dcterms:created xsi:type="dcterms:W3CDTF">2014-11-24T14:09:00Z</dcterms:created>
  <dcterms:modified xsi:type="dcterms:W3CDTF">2014-11-24T14:09:00Z</dcterms:modified>
</cp:coreProperties>
</file>