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008" w:rsidRDefault="00E45008" w:rsidP="00E45008">
      <w:pPr>
        <w:widowControl w:val="0"/>
        <w:jc w:val="center"/>
      </w:pPr>
      <w:bookmarkStart w:id="0" w:name="_GoBack"/>
      <w:bookmarkEnd w:id="0"/>
      <w:r w:rsidRPr="00E45008">
        <w:rPr>
          <w:b/>
        </w:rPr>
        <w:t>South Carolina General Assembly</w:t>
      </w:r>
    </w:p>
    <w:p w:rsidR="00E45008" w:rsidRDefault="00E45008" w:rsidP="00E45008">
      <w:pPr>
        <w:widowControl w:val="0"/>
        <w:jc w:val="center"/>
      </w:pPr>
      <w:r>
        <w:t>119th Session, 2011-2012</w:t>
      </w:r>
    </w:p>
    <w:p w:rsidR="00E45008" w:rsidRDefault="00E45008" w:rsidP="00E45008">
      <w:pPr>
        <w:widowControl w:val="0"/>
        <w:jc w:val="left"/>
      </w:pPr>
    </w:p>
    <w:p w:rsidR="00E45008" w:rsidRDefault="00E45008" w:rsidP="00E45008">
      <w:pPr>
        <w:widowControl w:val="0"/>
        <w:jc w:val="left"/>
        <w:rPr>
          <w:b/>
        </w:rPr>
      </w:pPr>
      <w:r w:rsidRPr="00E45008">
        <w:rPr>
          <w:b/>
        </w:rPr>
        <w:t>H. 4191</w:t>
      </w:r>
    </w:p>
    <w:p w:rsidR="00E45008" w:rsidRDefault="00E45008" w:rsidP="00E45008">
      <w:pPr>
        <w:widowControl w:val="0"/>
        <w:jc w:val="left"/>
        <w:rPr>
          <w:b/>
        </w:rPr>
      </w:pPr>
    </w:p>
    <w:p w:rsidR="00E45008" w:rsidRDefault="00E45008" w:rsidP="00E45008">
      <w:pPr>
        <w:widowControl w:val="0"/>
        <w:jc w:val="left"/>
      </w:pPr>
      <w:r w:rsidRPr="00E45008">
        <w:rPr>
          <w:b/>
        </w:rPr>
        <w:t>STATUS INFORMATION</w:t>
      </w:r>
    </w:p>
    <w:p w:rsidR="00E45008" w:rsidRDefault="00E45008" w:rsidP="00E45008">
      <w:pPr>
        <w:widowControl w:val="0"/>
        <w:jc w:val="left"/>
      </w:pPr>
    </w:p>
    <w:p w:rsidR="00E45008" w:rsidRDefault="00E45008" w:rsidP="00E45008">
      <w:pPr>
        <w:widowControl w:val="0"/>
        <w:jc w:val="left"/>
      </w:pPr>
      <w:r>
        <w:t>Concurrent Resolution</w:t>
      </w:r>
    </w:p>
    <w:p w:rsidR="00E45008" w:rsidRDefault="00E45008" w:rsidP="00E45008">
      <w:pPr>
        <w:widowControl w:val="0"/>
        <w:jc w:val="left"/>
      </w:pPr>
      <w:r>
        <w:t>Sponsors: Reps. Erickson,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E45008" w:rsidRDefault="00E45008" w:rsidP="00E45008">
      <w:pPr>
        <w:widowControl w:val="0"/>
        <w:jc w:val="left"/>
      </w:pPr>
      <w:r>
        <w:t>Document Path: l:\council\bills\rm\1206ahb11.docx</w:t>
      </w:r>
    </w:p>
    <w:p w:rsidR="00E45008" w:rsidRDefault="00E45008" w:rsidP="00E45008">
      <w:pPr>
        <w:widowControl w:val="0"/>
        <w:jc w:val="left"/>
      </w:pPr>
    </w:p>
    <w:p w:rsidR="00CD6B79" w:rsidRDefault="00CD6B79" w:rsidP="00E45008">
      <w:pPr>
        <w:widowControl w:val="0"/>
        <w:jc w:val="left"/>
      </w:pPr>
      <w:r>
        <w:t>Introduced in the House on May 5, 2011</w:t>
      </w:r>
    </w:p>
    <w:p w:rsidR="00CD6B79" w:rsidRDefault="00CD6B79" w:rsidP="00E45008">
      <w:pPr>
        <w:widowControl w:val="0"/>
        <w:jc w:val="left"/>
      </w:pPr>
      <w:r>
        <w:t>Introduced in the Senate on May 5, 2011</w:t>
      </w:r>
    </w:p>
    <w:p w:rsidR="00CD6B79" w:rsidRDefault="00CD6B79" w:rsidP="00E45008">
      <w:pPr>
        <w:widowControl w:val="0"/>
        <w:jc w:val="left"/>
      </w:pPr>
      <w:r>
        <w:t>Adopted by the General Assembly on May 5, 2011</w:t>
      </w:r>
    </w:p>
    <w:p w:rsidR="00CD6B79" w:rsidRDefault="00CD6B79" w:rsidP="00E45008">
      <w:pPr>
        <w:widowControl w:val="0"/>
        <w:jc w:val="left"/>
      </w:pPr>
    </w:p>
    <w:p w:rsidR="00E45008" w:rsidRDefault="00E45008" w:rsidP="00E45008">
      <w:pPr>
        <w:widowControl w:val="0"/>
        <w:jc w:val="left"/>
      </w:pPr>
      <w:r>
        <w:t xml:space="preserve">Summary: </w:t>
      </w:r>
      <w:r w:rsidR="00963F46">
        <w:t>Arthur L. Cummings</w:t>
      </w:r>
    </w:p>
    <w:p w:rsidR="00E45008" w:rsidRDefault="00E45008" w:rsidP="00E45008">
      <w:pPr>
        <w:widowControl w:val="0"/>
        <w:jc w:val="left"/>
      </w:pPr>
    </w:p>
    <w:p w:rsidR="00E45008" w:rsidRDefault="00E45008" w:rsidP="00E45008">
      <w:pPr>
        <w:widowControl w:val="0"/>
        <w:jc w:val="left"/>
      </w:pPr>
    </w:p>
    <w:p w:rsidR="00E45008" w:rsidRDefault="00E45008" w:rsidP="00E450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5008">
        <w:rPr>
          <w:b/>
        </w:rPr>
        <w:lastRenderedPageBreak/>
        <w:t>HISTORY OF LEGISLATIVE ACTIONS</w:t>
      </w:r>
    </w:p>
    <w:p w:rsidR="00E45008" w:rsidRDefault="00E45008" w:rsidP="00E450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5008" w:rsidRPr="00E45008" w:rsidRDefault="00E45008" w:rsidP="00E450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5008">
        <w:rPr>
          <w:u w:val="single"/>
        </w:rPr>
        <w:tab/>
        <w:t>Date</w:t>
      </w:r>
      <w:r w:rsidRPr="00E45008">
        <w:rPr>
          <w:u w:val="single"/>
        </w:rPr>
        <w:tab/>
        <w:t>Body</w:t>
      </w:r>
      <w:r w:rsidRPr="00E45008">
        <w:rPr>
          <w:u w:val="single"/>
        </w:rPr>
        <w:tab/>
        <w:t>Action Description with journal page number</w:t>
      </w:r>
      <w:r w:rsidRPr="00E45008">
        <w:rPr>
          <w:u w:val="single"/>
        </w:rPr>
        <w:tab/>
      </w:r>
    </w:p>
    <w:p w:rsidR="00374410" w:rsidRDefault="00374410" w:rsidP="003744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5/5/2011</w:t>
      </w:r>
      <w:r>
        <w:tab/>
        <w:t>House</w:t>
      </w:r>
      <w:r>
        <w:tab/>
      </w:r>
      <w:r w:rsidRPr="00466695">
        <w:t>Intr</w:t>
      </w:r>
      <w:r>
        <w:t xml:space="preserve">oduced, adopted, sent to Senate </w:t>
      </w:r>
      <w:r w:rsidRPr="00466695">
        <w:t>(</w:t>
      </w:r>
      <w:hyperlink r:id="rId7" w:history="1">
        <w:r w:rsidRPr="00466695">
          <w:rPr>
            <w:rStyle w:val="Hyperlink"/>
          </w:rPr>
          <w:t>House Journal</w:t>
        </w:r>
        <w:r w:rsidRPr="00466695">
          <w:rPr>
            <w:rStyle w:val="Hyperlink"/>
          </w:rPr>
          <w:noBreakHyphen/>
          <w:t>page 5</w:t>
        </w:r>
      </w:hyperlink>
      <w:r w:rsidRPr="00466695">
        <w:t>)</w:t>
      </w:r>
    </w:p>
    <w:p w:rsidR="00374410" w:rsidRDefault="00374410" w:rsidP="003744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5/5/2011</w:t>
      </w:r>
      <w:r>
        <w:tab/>
        <w:t>Senate</w:t>
      </w:r>
      <w:r>
        <w:tab/>
      </w:r>
      <w:r w:rsidRPr="00466695">
        <w:t>Introduced, ado</w:t>
      </w:r>
      <w:r>
        <w:t xml:space="preserve">pted, returned with concurrence </w:t>
      </w:r>
      <w:r w:rsidRPr="00466695">
        <w:t>(</w:t>
      </w:r>
      <w:hyperlink r:id="rId8" w:history="1">
        <w:r w:rsidRPr="00466695">
          <w:rPr>
            <w:rStyle w:val="Hyperlink"/>
          </w:rPr>
          <w:t>Senate Journal</w:t>
        </w:r>
        <w:r w:rsidRPr="00466695">
          <w:rPr>
            <w:rStyle w:val="Hyperlink"/>
          </w:rPr>
          <w:noBreakHyphen/>
          <w:t>page 16</w:t>
        </w:r>
      </w:hyperlink>
      <w:r w:rsidRPr="00466695">
        <w:t>)</w:t>
      </w:r>
    </w:p>
    <w:p w:rsidR="00374410" w:rsidRDefault="00374410" w:rsidP="003744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5008" w:rsidRPr="00E45008" w:rsidRDefault="00E45008" w:rsidP="00E450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5008" w:rsidRDefault="00E45008" w:rsidP="00E45008">
      <w:r w:rsidRPr="00E45008">
        <w:rPr>
          <w:b/>
        </w:rPr>
        <w:t>VERSIONS OF THIS BILL</w:t>
      </w:r>
    </w:p>
    <w:p w:rsidR="00E45008" w:rsidRDefault="00E45008" w:rsidP="00E45008"/>
    <w:p w:rsidR="00E45008" w:rsidRDefault="001B5C77" w:rsidP="00E45008">
      <w:hyperlink r:id="rId9" w:history="1">
        <w:r w:rsidR="00E45008">
          <w:rPr>
            <w:rStyle w:val="Hyperlink"/>
          </w:rPr>
          <w:t>5/5/2011</w:t>
        </w:r>
      </w:hyperlink>
    </w:p>
    <w:p w:rsidR="00E45008" w:rsidRDefault="00E45008" w:rsidP="00E45008"/>
    <w:p w:rsidR="00E45008" w:rsidRDefault="00E45008" w:rsidP="00E45008">
      <w:pPr>
        <w:sectPr w:rsidR="00E45008" w:rsidSect="00E450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5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60F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6D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8761E" w:rsidRPr="00214059">
        <w:rPr>
          <w:color w:val="000000" w:themeColor="text1"/>
          <w:u w:color="000000" w:themeColor="text1"/>
        </w:rPr>
        <w:t>RECOGNIZE AND HONOR</w:t>
      </w:r>
      <w:r w:rsidR="0068761E" w:rsidRPr="00D03E3F">
        <w:rPr>
          <w:color w:val="000000" w:themeColor="text1"/>
          <w:u w:color="000000" w:themeColor="text1"/>
        </w:rPr>
        <w:t xml:space="preserve"> </w:t>
      </w:r>
      <w:r w:rsidR="0085470D">
        <w:rPr>
          <w:color w:val="000000" w:themeColor="text1"/>
          <w:u w:color="000000" w:themeColor="text1"/>
        </w:rPr>
        <w:t>ARTHUR L. CUMMINGS</w:t>
      </w:r>
      <w:r w:rsidR="0068761E">
        <w:rPr>
          <w:color w:val="000000" w:themeColor="text1"/>
          <w:u w:color="000000" w:themeColor="text1"/>
        </w:rPr>
        <w:t xml:space="preserve">, </w:t>
      </w:r>
      <w:r w:rsidR="002F1EA7">
        <w:rPr>
          <w:color w:val="000000" w:themeColor="text1"/>
          <w:u w:color="000000" w:themeColor="text1"/>
        </w:rPr>
        <w:t>BEAUFORT</w:t>
      </w:r>
      <w:r w:rsidR="0085470D">
        <w:rPr>
          <w:color w:val="000000" w:themeColor="text1"/>
          <w:u w:color="000000" w:themeColor="text1"/>
        </w:rPr>
        <w:t xml:space="preserve"> </w:t>
      </w:r>
      <w:r w:rsidR="002F1EA7">
        <w:rPr>
          <w:color w:val="000000" w:themeColor="text1"/>
          <w:u w:color="000000" w:themeColor="text1"/>
        </w:rPr>
        <w:t xml:space="preserve">COUNTY </w:t>
      </w:r>
      <w:r w:rsidR="00812DC7">
        <w:rPr>
          <w:color w:val="000000" w:themeColor="text1"/>
          <w:u w:color="000000" w:themeColor="text1"/>
        </w:rPr>
        <w:t>BUILDING CODES</w:t>
      </w:r>
      <w:r w:rsidR="003353A4">
        <w:rPr>
          <w:color w:val="000000" w:themeColor="text1"/>
          <w:u w:color="000000" w:themeColor="text1"/>
        </w:rPr>
        <w:t xml:space="preserve"> DIRECTOR</w:t>
      </w:r>
      <w:r w:rsidR="00812DC7">
        <w:rPr>
          <w:color w:val="000000" w:themeColor="text1"/>
          <w:u w:color="000000" w:themeColor="text1"/>
        </w:rPr>
        <w:t>,</w:t>
      </w:r>
      <w:r w:rsidR="0085470D">
        <w:rPr>
          <w:color w:val="000000" w:themeColor="text1"/>
          <w:u w:color="000000" w:themeColor="text1"/>
        </w:rPr>
        <w:t xml:space="preserve"> </w:t>
      </w:r>
      <w:r w:rsidR="0068761E">
        <w:rPr>
          <w:color w:val="000000" w:themeColor="text1"/>
          <w:u w:color="000000" w:themeColor="text1"/>
        </w:rPr>
        <w:t xml:space="preserve">UPON HIS RETIREMENT, </w:t>
      </w:r>
      <w:r w:rsidR="00812DC7">
        <w:rPr>
          <w:color w:val="000000" w:themeColor="text1"/>
          <w:u w:color="000000" w:themeColor="text1"/>
        </w:rPr>
        <w:t>TO THANK HIM FOR THIRTY</w:t>
      </w:r>
      <w:r w:rsidR="00331B02">
        <w:rPr>
          <w:color w:val="000000" w:themeColor="text1"/>
          <w:u w:color="000000" w:themeColor="text1"/>
        </w:rPr>
        <w:noBreakHyphen/>
      </w:r>
      <w:r w:rsidR="009112F6">
        <w:rPr>
          <w:color w:val="000000" w:themeColor="text1"/>
          <w:u w:color="000000" w:themeColor="text1"/>
        </w:rPr>
        <w:t>THREE</w:t>
      </w:r>
      <w:r w:rsidR="00812DC7">
        <w:rPr>
          <w:color w:val="000000" w:themeColor="text1"/>
          <w:u w:color="000000" w:themeColor="text1"/>
        </w:rPr>
        <w:t xml:space="preserve"> YEARS OF </w:t>
      </w:r>
      <w:r w:rsidR="00347237">
        <w:rPr>
          <w:color w:val="000000" w:themeColor="text1"/>
          <w:u w:color="000000" w:themeColor="text1"/>
        </w:rPr>
        <w:t xml:space="preserve">DEDICATED </w:t>
      </w:r>
      <w:r w:rsidR="00812DC7">
        <w:rPr>
          <w:color w:val="000000" w:themeColor="text1"/>
          <w:u w:color="000000" w:themeColor="text1"/>
        </w:rPr>
        <w:t xml:space="preserve">SERVICE, </w:t>
      </w:r>
      <w:r w:rsidR="0068761E" w:rsidRPr="00D03E3F">
        <w:rPr>
          <w:color w:val="000000" w:themeColor="text1"/>
          <w:u w:color="000000" w:themeColor="text1"/>
        </w:rPr>
        <w:t xml:space="preserve">AND TO WISH HIM </w:t>
      </w:r>
      <w:r w:rsidR="0068761E">
        <w:rPr>
          <w:color w:val="000000" w:themeColor="text1"/>
          <w:u w:color="000000" w:themeColor="text1"/>
        </w:rPr>
        <w:t>MUCH FULFILLMENT AND SUCCESS IN ALL HIS FUTURE ENDEAVORS.</w:t>
      </w:r>
    </w:p>
    <w:p w:rsidR="009C60FE" w:rsidRDefault="009C6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307F" w:rsidRDefault="00812DC7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47237">
        <w:t>having served his county and State with excellence for thirty</w:t>
      </w:r>
      <w:r w:rsidR="00331B02">
        <w:noBreakHyphen/>
      </w:r>
      <w:r w:rsidR="009112F6">
        <w:t>three</w:t>
      </w:r>
      <w:r w:rsidR="00347237">
        <w:t xml:space="preserve"> years, </w:t>
      </w:r>
      <w:r>
        <w:t>Arthur L. Cummings</w:t>
      </w:r>
      <w:r w:rsidR="00347237">
        <w:t xml:space="preserve"> will soon be retiring from his post as </w:t>
      </w:r>
      <w:r>
        <w:t>Beaufort County Building Codes</w:t>
      </w:r>
      <w:r w:rsidR="003353A4">
        <w:t xml:space="preserve"> Director</w:t>
      </w:r>
      <w:r w:rsidR="00347237">
        <w:t>; and</w:t>
      </w:r>
    </w:p>
    <w:p w:rsidR="0084307F" w:rsidRPr="00D03E3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07F" w:rsidRDefault="00A44588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long career, Mr. Cummings was educated at Technical College of the Lowcountry, </w:t>
      </w:r>
      <w:r w:rsidR="00271EEF">
        <w:rPr>
          <w:color w:val="000000" w:themeColor="text1"/>
          <w:u w:color="000000" w:themeColor="text1"/>
        </w:rPr>
        <w:t xml:space="preserve">where he earned a degree in industrial technology; </w:t>
      </w:r>
      <w:r>
        <w:rPr>
          <w:color w:val="000000" w:themeColor="text1"/>
          <w:u w:color="000000" w:themeColor="text1"/>
        </w:rPr>
        <w:t>Denmark Technical College</w:t>
      </w:r>
      <w:r w:rsidR="00271EE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the University of South Carolina</w:t>
      </w:r>
      <w:r w:rsidR="00271EEF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Trinity School of the Bible in Indiana</w:t>
      </w:r>
      <w:r w:rsidR="0084307F">
        <w:rPr>
          <w:color w:val="000000" w:themeColor="text1"/>
          <w:u w:color="000000" w:themeColor="text1"/>
        </w:rPr>
        <w:t>; and</w:t>
      </w:r>
    </w:p>
    <w:p w:rsidR="007029C2" w:rsidRDefault="007029C2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9C2" w:rsidRDefault="00271EE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65EF">
        <w:rPr>
          <w:color w:val="000000" w:themeColor="text1"/>
          <w:u w:color="000000" w:themeColor="text1"/>
        </w:rPr>
        <w:t>since 1978, he has served with distinction as</w:t>
      </w:r>
      <w:r w:rsidR="003353A4">
        <w:rPr>
          <w:color w:val="000000" w:themeColor="text1"/>
          <w:u w:color="000000" w:themeColor="text1"/>
        </w:rPr>
        <w:t xml:space="preserve"> the</w:t>
      </w:r>
      <w:r w:rsidR="004A65EF">
        <w:rPr>
          <w:color w:val="000000" w:themeColor="text1"/>
          <w:u w:color="000000" w:themeColor="text1"/>
        </w:rPr>
        <w:t xml:space="preserve"> Beaufort County Building Codes</w:t>
      </w:r>
      <w:r w:rsidR="003353A4">
        <w:rPr>
          <w:color w:val="000000" w:themeColor="text1"/>
          <w:u w:color="000000" w:themeColor="text1"/>
        </w:rPr>
        <w:t xml:space="preserve"> Director</w:t>
      </w:r>
      <w:r w:rsidR="004A65EF">
        <w:rPr>
          <w:color w:val="000000" w:themeColor="text1"/>
          <w:u w:color="000000" w:themeColor="text1"/>
        </w:rPr>
        <w:t>.</w:t>
      </w:r>
      <w:r w:rsidR="003353A4">
        <w:rPr>
          <w:color w:val="000000" w:themeColor="text1"/>
          <w:u w:color="000000" w:themeColor="text1"/>
        </w:rPr>
        <w:t xml:space="preserve"> </w:t>
      </w:r>
      <w:r w:rsidR="004A65EF">
        <w:rPr>
          <w:color w:val="000000" w:themeColor="text1"/>
          <w:u w:color="000000" w:themeColor="text1"/>
        </w:rPr>
        <w:t xml:space="preserve"> Governor Carroll Campbell appointed him </w:t>
      </w:r>
      <w:r w:rsidR="007B1B10">
        <w:rPr>
          <w:color w:val="000000" w:themeColor="text1"/>
          <w:u w:color="000000" w:themeColor="text1"/>
        </w:rPr>
        <w:t xml:space="preserve">in 1992 </w:t>
      </w:r>
      <w:r w:rsidR="004A65EF">
        <w:rPr>
          <w:color w:val="000000" w:themeColor="text1"/>
          <w:u w:color="000000" w:themeColor="text1"/>
        </w:rPr>
        <w:t>to a seat on the South Carolina Building Co</w:t>
      </w:r>
      <w:r w:rsidR="007B1B10">
        <w:rPr>
          <w:color w:val="000000" w:themeColor="text1"/>
          <w:u w:color="000000" w:themeColor="text1"/>
        </w:rPr>
        <w:t>d</w:t>
      </w:r>
      <w:r w:rsidR="004A65EF">
        <w:rPr>
          <w:color w:val="000000" w:themeColor="text1"/>
          <w:u w:color="000000" w:themeColor="text1"/>
        </w:rPr>
        <w:t>es Co</w:t>
      </w:r>
      <w:r w:rsidR="007B1B10">
        <w:rPr>
          <w:color w:val="000000" w:themeColor="text1"/>
          <w:u w:color="000000" w:themeColor="text1"/>
        </w:rPr>
        <w:t>uncil, which he has served as secretary</w:t>
      </w:r>
      <w:r w:rsidR="004A65EF">
        <w:rPr>
          <w:color w:val="000000" w:themeColor="text1"/>
          <w:u w:color="000000" w:themeColor="text1"/>
        </w:rPr>
        <w:t>; and</w:t>
      </w:r>
    </w:p>
    <w:p w:rsidR="004A65EF" w:rsidRDefault="004A65E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B10" w:rsidRDefault="007B1B10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50B8">
        <w:rPr>
          <w:color w:val="000000" w:themeColor="text1"/>
          <w:u w:color="000000" w:themeColor="text1"/>
        </w:rPr>
        <w:t>Mr. Cummings</w:t>
      </w:r>
      <w:r w:rsidR="00FE2535">
        <w:rPr>
          <w:color w:val="000000" w:themeColor="text1"/>
          <w:u w:color="000000" w:themeColor="text1"/>
        </w:rPr>
        <w:t xml:space="preserve">, </w:t>
      </w:r>
      <w:r w:rsidR="00AF50B8">
        <w:rPr>
          <w:color w:val="000000" w:themeColor="text1"/>
          <w:u w:color="000000" w:themeColor="text1"/>
        </w:rPr>
        <w:t xml:space="preserve">a certified building official for Beaufort County, obtained </w:t>
      </w:r>
      <w:r w:rsidR="00FE2535">
        <w:rPr>
          <w:color w:val="000000" w:themeColor="text1"/>
          <w:u w:color="000000" w:themeColor="text1"/>
        </w:rPr>
        <w:t>International Accreditation Service (IAS) Building Department A</w:t>
      </w:r>
      <w:r w:rsidR="00AF50B8">
        <w:rPr>
          <w:color w:val="000000" w:themeColor="text1"/>
          <w:u w:color="000000" w:themeColor="text1"/>
        </w:rPr>
        <w:t>ccreditation in 2010 for the Beaufort County Inspection and Code Enfor</w:t>
      </w:r>
      <w:r w:rsidR="00FE2535">
        <w:rPr>
          <w:color w:val="000000" w:themeColor="text1"/>
          <w:u w:color="000000" w:themeColor="text1"/>
        </w:rPr>
        <w:t xml:space="preserve">cement Department. </w:t>
      </w:r>
      <w:r w:rsidR="003353A4">
        <w:rPr>
          <w:color w:val="000000" w:themeColor="text1"/>
          <w:u w:color="000000" w:themeColor="text1"/>
        </w:rPr>
        <w:t xml:space="preserve"> </w:t>
      </w:r>
      <w:r w:rsidR="00FE2535">
        <w:rPr>
          <w:color w:val="000000" w:themeColor="text1"/>
          <w:u w:color="000000" w:themeColor="text1"/>
        </w:rPr>
        <w:t>He rightly is proud that Beaufort County</w:t>
      </w:r>
      <w:r w:rsidR="00331B02" w:rsidRPr="00331B02">
        <w:rPr>
          <w:color w:val="000000" w:themeColor="text1"/>
          <w:u w:color="000000" w:themeColor="text1"/>
        </w:rPr>
        <w:t>’</w:t>
      </w:r>
      <w:r w:rsidR="00FE2535">
        <w:rPr>
          <w:color w:val="000000" w:themeColor="text1"/>
          <w:u w:color="000000" w:themeColor="text1"/>
        </w:rPr>
        <w:t>s building</w:t>
      </w:r>
      <w:r w:rsidR="00331B02">
        <w:rPr>
          <w:color w:val="000000" w:themeColor="text1"/>
          <w:u w:color="000000" w:themeColor="text1"/>
        </w:rPr>
        <w:noBreakHyphen/>
      </w:r>
      <w:r w:rsidR="00FE2535">
        <w:rPr>
          <w:color w:val="000000" w:themeColor="text1"/>
          <w:u w:color="000000" w:themeColor="text1"/>
        </w:rPr>
        <w:t xml:space="preserve">inspection department was the first such in South Carolina to </w:t>
      </w:r>
      <w:r w:rsidR="003E5F4B">
        <w:rPr>
          <w:color w:val="000000" w:themeColor="text1"/>
          <w:u w:color="000000" w:themeColor="text1"/>
        </w:rPr>
        <w:t xml:space="preserve">win </w:t>
      </w:r>
      <w:r w:rsidR="00FE2535">
        <w:rPr>
          <w:color w:val="000000" w:themeColor="text1"/>
          <w:u w:color="000000" w:themeColor="text1"/>
        </w:rPr>
        <w:t xml:space="preserve">this </w:t>
      </w:r>
      <w:r w:rsidR="00A55563">
        <w:rPr>
          <w:color w:val="000000" w:themeColor="text1"/>
          <w:u w:color="000000" w:themeColor="text1"/>
        </w:rPr>
        <w:t>recognition</w:t>
      </w:r>
      <w:r w:rsidR="00FE2535">
        <w:rPr>
          <w:color w:val="000000" w:themeColor="text1"/>
          <w:u w:color="000000" w:themeColor="text1"/>
        </w:rPr>
        <w:t>; and</w:t>
      </w:r>
    </w:p>
    <w:p w:rsidR="007B1B10" w:rsidRDefault="007B1B10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B10" w:rsidRDefault="008B3C4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also a certified flood plain manager, certified gre</w:t>
      </w:r>
      <w:r w:rsidR="008A132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 professional, and licensed residential state building contractor; and</w:t>
      </w:r>
    </w:p>
    <w:p w:rsidR="008B3C4F" w:rsidRDefault="008B3C4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B10" w:rsidRDefault="008B3C4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22DD">
        <w:rPr>
          <w:color w:val="000000" w:themeColor="text1"/>
          <w:u w:color="000000" w:themeColor="text1"/>
        </w:rPr>
        <w:t>a man honored and respected by his peers, he has served as president of the Coastal Code Enforcement Association and is a member of the Building Official Association of South Carolina Board of Directors.</w:t>
      </w:r>
      <w:r w:rsidR="003353A4">
        <w:rPr>
          <w:color w:val="000000" w:themeColor="text1"/>
          <w:u w:color="000000" w:themeColor="text1"/>
        </w:rPr>
        <w:t xml:space="preserve"> </w:t>
      </w:r>
      <w:r w:rsidR="00D822DD">
        <w:rPr>
          <w:color w:val="000000" w:themeColor="text1"/>
          <w:u w:color="000000" w:themeColor="text1"/>
        </w:rPr>
        <w:t xml:space="preserve"> </w:t>
      </w:r>
      <w:r w:rsidR="0037422E">
        <w:rPr>
          <w:color w:val="000000" w:themeColor="text1"/>
          <w:u w:color="000000" w:themeColor="text1"/>
        </w:rPr>
        <w:t>In addition, he</w:t>
      </w:r>
      <w:r w:rsidR="00D822DD">
        <w:rPr>
          <w:color w:val="000000" w:themeColor="text1"/>
          <w:u w:color="000000" w:themeColor="text1"/>
        </w:rPr>
        <w:t xml:space="preserve"> served as chairman of the Code Interpretation Committee for the One and Family Dwelling Code Southern Building Code Congress; and</w:t>
      </w:r>
    </w:p>
    <w:p w:rsidR="00D822DD" w:rsidRDefault="00D822DD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5EF" w:rsidRDefault="0005038A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463D">
        <w:rPr>
          <w:color w:val="000000" w:themeColor="text1"/>
          <w:u w:color="000000" w:themeColor="text1"/>
        </w:rPr>
        <w:t>besides</w:t>
      </w:r>
      <w:r w:rsidR="00150231">
        <w:rPr>
          <w:color w:val="000000" w:themeColor="text1"/>
          <w:u w:color="000000" w:themeColor="text1"/>
        </w:rPr>
        <w:t xml:space="preserve"> his work with Beaufort County, Arthur L. Cummings has served as pastor of Bethel Deliverance Temple since 1985</w:t>
      </w:r>
      <w:r>
        <w:rPr>
          <w:color w:val="000000" w:themeColor="text1"/>
          <w:u w:color="000000" w:themeColor="text1"/>
        </w:rPr>
        <w:t>.</w:t>
      </w:r>
      <w:r w:rsidR="003353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 has been the proud husband of wife Rosa for forty</w:t>
      </w:r>
      <w:r w:rsidR="00331B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years and is the proud father of Arthur, Jr., Jason, and Christine, as well as delighted grandfather of nine</w:t>
      </w:r>
      <w:r w:rsidR="00150231">
        <w:rPr>
          <w:color w:val="000000" w:themeColor="text1"/>
          <w:u w:color="000000" w:themeColor="text1"/>
        </w:rPr>
        <w:t>; and</w:t>
      </w:r>
    </w:p>
    <w:p w:rsidR="00150231" w:rsidRDefault="00150231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07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>having made his mark</w:t>
      </w:r>
      <w:r w:rsidR="00267224">
        <w:rPr>
          <w:color w:val="000000" w:themeColor="text1"/>
          <w:u w:color="000000" w:themeColor="text1"/>
        </w:rPr>
        <w:t>, Mr. Cummings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 w:rsidR="00267224"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</w:t>
      </w:r>
      <w:r w:rsidR="003353A4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84307F" w:rsidRPr="00D03E3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07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4307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07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That the members of the </w:t>
      </w:r>
      <w:r w:rsidR="00287824">
        <w:t xml:space="preserve">South Carolina </w:t>
      </w:r>
      <w:r w:rsidR="00197FD3">
        <w:t>General Assembly</w:t>
      </w:r>
      <w:r w:rsidRPr="00D03E3F">
        <w:rPr>
          <w:color w:val="000000" w:themeColor="text1"/>
          <w:u w:color="000000" w:themeColor="text1"/>
        </w:rPr>
        <w:t xml:space="preserve">, by this resolution, </w:t>
      </w:r>
      <w:r w:rsidRPr="00214059">
        <w:rPr>
          <w:color w:val="000000" w:themeColor="text1"/>
          <w:u w:color="000000" w:themeColor="text1"/>
        </w:rPr>
        <w:t>recognize and honor</w:t>
      </w:r>
      <w:r w:rsidRPr="00D03E3F">
        <w:rPr>
          <w:color w:val="000000" w:themeColor="text1"/>
          <w:u w:color="000000" w:themeColor="text1"/>
        </w:rPr>
        <w:t xml:space="preserve"> </w:t>
      </w:r>
      <w:r w:rsidR="005B0D49">
        <w:rPr>
          <w:color w:val="000000" w:themeColor="text1"/>
          <w:u w:color="000000" w:themeColor="text1"/>
        </w:rPr>
        <w:t>Arthur L. Cummings, Beaufort County Building Codes</w:t>
      </w:r>
      <w:r w:rsidR="003353A4">
        <w:rPr>
          <w:color w:val="000000" w:themeColor="text1"/>
          <w:u w:color="000000" w:themeColor="text1"/>
        </w:rPr>
        <w:t xml:space="preserve"> Director</w:t>
      </w:r>
      <w:r w:rsidR="005B0D4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upon his retirement, </w:t>
      </w:r>
      <w:r w:rsidR="00812DC7">
        <w:rPr>
          <w:color w:val="000000" w:themeColor="text1"/>
          <w:u w:color="000000" w:themeColor="text1"/>
        </w:rPr>
        <w:t>thank him for thirty</w:t>
      </w:r>
      <w:r w:rsidR="00331B02">
        <w:rPr>
          <w:color w:val="000000" w:themeColor="text1"/>
          <w:u w:color="000000" w:themeColor="text1"/>
        </w:rPr>
        <w:noBreakHyphen/>
      </w:r>
      <w:r w:rsidR="00B60C3F">
        <w:rPr>
          <w:color w:val="000000" w:themeColor="text1"/>
          <w:u w:color="000000" w:themeColor="text1"/>
        </w:rPr>
        <w:t>three</w:t>
      </w:r>
      <w:r w:rsidR="00812DC7">
        <w:rPr>
          <w:color w:val="000000" w:themeColor="text1"/>
          <w:u w:color="000000" w:themeColor="text1"/>
        </w:rPr>
        <w:t xml:space="preserve"> years of </w:t>
      </w:r>
      <w:r w:rsidR="00C73532">
        <w:rPr>
          <w:color w:val="000000" w:themeColor="text1"/>
          <w:u w:color="000000" w:themeColor="text1"/>
        </w:rPr>
        <w:t>dedicated</w:t>
      </w:r>
      <w:r w:rsidR="00812DC7">
        <w:rPr>
          <w:color w:val="000000" w:themeColor="text1"/>
          <w:u w:color="000000" w:themeColor="text1"/>
        </w:rPr>
        <w:t xml:space="preserve"> service, a</w:t>
      </w:r>
      <w:r>
        <w:rPr>
          <w:color w:val="000000" w:themeColor="text1"/>
          <w:u w:color="000000" w:themeColor="text1"/>
        </w:rPr>
        <w:t xml:space="preserve">nd </w:t>
      </w:r>
      <w:r w:rsidRPr="00D03E3F">
        <w:rPr>
          <w:color w:val="000000" w:themeColor="text1"/>
          <w:u w:color="000000" w:themeColor="text1"/>
        </w:rPr>
        <w:t xml:space="preserve">wish him </w:t>
      </w:r>
      <w:r>
        <w:rPr>
          <w:color w:val="000000" w:themeColor="text1"/>
          <w:u w:color="000000" w:themeColor="text1"/>
        </w:rPr>
        <w:t>much fulfillment and success in all his future endeavors.</w:t>
      </w:r>
    </w:p>
    <w:p w:rsidR="0084307F" w:rsidRPr="00D03E3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07F" w:rsidRDefault="0084307F" w:rsidP="0084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626CC3">
        <w:rPr>
          <w:color w:val="000000" w:themeColor="text1"/>
          <w:u w:color="000000" w:themeColor="text1"/>
        </w:rPr>
        <w:t>provided</w:t>
      </w:r>
      <w:r w:rsidRPr="00D03E3F">
        <w:rPr>
          <w:color w:val="000000" w:themeColor="text1"/>
          <w:u w:color="000000" w:themeColor="text1"/>
        </w:rPr>
        <w:t xml:space="preserve"> to </w:t>
      </w:r>
      <w:r w:rsidR="005B0D49">
        <w:rPr>
          <w:color w:val="000000" w:themeColor="text1"/>
          <w:u w:color="000000" w:themeColor="text1"/>
        </w:rPr>
        <w:t>Arthur L. Cummings</w:t>
      </w:r>
      <w:r>
        <w:rPr>
          <w:color w:val="000000" w:themeColor="text1"/>
          <w:u w:color="000000" w:themeColor="text1"/>
        </w:rPr>
        <w:t>.</w:t>
      </w:r>
    </w:p>
    <w:p w:rsidR="00605421" w:rsidRDefault="00331B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5421" w:rsidRDefault="00605421" w:rsidP="00E45008">
      <w:pPr>
        <w:suppressAutoHyphens/>
      </w:pPr>
    </w:p>
    <w:sectPr w:rsidR="00605421" w:rsidSect="00E450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0FE" w:rsidRDefault="009C60FE" w:rsidP="009F0C77">
      <w:r>
        <w:separator/>
      </w:r>
    </w:p>
  </w:endnote>
  <w:endnote w:type="continuationSeparator" w:id="0">
    <w:p w:rsidR="009C60FE" w:rsidRDefault="009C60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C6EE0F-3F6E-417E-A39F-653D7FD70486}"/>
    <w:embedBold r:id="rId2" w:fontKey="{DE50136C-1F49-4593-826D-EE5B4787F8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AEE263-B282-43D6-B1EF-76583D1395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1C4576-B60D-4032-B9B6-91DB569B52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D090E1-9326-466C-9712-6E3B1D3391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008" w:rsidRPr="00605421" w:rsidRDefault="00E45008" w:rsidP="006054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[4191]</w:t>
    </w:r>
    <w:r>
      <w:tab/>
    </w:r>
    <w:r w:rsidR="001B5C77">
      <w:fldChar w:fldCharType="begin"/>
    </w:r>
    <w:r w:rsidR="001B5C77">
      <w:instrText xml:space="preserve"> PAGE  \* MERGEFORMAT </w:instrText>
    </w:r>
    <w:r w:rsidR="001B5C77">
      <w:fldChar w:fldCharType="separate"/>
    </w:r>
    <w:r w:rsidR="001B5C77">
      <w:rPr>
        <w:noProof/>
      </w:rPr>
      <w:t>1</w:t>
    </w:r>
    <w:r w:rsidR="001B5C7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0FE" w:rsidRDefault="009C60FE" w:rsidP="009F0C77">
      <w:r>
        <w:separator/>
      </w:r>
    </w:p>
  </w:footnote>
  <w:footnote w:type="continuationSeparator" w:id="0">
    <w:p w:rsidR="009C60FE" w:rsidRDefault="009C60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6AHB11"/>
    <w:docVar w:name="CoverBillType" w:val="c"/>
    <w:docVar w:name="docpath" w:val="L:\Council\bills\RM\1206AHB11.DOCX"/>
    <w:docVar w:name="dvBillNumber" w:val="41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E4F4C"/>
    <w:rsid w:val="00011869"/>
    <w:rsid w:val="0005038A"/>
    <w:rsid w:val="000D2684"/>
    <w:rsid w:val="000E1785"/>
    <w:rsid w:val="000F40FA"/>
    <w:rsid w:val="0010776B"/>
    <w:rsid w:val="00133E66"/>
    <w:rsid w:val="001435A3"/>
    <w:rsid w:val="00150231"/>
    <w:rsid w:val="00197FD3"/>
    <w:rsid w:val="001B5C77"/>
    <w:rsid w:val="001D08F2"/>
    <w:rsid w:val="001D525B"/>
    <w:rsid w:val="001D7F4F"/>
    <w:rsid w:val="001E2059"/>
    <w:rsid w:val="00225E1E"/>
    <w:rsid w:val="002321B6"/>
    <w:rsid w:val="00250967"/>
    <w:rsid w:val="002543C8"/>
    <w:rsid w:val="00267224"/>
    <w:rsid w:val="00271EEF"/>
    <w:rsid w:val="00284AAE"/>
    <w:rsid w:val="00287824"/>
    <w:rsid w:val="00294738"/>
    <w:rsid w:val="002E5912"/>
    <w:rsid w:val="002F1EA7"/>
    <w:rsid w:val="00325348"/>
    <w:rsid w:val="0032732C"/>
    <w:rsid w:val="00331B02"/>
    <w:rsid w:val="003353A4"/>
    <w:rsid w:val="00336AD0"/>
    <w:rsid w:val="00347237"/>
    <w:rsid w:val="0037079A"/>
    <w:rsid w:val="0037422E"/>
    <w:rsid w:val="00374410"/>
    <w:rsid w:val="003D01E8"/>
    <w:rsid w:val="003E5288"/>
    <w:rsid w:val="003E5F4B"/>
    <w:rsid w:val="003F6D79"/>
    <w:rsid w:val="0041760A"/>
    <w:rsid w:val="00417C01"/>
    <w:rsid w:val="004809EE"/>
    <w:rsid w:val="004A65EF"/>
    <w:rsid w:val="004E7D54"/>
    <w:rsid w:val="00500B69"/>
    <w:rsid w:val="0050555F"/>
    <w:rsid w:val="005273C6"/>
    <w:rsid w:val="00530A69"/>
    <w:rsid w:val="00545593"/>
    <w:rsid w:val="00557912"/>
    <w:rsid w:val="00577C6C"/>
    <w:rsid w:val="005B0D49"/>
    <w:rsid w:val="005C2FE2"/>
    <w:rsid w:val="005E2BC9"/>
    <w:rsid w:val="00605102"/>
    <w:rsid w:val="00605421"/>
    <w:rsid w:val="006215AA"/>
    <w:rsid w:val="00626CC3"/>
    <w:rsid w:val="00672537"/>
    <w:rsid w:val="0068761E"/>
    <w:rsid w:val="006913C9"/>
    <w:rsid w:val="0069470D"/>
    <w:rsid w:val="006D399E"/>
    <w:rsid w:val="007029C2"/>
    <w:rsid w:val="00734F00"/>
    <w:rsid w:val="007426BD"/>
    <w:rsid w:val="007A70AE"/>
    <w:rsid w:val="007B1B10"/>
    <w:rsid w:val="00812DC7"/>
    <w:rsid w:val="008362E8"/>
    <w:rsid w:val="0084307F"/>
    <w:rsid w:val="0085470D"/>
    <w:rsid w:val="00856DEC"/>
    <w:rsid w:val="008A132F"/>
    <w:rsid w:val="008A1768"/>
    <w:rsid w:val="008B3C4F"/>
    <w:rsid w:val="008F4429"/>
    <w:rsid w:val="009112F6"/>
    <w:rsid w:val="0094021A"/>
    <w:rsid w:val="00963F46"/>
    <w:rsid w:val="009666AD"/>
    <w:rsid w:val="009C60FE"/>
    <w:rsid w:val="009C6A0B"/>
    <w:rsid w:val="009E15DC"/>
    <w:rsid w:val="009F0C77"/>
    <w:rsid w:val="009F4DD1"/>
    <w:rsid w:val="00A15BF0"/>
    <w:rsid w:val="00A3698E"/>
    <w:rsid w:val="00A41684"/>
    <w:rsid w:val="00A44588"/>
    <w:rsid w:val="00A50F85"/>
    <w:rsid w:val="00A55563"/>
    <w:rsid w:val="00A64E80"/>
    <w:rsid w:val="00A72BCD"/>
    <w:rsid w:val="00A741D9"/>
    <w:rsid w:val="00A833AB"/>
    <w:rsid w:val="00A9741D"/>
    <w:rsid w:val="00AA73BA"/>
    <w:rsid w:val="00AD4B17"/>
    <w:rsid w:val="00AF50B8"/>
    <w:rsid w:val="00B0463D"/>
    <w:rsid w:val="00B412D4"/>
    <w:rsid w:val="00B60C3F"/>
    <w:rsid w:val="00B66739"/>
    <w:rsid w:val="00B96087"/>
    <w:rsid w:val="00BA31BB"/>
    <w:rsid w:val="00BE3C22"/>
    <w:rsid w:val="00C0345E"/>
    <w:rsid w:val="00C14F75"/>
    <w:rsid w:val="00C3483A"/>
    <w:rsid w:val="00C36D55"/>
    <w:rsid w:val="00C63045"/>
    <w:rsid w:val="00C73532"/>
    <w:rsid w:val="00C74E9D"/>
    <w:rsid w:val="00C82FD3"/>
    <w:rsid w:val="00C92819"/>
    <w:rsid w:val="00CB4B23"/>
    <w:rsid w:val="00CC6B7B"/>
    <w:rsid w:val="00CD2089"/>
    <w:rsid w:val="00CD6B79"/>
    <w:rsid w:val="00D67843"/>
    <w:rsid w:val="00D70303"/>
    <w:rsid w:val="00D73A67"/>
    <w:rsid w:val="00D822DD"/>
    <w:rsid w:val="00D970A9"/>
    <w:rsid w:val="00DB3099"/>
    <w:rsid w:val="00DE4F4C"/>
    <w:rsid w:val="00DF3845"/>
    <w:rsid w:val="00E17EA8"/>
    <w:rsid w:val="00E41911"/>
    <w:rsid w:val="00E45008"/>
    <w:rsid w:val="00E92EEF"/>
    <w:rsid w:val="00F24442"/>
    <w:rsid w:val="00F50AE3"/>
    <w:rsid w:val="00F67CF1"/>
    <w:rsid w:val="00F840F0"/>
    <w:rsid w:val="00FB0D0D"/>
    <w:rsid w:val="00FB43B4"/>
    <w:rsid w:val="00FE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8A39397-0BCB-40DD-9F51-9782988F8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12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2F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50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5-0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5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191_2011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D7C2D-B69F-4014-8E4E-7904E0D3D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649</Words>
  <Characters>3835</Characters>
  <Application>Microsoft Office Word</Application>
  <DocSecurity>4</DocSecurity>
  <Lines>112</Lines>
  <Paragraphs>31</Paragraphs>
  <ScaleCrop>false</ScaleCrop>
  <Company> </Company>
  <LinksUpToDate>false</LinksUpToDate>
  <CharactersWithSpaces>4460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4191: Arthur L. Cummings - South Carolina Legislature Online</dc:title>
  <dc:subject/>
  <dc:creator>rosannemcdowell</dc:creator>
  <cp:keywords/>
  <dc:description/>
  <cp:lastModifiedBy>N Cumfer</cp:lastModifiedBy>
  <cp:revision>2</cp:revision>
  <cp:lastPrinted>2011-05-04T19:05:00Z</cp:lastPrinted>
  <dcterms:created xsi:type="dcterms:W3CDTF">2014-11-24T14:09:00Z</dcterms:created>
  <dcterms:modified xsi:type="dcterms:W3CDTF">2014-11-24T14:09:00Z</dcterms:modified>
</cp:coreProperties>
</file>