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102" w:rsidRDefault="001C7102" w:rsidP="001C7102">
      <w:pPr>
        <w:widowControl w:val="0"/>
        <w:jc w:val="center"/>
      </w:pPr>
      <w:bookmarkStart w:id="0" w:name="_GoBack"/>
      <w:bookmarkEnd w:id="0"/>
      <w:r w:rsidRPr="001C7102">
        <w:rPr>
          <w:b/>
        </w:rPr>
        <w:t>South Carolina General Assembly</w:t>
      </w:r>
    </w:p>
    <w:p w:rsidR="001C7102" w:rsidRDefault="001C7102" w:rsidP="001C7102">
      <w:pPr>
        <w:widowControl w:val="0"/>
        <w:jc w:val="center"/>
      </w:pPr>
      <w:r>
        <w:t>119th Session, 2011-2012</w:t>
      </w:r>
    </w:p>
    <w:p w:rsidR="001C7102" w:rsidRDefault="001C7102" w:rsidP="001C7102">
      <w:pPr>
        <w:widowControl w:val="0"/>
        <w:jc w:val="left"/>
      </w:pPr>
    </w:p>
    <w:p w:rsidR="001C7102" w:rsidRDefault="001C7102" w:rsidP="001C7102">
      <w:pPr>
        <w:widowControl w:val="0"/>
        <w:jc w:val="left"/>
        <w:rPr>
          <w:b/>
        </w:rPr>
      </w:pPr>
      <w:r w:rsidRPr="001C7102">
        <w:rPr>
          <w:b/>
        </w:rPr>
        <w:t>H. 4233</w:t>
      </w:r>
    </w:p>
    <w:p w:rsidR="001C7102" w:rsidRDefault="001C7102" w:rsidP="001C7102">
      <w:pPr>
        <w:widowControl w:val="0"/>
        <w:jc w:val="left"/>
        <w:rPr>
          <w:b/>
        </w:rPr>
      </w:pPr>
    </w:p>
    <w:p w:rsidR="001C7102" w:rsidRDefault="001C7102" w:rsidP="001C7102">
      <w:pPr>
        <w:widowControl w:val="0"/>
        <w:jc w:val="left"/>
      </w:pPr>
      <w:r w:rsidRPr="001C7102">
        <w:rPr>
          <w:b/>
        </w:rPr>
        <w:t>STATUS INFORMATION</w:t>
      </w:r>
    </w:p>
    <w:p w:rsidR="001C7102" w:rsidRDefault="001C7102" w:rsidP="001C7102">
      <w:pPr>
        <w:widowControl w:val="0"/>
        <w:jc w:val="left"/>
      </w:pPr>
    </w:p>
    <w:p w:rsidR="001C7102" w:rsidRDefault="001C7102" w:rsidP="001C7102">
      <w:pPr>
        <w:widowControl w:val="0"/>
        <w:jc w:val="left"/>
      </w:pPr>
      <w:r>
        <w:t>House Resolution</w:t>
      </w:r>
    </w:p>
    <w:p w:rsidR="001C7102" w:rsidRDefault="001C7102" w:rsidP="001C7102">
      <w:pPr>
        <w:widowControl w:val="0"/>
        <w:jc w:val="left"/>
      </w:pPr>
      <w:r>
        <w:t>Sponsors: Reps. Brantley, Agnew, Alexander, Allen, Allison, Anderson, Anthony, Atwater, Bales, Ballentine, Bannister, Barfield, Battle, Bedingfield, Bikas, Bingham, Bowen, Bowers, Brady, Branham, Brannon,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1C7102" w:rsidRDefault="001C7102" w:rsidP="001C7102">
      <w:pPr>
        <w:widowControl w:val="0"/>
        <w:jc w:val="left"/>
      </w:pPr>
      <w:r>
        <w:t>Document Path: l:\council\bills\gm\24825sd11.docx</w:t>
      </w:r>
    </w:p>
    <w:p w:rsidR="001C7102" w:rsidRDefault="001C7102" w:rsidP="001C7102">
      <w:pPr>
        <w:widowControl w:val="0"/>
        <w:jc w:val="left"/>
      </w:pPr>
    </w:p>
    <w:p w:rsidR="001C7102" w:rsidRDefault="001C7102" w:rsidP="001C7102">
      <w:pPr>
        <w:widowControl w:val="0"/>
        <w:jc w:val="left"/>
      </w:pPr>
      <w:r>
        <w:t>Introduced in the House on May 18, 2011</w:t>
      </w:r>
    </w:p>
    <w:p w:rsidR="001C7102" w:rsidRDefault="001C7102" w:rsidP="001C7102">
      <w:pPr>
        <w:widowControl w:val="0"/>
        <w:jc w:val="left"/>
      </w:pPr>
      <w:r>
        <w:t>Adopted by the House on May 18, 2011</w:t>
      </w:r>
    </w:p>
    <w:p w:rsidR="001C7102" w:rsidRDefault="001C7102" w:rsidP="001C7102">
      <w:pPr>
        <w:widowControl w:val="0"/>
        <w:jc w:val="left"/>
      </w:pPr>
    </w:p>
    <w:p w:rsidR="001C7102" w:rsidRDefault="001C7102" w:rsidP="001C7102">
      <w:pPr>
        <w:widowControl w:val="0"/>
        <w:jc w:val="left"/>
      </w:pPr>
      <w:r>
        <w:t xml:space="preserve">Summary: </w:t>
      </w:r>
      <w:r w:rsidR="00655127">
        <w:t>Mary T. Zinnerman</w:t>
      </w:r>
    </w:p>
    <w:p w:rsidR="001C7102" w:rsidRDefault="001C7102" w:rsidP="001C7102">
      <w:pPr>
        <w:widowControl w:val="0"/>
        <w:jc w:val="left"/>
      </w:pPr>
    </w:p>
    <w:p w:rsidR="001C7102" w:rsidRDefault="001C7102" w:rsidP="001C7102">
      <w:pPr>
        <w:widowControl w:val="0"/>
        <w:jc w:val="left"/>
      </w:pPr>
    </w:p>
    <w:p w:rsidR="001C7102" w:rsidRDefault="001C7102" w:rsidP="001C7102">
      <w:pPr>
        <w:widowControl w:val="0"/>
        <w:tabs>
          <w:tab w:val="center" w:pos="590"/>
          <w:tab w:val="center" w:pos="1440"/>
          <w:tab w:val="left" w:pos="1872"/>
          <w:tab w:val="left" w:pos="9187"/>
        </w:tabs>
        <w:jc w:val="left"/>
      </w:pPr>
      <w:r w:rsidRPr="001C7102">
        <w:rPr>
          <w:b/>
        </w:rPr>
        <w:t>HISTORY OF LEGISLATIVE ACTIONS</w:t>
      </w:r>
    </w:p>
    <w:p w:rsidR="001C7102" w:rsidRDefault="001C7102" w:rsidP="001C7102">
      <w:pPr>
        <w:widowControl w:val="0"/>
        <w:tabs>
          <w:tab w:val="center" w:pos="590"/>
          <w:tab w:val="center" w:pos="1440"/>
          <w:tab w:val="left" w:pos="1872"/>
          <w:tab w:val="left" w:pos="9187"/>
        </w:tabs>
        <w:jc w:val="left"/>
      </w:pPr>
    </w:p>
    <w:p w:rsidR="001C7102" w:rsidRPr="001C7102" w:rsidRDefault="001C7102" w:rsidP="001C7102">
      <w:pPr>
        <w:widowControl w:val="0"/>
        <w:tabs>
          <w:tab w:val="center" w:pos="590"/>
          <w:tab w:val="center" w:pos="1440"/>
          <w:tab w:val="left" w:pos="1872"/>
          <w:tab w:val="left" w:pos="9187"/>
        </w:tabs>
        <w:jc w:val="left"/>
      </w:pPr>
      <w:r w:rsidRPr="001C7102">
        <w:rPr>
          <w:u w:val="single"/>
        </w:rPr>
        <w:tab/>
        <w:t>Date</w:t>
      </w:r>
      <w:r w:rsidRPr="001C7102">
        <w:rPr>
          <w:u w:val="single"/>
        </w:rPr>
        <w:tab/>
        <w:t>Body</w:t>
      </w:r>
      <w:r w:rsidRPr="001C7102">
        <w:rPr>
          <w:u w:val="single"/>
        </w:rPr>
        <w:tab/>
        <w:t>Action Description with journal page number</w:t>
      </w:r>
      <w:r w:rsidRPr="001C7102">
        <w:rPr>
          <w:u w:val="single"/>
        </w:rPr>
        <w:tab/>
      </w:r>
    </w:p>
    <w:p w:rsidR="007C4672" w:rsidRDefault="007C4672" w:rsidP="007C4672">
      <w:pPr>
        <w:widowControl w:val="0"/>
        <w:tabs>
          <w:tab w:val="right" w:pos="1008"/>
          <w:tab w:val="left" w:pos="1152"/>
          <w:tab w:val="left" w:pos="1872"/>
          <w:tab w:val="left" w:pos="9187"/>
        </w:tabs>
        <w:ind w:left="2088" w:hanging="2088"/>
        <w:jc w:val="left"/>
      </w:pPr>
      <w:r>
        <w:tab/>
        <w:t>5/18/2011</w:t>
      </w:r>
      <w:r>
        <w:tab/>
        <w:t>House</w:t>
      </w:r>
      <w:r>
        <w:tab/>
      </w:r>
      <w:r w:rsidRPr="00113BDF">
        <w:t>Introduced and adopted (</w:t>
      </w:r>
      <w:hyperlink r:id="rId7" w:history="1">
        <w:r w:rsidRPr="00113BDF">
          <w:rPr>
            <w:rStyle w:val="Hyperlink"/>
          </w:rPr>
          <w:t>House Journal</w:t>
        </w:r>
        <w:r w:rsidRPr="00113BDF">
          <w:rPr>
            <w:rStyle w:val="Hyperlink"/>
          </w:rPr>
          <w:noBreakHyphen/>
          <w:t>page 75</w:t>
        </w:r>
      </w:hyperlink>
      <w:r w:rsidRPr="00113BDF">
        <w:t>)</w:t>
      </w:r>
    </w:p>
    <w:p w:rsidR="007C4672" w:rsidRDefault="007C4672" w:rsidP="007C4672">
      <w:pPr>
        <w:widowControl w:val="0"/>
        <w:tabs>
          <w:tab w:val="right" w:pos="1008"/>
          <w:tab w:val="left" w:pos="1152"/>
          <w:tab w:val="left" w:pos="1872"/>
          <w:tab w:val="left" w:pos="9187"/>
        </w:tabs>
        <w:ind w:left="2088" w:hanging="2088"/>
        <w:jc w:val="left"/>
      </w:pPr>
    </w:p>
    <w:p w:rsidR="001C7102" w:rsidRPr="001C7102" w:rsidRDefault="001C7102" w:rsidP="001C7102">
      <w:pPr>
        <w:widowControl w:val="0"/>
        <w:tabs>
          <w:tab w:val="right" w:pos="1008"/>
          <w:tab w:val="left" w:pos="1152"/>
          <w:tab w:val="left" w:pos="1872"/>
          <w:tab w:val="left" w:pos="9187"/>
        </w:tabs>
        <w:ind w:left="2088" w:hanging="2088"/>
        <w:jc w:val="left"/>
      </w:pPr>
    </w:p>
    <w:p w:rsidR="001C7102" w:rsidRDefault="001C7102" w:rsidP="001C7102">
      <w:r w:rsidRPr="001C7102">
        <w:rPr>
          <w:b/>
        </w:rPr>
        <w:t>VERSIONS OF THIS BILL</w:t>
      </w:r>
    </w:p>
    <w:p w:rsidR="001C7102" w:rsidRDefault="001C7102" w:rsidP="001C7102"/>
    <w:p w:rsidR="001C7102" w:rsidRDefault="00D85D9F" w:rsidP="001C7102">
      <w:hyperlink r:id="rId8" w:history="1">
        <w:r w:rsidR="001C7102">
          <w:rPr>
            <w:rStyle w:val="Hyperlink"/>
          </w:rPr>
          <w:t>5/18/2011</w:t>
        </w:r>
      </w:hyperlink>
    </w:p>
    <w:p w:rsidR="001C7102" w:rsidRDefault="001C7102" w:rsidP="001C7102"/>
    <w:p w:rsidR="001C7102" w:rsidRDefault="001C7102" w:rsidP="001C7102">
      <w:pPr>
        <w:sectPr w:rsidR="001C7102" w:rsidSect="001C710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337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SINCERE SO</w:t>
      </w:r>
      <w:r w:rsidR="00CA12E7">
        <w:t>RROW</w:t>
      </w:r>
      <w:r w:rsidR="00DA3D34">
        <w:t xml:space="preserve"> OF THE HOUSE OF REPRESENTATIVES</w:t>
      </w:r>
      <w:r w:rsidR="00CA12E7">
        <w:t xml:space="preserve"> UPON THE PASSING OF </w:t>
      </w:r>
      <w:r>
        <w:t>MARY T. ZINNERMAN OF JASPER COUNTY, AND TO EXTEND DEEPEST SYMPATHY</w:t>
      </w:r>
      <w:r w:rsidR="00DA3D34">
        <w:t xml:space="preserve"> TO HER</w:t>
      </w:r>
      <w:r>
        <w:t xml:space="preserve"> LARGE AND LOVING FAMILY AND TO HER MANY FRIENDS.</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4D06"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4D06">
        <w:t xml:space="preserve">the members of the South Carolina House of Representatives were saddened to learn of the death of </w:t>
      </w:r>
      <w:r w:rsidR="003A56D6">
        <w:t>former educator Mary T. Zinnerman at the age of eighty</w:t>
      </w:r>
      <w:r w:rsidR="00CA12E7">
        <w:noBreakHyphen/>
      </w:r>
      <w:r w:rsidR="003A56D6">
        <w:t xml:space="preserve">eight </w:t>
      </w:r>
      <w:r w:rsidR="00254D06">
        <w:t xml:space="preserve">on May </w:t>
      </w:r>
      <w:r w:rsidR="003A56D6">
        <w:t>12, 2011</w:t>
      </w:r>
      <w:r w:rsidR="00254D06">
        <w:t>; and</w:t>
      </w:r>
    </w:p>
    <w:p w:rsidR="00254D06" w:rsidRDefault="00254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1, 1922, Mary Zinnerman was the daughter of the late Reverend William Samuel and Mary Elise Senior Trezevant, and she graduated from Booker T. Washington High School in 1940; and</w:t>
      </w: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earned a bachelor of science from Allen University in 1944 and married her beloved husband, </w:t>
      </w:r>
      <w:r w:rsidR="00AD0D31">
        <w:t xml:space="preserve">the late </w:t>
      </w:r>
      <w:r>
        <w:t>Willie Zinnerman, the same year; and</w:t>
      </w: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E0AD3">
        <w:t>together they raised five fine children</w:t>
      </w:r>
      <w:r w:rsidR="00AD0D31">
        <w:t>:</w:t>
      </w:r>
      <w:r w:rsidR="004E0AD3">
        <w:t xml:space="preserve"> Theodora Z. Wright, Jannette Z. Scott, Esther E. Zinnerman, Willie T. Zinnerman, and Carolyn V. Zinnerman,</w:t>
      </w:r>
      <w:r w:rsidR="00DA3D34">
        <w:t xml:space="preserve"> all of whom completed their college education and four of whom have master’s degrees.  In addition, these wonderful children</w:t>
      </w:r>
      <w:r w:rsidR="004E0AD3">
        <w:t xml:space="preserve"> blessed the</w:t>
      </w:r>
      <w:r w:rsidR="00DA3D34">
        <w:t>ir parents</w:t>
      </w:r>
      <w:r w:rsidR="004E0AD3">
        <w:t xml:space="preserve"> with seven grandchildren and two great</w:t>
      </w:r>
      <w:r w:rsidR="00CA12E7">
        <w:noBreakHyphen/>
      </w:r>
      <w:r w:rsidR="004E0AD3">
        <w:t>grandchildren; and</w:t>
      </w: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Mary</w:t>
      </w:r>
      <w:r w:rsidR="00CA12E7">
        <w:t>,</w:t>
      </w:r>
      <w:r>
        <w:t>” as she was fondly called</w:t>
      </w:r>
      <w:r w:rsidR="00CA12E7">
        <w:t>,</w:t>
      </w:r>
      <w:r>
        <w:t xml:space="preserve"> earned a master</w:t>
      </w:r>
      <w:r w:rsidR="00CA12E7" w:rsidRPr="00CA12E7">
        <w:t>’</w:t>
      </w:r>
      <w:r>
        <w:t>s degree from South Carolina State College in 1960 and made her home in Ridgeland, spending thirty</w:t>
      </w:r>
      <w:r w:rsidR="00CA12E7">
        <w:noBreakHyphen/>
      </w:r>
      <w:r>
        <w:t>six years educating the students of Jasper County; and</w:t>
      </w: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D34" w:rsidRDefault="00DA3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in her life, “Ms. Mary” met and married James E. Worlds of Savannah, Georgia, who also predeceased her; and</w:t>
      </w:r>
    </w:p>
    <w:p w:rsidR="00DA3D34" w:rsidRDefault="00DA3D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AD3"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accepting Jesus Christ as her personal Savior</w:t>
      </w:r>
      <w:r w:rsidR="00CA12E7">
        <w:t>, she</w:t>
      </w:r>
      <w:r>
        <w:t xml:space="preserve"> became a faithful member of St. John African Methodist Episcopal Church where she served as a trustee until her health failed; and</w:t>
      </w:r>
    </w:p>
    <w:p w:rsidR="003A56D6" w:rsidRDefault="003A5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375" w:rsidRDefault="004E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legacy of dedicated service that Mary T. Zinnerman </w:t>
      </w:r>
      <w:r w:rsidR="00CA12E7">
        <w:t xml:space="preserve">has </w:t>
      </w:r>
      <w:r>
        <w:t>left and for the standard of excellence she set for all who knew and loved this remarkable lady</w:t>
      </w:r>
      <w:r w:rsidR="00433375">
        <w:t>.  Now, therefore,</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54D06">
        <w:t xml:space="preserve"> the members of the South Carolina House of Representatives, by this resolution, express their sincere sorrow upon the passing of Mary T. Zinnerman </w:t>
      </w:r>
      <w:r w:rsidR="00CA12E7">
        <w:t xml:space="preserve">of Jasper County, and extend their </w:t>
      </w:r>
      <w:r w:rsidR="00254D06">
        <w:t>deepest sympathy to her large and loving family and many friends.</w:t>
      </w:r>
    </w:p>
    <w:p w:rsidR="00433375"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54D06">
        <w:t>provi</w:t>
      </w:r>
      <w:r>
        <w:t>ded to</w:t>
      </w:r>
      <w:r w:rsidR="00254D06">
        <w:t xml:space="preserve"> the family of Mary T. Zinnerman.</w:t>
      </w:r>
    </w:p>
    <w:p w:rsidR="00382FCF" w:rsidRDefault="00CA12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FCF" w:rsidRDefault="00382FCF" w:rsidP="001C7102">
      <w:pPr>
        <w:suppressAutoHyphens/>
      </w:pPr>
    </w:p>
    <w:sectPr w:rsidR="00382FCF" w:rsidSect="001C710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D31" w:rsidRDefault="00AD0D31" w:rsidP="009F0C77">
      <w:r>
        <w:separator/>
      </w:r>
    </w:p>
  </w:endnote>
  <w:endnote w:type="continuationSeparator" w:id="0">
    <w:p w:rsidR="00AD0D31" w:rsidRDefault="00AD0D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5CEB9A-1322-446A-88D4-F89F1197C6BF}"/>
    <w:embedBold r:id="rId2" w:fontKey="{A61F3CA2-752D-4E7B-9859-E97004831F46}"/>
  </w:font>
  <w:font w:name="Calibri">
    <w:panose1 w:val="020F0502020204030204"/>
    <w:charset w:val="00"/>
    <w:family w:val="swiss"/>
    <w:pitch w:val="variable"/>
    <w:sig w:usb0="E10002FF" w:usb1="4000ACFF" w:usb2="00000009" w:usb3="00000000" w:csb0="0000019F" w:csb1="00000000"/>
    <w:embedRegular r:id="rId3" w:fontKey="{3C2EA3D8-E1F0-4481-AB4E-62076671FC67}"/>
  </w:font>
  <w:font w:name="Tahoma">
    <w:panose1 w:val="020B0604030504040204"/>
    <w:charset w:val="00"/>
    <w:family w:val="swiss"/>
    <w:pitch w:val="variable"/>
    <w:sig w:usb0="21002A87" w:usb1="80000000" w:usb2="00000008" w:usb3="00000000" w:csb0="000101FF" w:csb1="00000000"/>
    <w:embedRegular r:id="rId4" w:fontKey="{BEED5A2E-338B-4974-A800-BC67ED509B29}"/>
  </w:font>
  <w:font w:name="Cambria">
    <w:panose1 w:val="02040503050406030204"/>
    <w:charset w:val="00"/>
    <w:family w:val="roman"/>
    <w:pitch w:val="variable"/>
    <w:sig w:usb0="E00002FF" w:usb1="400004FF" w:usb2="00000000" w:usb3="00000000" w:csb0="0000019F" w:csb1="00000000"/>
    <w:embedRegular r:id="rId5" w:fontKey="{80C2C3F6-237E-47F4-9A49-96923D708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102" w:rsidRPr="00382FCF" w:rsidRDefault="001C7102" w:rsidP="00382FCF">
    <w:pPr>
      <w:pStyle w:val="Footer"/>
      <w:tabs>
        <w:tab w:val="clear" w:pos="4680"/>
        <w:tab w:val="clear" w:pos="9360"/>
        <w:tab w:val="center" w:pos="2995"/>
      </w:tabs>
      <w:spacing w:before="120"/>
    </w:pPr>
    <w:r>
      <w:t>[4233]</w:t>
    </w:r>
    <w:r>
      <w:tab/>
    </w:r>
    <w:r w:rsidR="00D85D9F">
      <w:fldChar w:fldCharType="begin"/>
    </w:r>
    <w:r w:rsidR="00D85D9F">
      <w:instrText xml:space="preserve"> PAGE  \* MERGEFORMAT </w:instrText>
    </w:r>
    <w:r w:rsidR="00D85D9F">
      <w:fldChar w:fldCharType="separate"/>
    </w:r>
    <w:r w:rsidR="00D85D9F">
      <w:rPr>
        <w:noProof/>
      </w:rPr>
      <w:t>1</w:t>
    </w:r>
    <w:r w:rsidR="00D85D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D31" w:rsidRDefault="00AD0D31" w:rsidP="009F0C77">
      <w:r>
        <w:separator/>
      </w:r>
    </w:p>
  </w:footnote>
  <w:footnote w:type="continuationSeparator" w:id="0">
    <w:p w:rsidR="00AD0D31" w:rsidRDefault="00AD0D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25SD11"/>
    <w:docVar w:name="CoverBillType" w:val="r"/>
    <w:docVar w:name="docpath" w:val="L:\Council\bills\GM\24825SD11.DOCX"/>
    <w:docVar w:name="dvBillNumber" w:val="4233"/>
    <w:docVar w:name="dvBillNumberPrefix" w:val="H. "/>
    <w:docVar w:name="dvOriginalBody" w:val="House"/>
    <w:docVar w:name="dvSteno" w:val="GM"/>
    <w:docVar w:name="NameofBody" w:val="h"/>
    <w:docVar w:name="vgroup2" w:val="Council"/>
  </w:docVars>
  <w:rsids>
    <w:rsidRoot w:val="00C468DE"/>
    <w:rsid w:val="00011869"/>
    <w:rsid w:val="00017647"/>
    <w:rsid w:val="00071689"/>
    <w:rsid w:val="000E1785"/>
    <w:rsid w:val="000F40FA"/>
    <w:rsid w:val="0010776B"/>
    <w:rsid w:val="00133E66"/>
    <w:rsid w:val="001435A3"/>
    <w:rsid w:val="001C7102"/>
    <w:rsid w:val="001D08F2"/>
    <w:rsid w:val="001D525B"/>
    <w:rsid w:val="001D7F4F"/>
    <w:rsid w:val="00212B12"/>
    <w:rsid w:val="002321B6"/>
    <w:rsid w:val="00250967"/>
    <w:rsid w:val="002543C8"/>
    <w:rsid w:val="00254D06"/>
    <w:rsid w:val="00284AAE"/>
    <w:rsid w:val="002A5B29"/>
    <w:rsid w:val="002E5912"/>
    <w:rsid w:val="00300922"/>
    <w:rsid w:val="00325348"/>
    <w:rsid w:val="0032732C"/>
    <w:rsid w:val="00336AD0"/>
    <w:rsid w:val="0037079A"/>
    <w:rsid w:val="00382FCF"/>
    <w:rsid w:val="003A56D6"/>
    <w:rsid w:val="003D01E8"/>
    <w:rsid w:val="003D1961"/>
    <w:rsid w:val="003E5288"/>
    <w:rsid w:val="003F6D79"/>
    <w:rsid w:val="0041760A"/>
    <w:rsid w:val="00417C01"/>
    <w:rsid w:val="00433375"/>
    <w:rsid w:val="004809EE"/>
    <w:rsid w:val="004E0AD3"/>
    <w:rsid w:val="004E7D54"/>
    <w:rsid w:val="005273C6"/>
    <w:rsid w:val="00530A69"/>
    <w:rsid w:val="00545593"/>
    <w:rsid w:val="00577C6C"/>
    <w:rsid w:val="005C2FE2"/>
    <w:rsid w:val="005E2BC9"/>
    <w:rsid w:val="00605102"/>
    <w:rsid w:val="006215AA"/>
    <w:rsid w:val="00655127"/>
    <w:rsid w:val="006913C9"/>
    <w:rsid w:val="0069470D"/>
    <w:rsid w:val="006B27D9"/>
    <w:rsid w:val="00734F00"/>
    <w:rsid w:val="007A70AE"/>
    <w:rsid w:val="007C4672"/>
    <w:rsid w:val="007C629B"/>
    <w:rsid w:val="007D3417"/>
    <w:rsid w:val="00827D06"/>
    <w:rsid w:val="008362E8"/>
    <w:rsid w:val="008A1768"/>
    <w:rsid w:val="008A3748"/>
    <w:rsid w:val="008C1BBE"/>
    <w:rsid w:val="008E7186"/>
    <w:rsid w:val="008F4429"/>
    <w:rsid w:val="009311A6"/>
    <w:rsid w:val="0094021A"/>
    <w:rsid w:val="009821C1"/>
    <w:rsid w:val="009A6F81"/>
    <w:rsid w:val="009C6A0B"/>
    <w:rsid w:val="009F0C77"/>
    <w:rsid w:val="009F4DD1"/>
    <w:rsid w:val="00A41684"/>
    <w:rsid w:val="00A64E80"/>
    <w:rsid w:val="00A72BCD"/>
    <w:rsid w:val="00A741D9"/>
    <w:rsid w:val="00A833AB"/>
    <w:rsid w:val="00A9741D"/>
    <w:rsid w:val="00AA6AF9"/>
    <w:rsid w:val="00AD0D31"/>
    <w:rsid w:val="00AD4B17"/>
    <w:rsid w:val="00AE5D19"/>
    <w:rsid w:val="00B2789D"/>
    <w:rsid w:val="00B412D4"/>
    <w:rsid w:val="00BE3C22"/>
    <w:rsid w:val="00C0345E"/>
    <w:rsid w:val="00C3483A"/>
    <w:rsid w:val="00C468DE"/>
    <w:rsid w:val="00C74E9D"/>
    <w:rsid w:val="00C82FD3"/>
    <w:rsid w:val="00C92819"/>
    <w:rsid w:val="00CA12E7"/>
    <w:rsid w:val="00CC6B7B"/>
    <w:rsid w:val="00CD2089"/>
    <w:rsid w:val="00D73A67"/>
    <w:rsid w:val="00D85D9F"/>
    <w:rsid w:val="00D970A9"/>
    <w:rsid w:val="00DA3D34"/>
    <w:rsid w:val="00DF3845"/>
    <w:rsid w:val="00E41911"/>
    <w:rsid w:val="00E537C2"/>
    <w:rsid w:val="00E749BC"/>
    <w:rsid w:val="00E92EEF"/>
    <w:rsid w:val="00EF7C8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4A8BB8-AEF2-425D-997B-381DBA24B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2E7"/>
    <w:rPr>
      <w:rFonts w:ascii="Tahoma" w:hAnsi="Tahoma" w:cs="Tahoma"/>
      <w:sz w:val="16"/>
      <w:szCs w:val="16"/>
    </w:rPr>
  </w:style>
  <w:style w:type="character" w:customStyle="1" w:styleId="BalloonTextChar">
    <w:name w:val="Balloon Text Char"/>
    <w:basedOn w:val="DefaultParagraphFont"/>
    <w:link w:val="BalloonText"/>
    <w:uiPriority w:val="99"/>
    <w:semiHidden/>
    <w:rsid w:val="00CA12E7"/>
    <w:rPr>
      <w:rFonts w:ascii="Tahoma" w:eastAsia="Times New Roman" w:hAnsi="Tahoma" w:cs="Tahoma"/>
      <w:sz w:val="16"/>
      <w:szCs w:val="16"/>
    </w:rPr>
  </w:style>
  <w:style w:type="character" w:styleId="Hyperlink">
    <w:name w:val="Hyperlink"/>
    <w:basedOn w:val="DefaultParagraphFont"/>
    <w:uiPriority w:val="99"/>
    <w:unhideWhenUsed/>
    <w:rsid w:val="001C71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33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17238-1A5D-4AEF-A8C6-18FB985B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585</Words>
  <Characters>3315</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4233: Mary T. Zinnerman - South Carolina Legislature Online</dc:title>
  <dc:subject/>
  <dc:creator>gailmoore</dc:creator>
  <cp:keywords/>
  <dc:description/>
  <cp:lastModifiedBy>N Cumfer</cp:lastModifiedBy>
  <cp:revision>2</cp:revision>
  <cp:lastPrinted>2011-05-18T17:41:00Z</cp:lastPrinted>
  <dcterms:created xsi:type="dcterms:W3CDTF">2014-11-24T14:11:00Z</dcterms:created>
  <dcterms:modified xsi:type="dcterms:W3CDTF">2014-11-24T14:11:00Z</dcterms:modified>
</cp:coreProperties>
</file>