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77E4" w:rsidRDefault="008477E4" w:rsidP="008477E4">
      <w:pPr>
        <w:widowControl w:val="0"/>
        <w:jc w:val="center"/>
      </w:pPr>
      <w:bookmarkStart w:id="0" w:name="_GoBack"/>
      <w:bookmarkEnd w:id="0"/>
      <w:r w:rsidRPr="008477E4">
        <w:rPr>
          <w:b/>
        </w:rPr>
        <w:t>South Carolina General Assembly</w:t>
      </w:r>
    </w:p>
    <w:p w:rsidR="008477E4" w:rsidRDefault="008477E4" w:rsidP="008477E4">
      <w:pPr>
        <w:widowControl w:val="0"/>
        <w:jc w:val="center"/>
      </w:pPr>
      <w:r>
        <w:t>119th Session, 2011-2012</w:t>
      </w:r>
    </w:p>
    <w:p w:rsidR="008477E4" w:rsidRDefault="008477E4" w:rsidP="008477E4">
      <w:pPr>
        <w:widowControl w:val="0"/>
        <w:jc w:val="left"/>
      </w:pPr>
    </w:p>
    <w:p w:rsidR="008477E4" w:rsidRDefault="008477E4" w:rsidP="008477E4">
      <w:pPr>
        <w:widowControl w:val="0"/>
        <w:jc w:val="left"/>
        <w:rPr>
          <w:b/>
        </w:rPr>
      </w:pPr>
      <w:r w:rsidRPr="008477E4">
        <w:rPr>
          <w:b/>
        </w:rPr>
        <w:t>H. 4292</w:t>
      </w:r>
    </w:p>
    <w:p w:rsidR="008477E4" w:rsidRDefault="008477E4" w:rsidP="008477E4">
      <w:pPr>
        <w:widowControl w:val="0"/>
        <w:jc w:val="left"/>
        <w:rPr>
          <w:b/>
        </w:rPr>
      </w:pPr>
    </w:p>
    <w:p w:rsidR="008477E4" w:rsidRDefault="008477E4" w:rsidP="008477E4">
      <w:pPr>
        <w:widowControl w:val="0"/>
        <w:jc w:val="left"/>
      </w:pPr>
      <w:r w:rsidRPr="008477E4">
        <w:rPr>
          <w:b/>
        </w:rPr>
        <w:t>STATUS INFORMATION</w:t>
      </w:r>
    </w:p>
    <w:p w:rsidR="008477E4" w:rsidRDefault="008477E4" w:rsidP="008477E4">
      <w:pPr>
        <w:widowControl w:val="0"/>
        <w:jc w:val="left"/>
      </w:pPr>
    </w:p>
    <w:p w:rsidR="008477E4" w:rsidRDefault="008477E4" w:rsidP="008477E4">
      <w:pPr>
        <w:widowControl w:val="0"/>
        <w:jc w:val="left"/>
      </w:pPr>
      <w:r>
        <w:t>Concurrent Resolution</w:t>
      </w:r>
    </w:p>
    <w:p w:rsidR="008477E4" w:rsidRDefault="008477E4" w:rsidP="008477E4">
      <w:pPr>
        <w:widowControl w:val="0"/>
        <w:jc w:val="left"/>
      </w:pPr>
      <w:r>
        <w:t>Sponsors: Rep. Battle</w:t>
      </w:r>
    </w:p>
    <w:p w:rsidR="008477E4" w:rsidRDefault="008477E4" w:rsidP="008477E4">
      <w:pPr>
        <w:widowControl w:val="0"/>
        <w:jc w:val="left"/>
      </w:pPr>
      <w:r>
        <w:t>Document Path: l:\council\bills\gm\24848ab11.docx</w:t>
      </w:r>
    </w:p>
    <w:p w:rsidR="008477E4" w:rsidRDefault="008477E4" w:rsidP="008477E4">
      <w:pPr>
        <w:widowControl w:val="0"/>
        <w:jc w:val="left"/>
      </w:pPr>
    </w:p>
    <w:p w:rsidR="00FC3F8C" w:rsidRDefault="00FC3F8C" w:rsidP="008477E4">
      <w:pPr>
        <w:widowControl w:val="0"/>
        <w:jc w:val="left"/>
      </w:pPr>
      <w:r>
        <w:t>Introduced in the House on May 26, 2011</w:t>
      </w:r>
    </w:p>
    <w:p w:rsidR="00FC3F8C" w:rsidRDefault="00FC3F8C" w:rsidP="008477E4">
      <w:pPr>
        <w:widowControl w:val="0"/>
        <w:jc w:val="left"/>
      </w:pPr>
      <w:r>
        <w:t>Introduced in the Senate on May 26, 2011</w:t>
      </w:r>
    </w:p>
    <w:p w:rsidR="00FC3F8C" w:rsidRDefault="00FC3F8C" w:rsidP="008477E4">
      <w:pPr>
        <w:widowControl w:val="0"/>
        <w:jc w:val="left"/>
      </w:pPr>
      <w:r>
        <w:t>Adopted by the General Assembly on May 26, 2011</w:t>
      </w:r>
    </w:p>
    <w:p w:rsidR="00FC3F8C" w:rsidRDefault="00FC3F8C" w:rsidP="008477E4">
      <w:pPr>
        <w:widowControl w:val="0"/>
        <w:jc w:val="left"/>
      </w:pPr>
    </w:p>
    <w:p w:rsidR="008477E4" w:rsidRDefault="008477E4" w:rsidP="008477E4">
      <w:pPr>
        <w:widowControl w:val="0"/>
        <w:jc w:val="left"/>
      </w:pPr>
      <w:r>
        <w:t xml:space="preserve">Summary: </w:t>
      </w:r>
      <w:r w:rsidR="003A5446">
        <w:t>Salley B. Davidson</w:t>
      </w:r>
    </w:p>
    <w:p w:rsidR="008477E4" w:rsidRDefault="008477E4" w:rsidP="008477E4">
      <w:pPr>
        <w:widowControl w:val="0"/>
        <w:jc w:val="left"/>
      </w:pPr>
    </w:p>
    <w:p w:rsidR="008477E4" w:rsidRDefault="008477E4" w:rsidP="008477E4">
      <w:pPr>
        <w:widowControl w:val="0"/>
        <w:jc w:val="left"/>
      </w:pPr>
    </w:p>
    <w:p w:rsidR="008477E4" w:rsidRDefault="008477E4" w:rsidP="008477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7E4">
        <w:rPr>
          <w:b/>
        </w:rPr>
        <w:t>HISTORY OF LEGISLATIVE ACTIONS</w:t>
      </w:r>
    </w:p>
    <w:p w:rsidR="008477E4" w:rsidRDefault="008477E4" w:rsidP="008477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477E4" w:rsidRPr="008477E4" w:rsidRDefault="008477E4" w:rsidP="008477E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477E4">
        <w:rPr>
          <w:u w:val="single"/>
        </w:rPr>
        <w:tab/>
        <w:t>Date</w:t>
      </w:r>
      <w:r w:rsidRPr="008477E4">
        <w:rPr>
          <w:u w:val="single"/>
        </w:rPr>
        <w:tab/>
        <w:t>Body</w:t>
      </w:r>
      <w:r w:rsidRPr="008477E4">
        <w:rPr>
          <w:u w:val="single"/>
        </w:rPr>
        <w:tab/>
        <w:t>Action Description with journal page number</w:t>
      </w:r>
      <w:r w:rsidRPr="008477E4">
        <w:rPr>
          <w:u w:val="single"/>
        </w:rPr>
        <w:tab/>
      </w:r>
    </w:p>
    <w:p w:rsidR="00A35E4F" w:rsidRDefault="00A35E4F" w:rsidP="00A35E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House</w:t>
      </w:r>
      <w:r>
        <w:tab/>
      </w:r>
      <w:r w:rsidRPr="001841FB">
        <w:t>Intr</w:t>
      </w:r>
      <w:r>
        <w:t xml:space="preserve">oduced, adopted, sent to Senate </w:t>
      </w:r>
      <w:r w:rsidRPr="001841FB">
        <w:t>(</w:t>
      </w:r>
      <w:hyperlink r:id="rId7" w:history="1">
        <w:r w:rsidRPr="001841FB">
          <w:rPr>
            <w:rStyle w:val="Hyperlink"/>
          </w:rPr>
          <w:t>House Journal</w:t>
        </w:r>
        <w:r w:rsidRPr="001841FB">
          <w:rPr>
            <w:rStyle w:val="Hyperlink"/>
          </w:rPr>
          <w:noBreakHyphen/>
          <w:t>page 56</w:t>
        </w:r>
      </w:hyperlink>
      <w:r w:rsidRPr="001841FB">
        <w:t>)</w:t>
      </w:r>
    </w:p>
    <w:p w:rsidR="00A35E4F" w:rsidRDefault="00A35E4F" w:rsidP="00A35E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5/26/2011</w:t>
      </w:r>
      <w:r>
        <w:tab/>
        <w:t>Senate</w:t>
      </w:r>
      <w:r>
        <w:tab/>
      </w:r>
      <w:r w:rsidRPr="001841FB">
        <w:t>Introduced, ado</w:t>
      </w:r>
      <w:r>
        <w:t xml:space="preserve">pted, returned with concurrence </w:t>
      </w:r>
      <w:r w:rsidRPr="001841FB">
        <w:t>(</w:t>
      </w:r>
      <w:hyperlink r:id="rId8" w:history="1">
        <w:r w:rsidRPr="001841FB">
          <w:rPr>
            <w:rStyle w:val="Hyperlink"/>
          </w:rPr>
          <w:t>Senate Journal</w:t>
        </w:r>
        <w:r w:rsidRPr="001841FB">
          <w:rPr>
            <w:rStyle w:val="Hyperlink"/>
          </w:rPr>
          <w:noBreakHyphen/>
          <w:t>page 17</w:t>
        </w:r>
      </w:hyperlink>
      <w:r w:rsidRPr="001841FB">
        <w:t>)</w:t>
      </w:r>
    </w:p>
    <w:p w:rsidR="00A35E4F" w:rsidRDefault="00A35E4F" w:rsidP="00A35E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7E4" w:rsidRPr="008477E4" w:rsidRDefault="008477E4" w:rsidP="008477E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477E4" w:rsidRDefault="008477E4" w:rsidP="008477E4">
      <w:r w:rsidRPr="008477E4">
        <w:rPr>
          <w:b/>
        </w:rPr>
        <w:t>VERSIONS OF THIS BILL</w:t>
      </w:r>
    </w:p>
    <w:p w:rsidR="008477E4" w:rsidRDefault="008477E4" w:rsidP="008477E4"/>
    <w:p w:rsidR="008477E4" w:rsidRDefault="00C279F6" w:rsidP="008477E4">
      <w:hyperlink r:id="rId9" w:history="1">
        <w:r w:rsidR="008477E4">
          <w:rPr>
            <w:rStyle w:val="Hyperlink"/>
          </w:rPr>
          <w:t>5/26/2011</w:t>
        </w:r>
      </w:hyperlink>
    </w:p>
    <w:p w:rsidR="008477E4" w:rsidRDefault="008477E4" w:rsidP="008477E4"/>
    <w:p w:rsidR="008477E4" w:rsidRDefault="008477E4" w:rsidP="008477E4">
      <w:pPr>
        <w:sectPr w:rsidR="008477E4" w:rsidSect="008477E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19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E6A3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3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E5BF5">
        <w:t>COMMEND</w:t>
      </w:r>
      <w:r>
        <w:t xml:space="preserve"> SALLEY B. DAVIDSON, DIRECTOR OF THE MARION COUNTY LIBRARY UPON HER RETIREMENT, AND TO WISH HER CONTINUED SUCCESS AND HAPPINESS IN ALL HER FUTURE ENDEAVORS.</w:t>
      </w: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E5BF5" w:rsidRDefault="00FE6A31" w:rsidP="006E5B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3704">
        <w:t xml:space="preserve">the General Assembly </w:t>
      </w:r>
      <w:r w:rsidR="006E5BF5">
        <w:t>is</w:t>
      </w:r>
      <w:r w:rsidR="00353704">
        <w:t xml:space="preserve"> pleased to learn that Salley B. Davidson will begin a </w:t>
      </w:r>
      <w:r w:rsidR="00D2740C">
        <w:t>much</w:t>
      </w:r>
      <w:r w:rsidR="00750530">
        <w:noBreakHyphen/>
      </w:r>
      <w:r w:rsidR="00353704">
        <w:t xml:space="preserve">deserved retirement after almost twenty years as Director of the Marion </w:t>
      </w:r>
      <w:r w:rsidR="006E5BF5">
        <w:t>County Library; and</w:t>
      </w:r>
    </w:p>
    <w:p w:rsidR="006E5BF5" w:rsidRDefault="006E5B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704" w:rsidRDefault="00353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6EB4">
        <w:t xml:space="preserve">a Spartanburg native, </w:t>
      </w:r>
      <w:r>
        <w:t xml:space="preserve">Salley Davidson </w:t>
      </w:r>
      <w:r w:rsidR="00D2740C">
        <w:t>was recruited to</w:t>
      </w:r>
      <w:r>
        <w:t xml:space="preserve"> serv</w:t>
      </w:r>
      <w:r w:rsidR="00D2740C">
        <w:t>e</w:t>
      </w:r>
      <w:r w:rsidR="00D76EB4">
        <w:t xml:space="preserve"> as the director of the library</w:t>
      </w:r>
      <w:r>
        <w:t xml:space="preserve"> when the position became open in 1992; and</w:t>
      </w:r>
    </w:p>
    <w:p w:rsidR="00353704" w:rsidRDefault="00353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704" w:rsidRDefault="003537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D2740C">
        <w:t>a</w:t>
      </w:r>
      <w:r>
        <w:t xml:space="preserve">s, under </w:t>
      </w:r>
      <w:r w:rsidR="00D2740C">
        <w:t>the</w:t>
      </w:r>
      <w:r>
        <w:t xml:space="preserve"> </w:t>
      </w:r>
      <w:r w:rsidR="00D76EB4">
        <w:t xml:space="preserve">leadership of Davidson and </w:t>
      </w:r>
      <w:r w:rsidR="006E6964">
        <w:t>her</w:t>
      </w:r>
      <w:r w:rsidR="00D76EB4">
        <w:t xml:space="preserve"> caring and helpful staff</w:t>
      </w:r>
      <w:r w:rsidR="00D2740C">
        <w:t xml:space="preserve">, </w:t>
      </w:r>
      <w:r>
        <w:t xml:space="preserve">the Marion County Library has provided Marion County </w:t>
      </w:r>
      <w:r w:rsidR="006E5BF5">
        <w:t xml:space="preserve">citizens </w:t>
      </w:r>
      <w:r>
        <w:t>with improved library</w:t>
      </w:r>
      <w:r w:rsidR="00750530">
        <w:noBreakHyphen/>
      </w:r>
      <w:r>
        <w:t xml:space="preserve">service programs for </w:t>
      </w:r>
      <w:r w:rsidR="00150302">
        <w:t xml:space="preserve">all </w:t>
      </w:r>
      <w:r>
        <w:t>age groups, state</w:t>
      </w:r>
      <w:r w:rsidR="00750530">
        <w:noBreakHyphen/>
      </w:r>
      <w:r>
        <w:t>of</w:t>
      </w:r>
      <w:r w:rsidR="00750530">
        <w:noBreakHyphen/>
      </w:r>
      <w:r>
        <w:t>the</w:t>
      </w:r>
      <w:r w:rsidR="00750530">
        <w:noBreakHyphen/>
      </w:r>
      <w:r>
        <w:t>art</w:t>
      </w:r>
      <w:r w:rsidR="00D2740C">
        <w:t xml:space="preserve"> computer technologies, and improved access to a wide variety of informational materials; and</w:t>
      </w: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has consistently improved communication with a cross</w:t>
      </w:r>
      <w:r w:rsidR="00750530">
        <w:noBreakHyphen/>
      </w:r>
      <w:r>
        <w:t>section of community organizations to provide citizens with transparent access to services provided by these groups; and</w:t>
      </w: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Salley Davidson has been a steadfast supporter of services to the children of Marion County; and</w:t>
      </w:r>
    </w:p>
    <w:p w:rsidR="00D2740C" w:rsidRDefault="00D274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A31" w:rsidRDefault="006E5BF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2740C">
        <w:t xml:space="preserve">the </w:t>
      </w:r>
      <w:r>
        <w:t xml:space="preserve">members of the </w:t>
      </w:r>
      <w:r w:rsidR="00D2740C">
        <w:t xml:space="preserve">General Assembly </w:t>
      </w:r>
      <w:r>
        <w:t>are</w:t>
      </w:r>
      <w:r w:rsidR="00D2740C">
        <w:t xml:space="preserve"> grateful for the standard of excellence set by Salley Davidson during her years with the Marion County Library, and wish her </w:t>
      </w:r>
      <w:r>
        <w:t xml:space="preserve">many </w:t>
      </w:r>
      <w:r w:rsidR="00F46454">
        <w:t>years</w:t>
      </w:r>
      <w:r>
        <w:t xml:space="preserve"> of </w:t>
      </w:r>
      <w:r w:rsidR="00D2740C">
        <w:t>enjoyment in her well</w:t>
      </w:r>
      <w:r w:rsidR="00750530">
        <w:noBreakHyphen/>
      </w:r>
      <w:r w:rsidR="00D2740C">
        <w:t>earned retirement</w:t>
      </w:r>
      <w:r w:rsidR="00FE6A31">
        <w:t xml:space="preserve">.  Now, therefore, </w:t>
      </w: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3704">
        <w:t xml:space="preserve"> the members of the South Carolina General Assembly, by this resolution, </w:t>
      </w:r>
      <w:r w:rsidR="006E5BF5">
        <w:t>commend</w:t>
      </w:r>
      <w:r w:rsidR="00353704">
        <w:t xml:space="preserve"> Salley B. Davidson, Director of the Marion County Library</w:t>
      </w:r>
      <w:r w:rsidR="006E5BF5">
        <w:t>,</w:t>
      </w:r>
      <w:r w:rsidR="00353704">
        <w:t xml:space="preserve"> upon her retirement, and wish her continued success and happiness in all her future endeavors.</w:t>
      </w:r>
    </w:p>
    <w:p w:rsidR="00FE6A31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E6A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2740C">
        <w:t>provi</w:t>
      </w:r>
      <w:r>
        <w:t>ded to</w:t>
      </w:r>
      <w:r w:rsidR="00D2740C">
        <w:t xml:space="preserve"> Salley B. Davidson</w:t>
      </w:r>
      <w:r w:rsidR="00750530">
        <w:t>.</w:t>
      </w:r>
    </w:p>
    <w:p w:rsidR="00FB19DE" w:rsidRDefault="007505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B19DE" w:rsidRDefault="00FB19DE" w:rsidP="008477E4">
      <w:pPr>
        <w:suppressAutoHyphens/>
      </w:pPr>
    </w:p>
    <w:sectPr w:rsidR="00FB19DE" w:rsidSect="008477E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6EB4" w:rsidRDefault="00D76EB4" w:rsidP="009F0C77">
      <w:r>
        <w:separator/>
      </w:r>
    </w:p>
  </w:endnote>
  <w:endnote w:type="continuationSeparator" w:id="0">
    <w:p w:rsidR="00D76EB4" w:rsidRDefault="00D76E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5A8038C-05D4-4331-AC79-ADE64558F8AA}"/>
    <w:embedBold r:id="rId2" w:fontKey="{E2088018-88DB-4113-9509-6963E50CD3F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5FFE9C-3518-47CB-A84B-B16CCF5179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412AC4C-66D4-4C4A-A4D8-8D353A49C7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DCA732-175F-4C7D-BBBB-75F26DFE47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7E4" w:rsidRPr="00FB19DE" w:rsidRDefault="008477E4" w:rsidP="00FB19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[4292]</w:t>
    </w:r>
    <w:r>
      <w:tab/>
    </w:r>
    <w:r w:rsidR="00C279F6">
      <w:fldChar w:fldCharType="begin"/>
    </w:r>
    <w:r w:rsidR="00C279F6">
      <w:instrText xml:space="preserve"> PAGE  \* MERGEFORMAT </w:instrText>
    </w:r>
    <w:r w:rsidR="00C279F6">
      <w:fldChar w:fldCharType="separate"/>
    </w:r>
    <w:r w:rsidR="00C279F6">
      <w:rPr>
        <w:noProof/>
      </w:rPr>
      <w:t>1</w:t>
    </w:r>
    <w:r w:rsidR="00C279F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6EB4" w:rsidRDefault="00D76EB4" w:rsidP="009F0C77">
      <w:r>
        <w:separator/>
      </w:r>
    </w:p>
  </w:footnote>
  <w:footnote w:type="continuationSeparator" w:id="0">
    <w:p w:rsidR="00D76EB4" w:rsidRDefault="00D76E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48AB11"/>
    <w:docVar w:name="CoverBillType" w:val="c"/>
    <w:docVar w:name="docpath" w:val="L:\Council\bills\GM\24848AB11.DOCX"/>
    <w:docVar w:name="dvBillNumber" w:val="429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9138A"/>
    <w:rsid w:val="00011869"/>
    <w:rsid w:val="000E1785"/>
    <w:rsid w:val="000F40FA"/>
    <w:rsid w:val="0010776B"/>
    <w:rsid w:val="00133E66"/>
    <w:rsid w:val="001435A3"/>
    <w:rsid w:val="00150302"/>
    <w:rsid w:val="0018612D"/>
    <w:rsid w:val="001D08F2"/>
    <w:rsid w:val="001D525B"/>
    <w:rsid w:val="001D7F4F"/>
    <w:rsid w:val="002321B6"/>
    <w:rsid w:val="00241184"/>
    <w:rsid w:val="00250967"/>
    <w:rsid w:val="002543C8"/>
    <w:rsid w:val="00276A21"/>
    <w:rsid w:val="00284AAE"/>
    <w:rsid w:val="002E5912"/>
    <w:rsid w:val="00314A8D"/>
    <w:rsid w:val="00325348"/>
    <w:rsid w:val="0032732C"/>
    <w:rsid w:val="00336AD0"/>
    <w:rsid w:val="00353704"/>
    <w:rsid w:val="0037079A"/>
    <w:rsid w:val="003A5446"/>
    <w:rsid w:val="003D01E8"/>
    <w:rsid w:val="003E5288"/>
    <w:rsid w:val="003F6D79"/>
    <w:rsid w:val="0041760A"/>
    <w:rsid w:val="00417C01"/>
    <w:rsid w:val="00462993"/>
    <w:rsid w:val="0046637E"/>
    <w:rsid w:val="0046788D"/>
    <w:rsid w:val="004809EE"/>
    <w:rsid w:val="004A4493"/>
    <w:rsid w:val="004E7D54"/>
    <w:rsid w:val="005273C6"/>
    <w:rsid w:val="00530A69"/>
    <w:rsid w:val="00545593"/>
    <w:rsid w:val="00577C6C"/>
    <w:rsid w:val="005923F9"/>
    <w:rsid w:val="005C2FE2"/>
    <w:rsid w:val="005E2BC9"/>
    <w:rsid w:val="00605102"/>
    <w:rsid w:val="006215AA"/>
    <w:rsid w:val="00623099"/>
    <w:rsid w:val="006322C0"/>
    <w:rsid w:val="00671561"/>
    <w:rsid w:val="006913C9"/>
    <w:rsid w:val="0069470D"/>
    <w:rsid w:val="006D315B"/>
    <w:rsid w:val="006E5BF5"/>
    <w:rsid w:val="006E6964"/>
    <w:rsid w:val="00734F00"/>
    <w:rsid w:val="00750530"/>
    <w:rsid w:val="007A368A"/>
    <w:rsid w:val="007A4FC4"/>
    <w:rsid w:val="007A70AE"/>
    <w:rsid w:val="008362E8"/>
    <w:rsid w:val="008477E4"/>
    <w:rsid w:val="008964F8"/>
    <w:rsid w:val="008A1768"/>
    <w:rsid w:val="008F4429"/>
    <w:rsid w:val="0094021A"/>
    <w:rsid w:val="009C6A0B"/>
    <w:rsid w:val="009E22C1"/>
    <w:rsid w:val="009F0C77"/>
    <w:rsid w:val="009F4DD1"/>
    <w:rsid w:val="00A35E4F"/>
    <w:rsid w:val="00A41684"/>
    <w:rsid w:val="00A64E80"/>
    <w:rsid w:val="00A72BCD"/>
    <w:rsid w:val="00A741D9"/>
    <w:rsid w:val="00A833AB"/>
    <w:rsid w:val="00A9138A"/>
    <w:rsid w:val="00A9741D"/>
    <w:rsid w:val="00AD4B17"/>
    <w:rsid w:val="00B412D4"/>
    <w:rsid w:val="00BD2E15"/>
    <w:rsid w:val="00BE1994"/>
    <w:rsid w:val="00BE3C22"/>
    <w:rsid w:val="00C0345E"/>
    <w:rsid w:val="00C279F6"/>
    <w:rsid w:val="00C3483A"/>
    <w:rsid w:val="00C74E9D"/>
    <w:rsid w:val="00C82FD3"/>
    <w:rsid w:val="00C92819"/>
    <w:rsid w:val="00CC6B7B"/>
    <w:rsid w:val="00CD2089"/>
    <w:rsid w:val="00CD7760"/>
    <w:rsid w:val="00CF17AD"/>
    <w:rsid w:val="00D2740C"/>
    <w:rsid w:val="00D73A67"/>
    <w:rsid w:val="00D76EB4"/>
    <w:rsid w:val="00D970A9"/>
    <w:rsid w:val="00DF3845"/>
    <w:rsid w:val="00E41911"/>
    <w:rsid w:val="00E835E4"/>
    <w:rsid w:val="00E92EEF"/>
    <w:rsid w:val="00EB1B4B"/>
    <w:rsid w:val="00F24442"/>
    <w:rsid w:val="00F46454"/>
    <w:rsid w:val="00F50AE3"/>
    <w:rsid w:val="00F67CF1"/>
    <w:rsid w:val="00F840F0"/>
    <w:rsid w:val="00FB0D0D"/>
    <w:rsid w:val="00FB19DE"/>
    <w:rsid w:val="00FB43B4"/>
    <w:rsid w:val="00FC3F8C"/>
    <w:rsid w:val="00FE6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24A2B8-1AF5-41F0-A888-A335F8180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05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53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77E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5-2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5-2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292_2011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5C3ED-AE0B-472D-AEC2-09955E45B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358</Words>
  <Characters>2034</Characters>
  <Application>Microsoft Office Word</Application>
  <DocSecurity>4</DocSecurity>
  <Lines>82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4292: Salley B. Davidson - South Carolina Legislature Online</dc:title>
  <dc:subject/>
  <dc:creator>gailmoore</dc:creator>
  <cp:keywords/>
  <dc:description/>
  <cp:lastModifiedBy>N Cumfer</cp:lastModifiedBy>
  <cp:revision>2</cp:revision>
  <cp:lastPrinted>2011-05-26T14:46:00Z</cp:lastPrinted>
  <dcterms:created xsi:type="dcterms:W3CDTF">2014-11-24T14:18:00Z</dcterms:created>
  <dcterms:modified xsi:type="dcterms:W3CDTF">2014-11-24T14:18:00Z</dcterms:modified>
</cp:coreProperties>
</file>