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23C" w:rsidRDefault="0012523C" w:rsidP="0012523C">
      <w:pPr>
        <w:widowControl w:val="0"/>
        <w:jc w:val="center"/>
      </w:pPr>
      <w:bookmarkStart w:id="0" w:name="_GoBack"/>
      <w:bookmarkEnd w:id="0"/>
      <w:r w:rsidRPr="0012523C">
        <w:rPr>
          <w:b/>
        </w:rPr>
        <w:t>South Carolina General Assembly</w:t>
      </w:r>
    </w:p>
    <w:p w:rsidR="0012523C" w:rsidRDefault="0012523C" w:rsidP="0012523C">
      <w:pPr>
        <w:widowControl w:val="0"/>
        <w:jc w:val="center"/>
      </w:pPr>
      <w:r>
        <w:t>119th Session, 2011-2012</w:t>
      </w:r>
    </w:p>
    <w:p w:rsidR="0012523C" w:rsidRDefault="0012523C" w:rsidP="0012523C">
      <w:pPr>
        <w:widowControl w:val="0"/>
        <w:jc w:val="left"/>
      </w:pPr>
    </w:p>
    <w:p w:rsidR="0012523C" w:rsidRDefault="0012523C" w:rsidP="0012523C">
      <w:pPr>
        <w:widowControl w:val="0"/>
        <w:jc w:val="left"/>
        <w:rPr>
          <w:b/>
        </w:rPr>
      </w:pPr>
      <w:r w:rsidRPr="0012523C">
        <w:rPr>
          <w:b/>
        </w:rPr>
        <w:t>S.</w:t>
      </w:r>
      <w:r>
        <w:rPr>
          <w:b/>
        </w:rPr>
        <w:t xml:space="preserve"> </w:t>
      </w:r>
      <w:r w:rsidRPr="0012523C">
        <w:rPr>
          <w:b/>
        </w:rPr>
        <w:t>432</w:t>
      </w:r>
    </w:p>
    <w:p w:rsidR="0012523C" w:rsidRDefault="0012523C" w:rsidP="0012523C">
      <w:pPr>
        <w:widowControl w:val="0"/>
        <w:jc w:val="left"/>
        <w:rPr>
          <w:b/>
        </w:rPr>
      </w:pPr>
    </w:p>
    <w:p w:rsidR="0012523C" w:rsidRDefault="0012523C" w:rsidP="0012523C">
      <w:pPr>
        <w:widowControl w:val="0"/>
        <w:jc w:val="left"/>
      </w:pPr>
      <w:r w:rsidRPr="0012523C">
        <w:rPr>
          <w:b/>
        </w:rPr>
        <w:t>STATUS INFORMATION</w:t>
      </w:r>
    </w:p>
    <w:p w:rsidR="0012523C" w:rsidRDefault="0012523C" w:rsidP="0012523C">
      <w:pPr>
        <w:widowControl w:val="0"/>
        <w:jc w:val="left"/>
      </w:pPr>
    </w:p>
    <w:p w:rsidR="0012523C" w:rsidRDefault="0012523C" w:rsidP="0012523C">
      <w:pPr>
        <w:widowControl w:val="0"/>
        <w:jc w:val="left"/>
      </w:pPr>
      <w:r>
        <w:t>Joint Resolution</w:t>
      </w:r>
    </w:p>
    <w:p w:rsidR="0012523C" w:rsidRDefault="00AA43D2" w:rsidP="0012523C">
      <w:pPr>
        <w:widowControl w:val="0"/>
        <w:jc w:val="left"/>
      </w:pPr>
      <w:r>
        <w:t>Sponsors: Senators Jackson and Rose</w:t>
      </w:r>
    </w:p>
    <w:p w:rsidR="0012523C" w:rsidRDefault="0012523C" w:rsidP="0012523C">
      <w:pPr>
        <w:widowControl w:val="0"/>
        <w:jc w:val="left"/>
      </w:pPr>
      <w:r>
        <w:t>Document Path: l:\council\bills\agm\18332bh11.docx</w:t>
      </w:r>
    </w:p>
    <w:p w:rsidR="003A2207" w:rsidRDefault="003A2207" w:rsidP="0012523C">
      <w:pPr>
        <w:widowControl w:val="0"/>
        <w:jc w:val="left"/>
      </w:pPr>
      <w:r>
        <w:t>Companion/Similar bill(s): 3495</w:t>
      </w:r>
    </w:p>
    <w:p w:rsidR="0012523C" w:rsidRDefault="0012523C" w:rsidP="0012523C">
      <w:pPr>
        <w:widowControl w:val="0"/>
        <w:jc w:val="left"/>
      </w:pPr>
    </w:p>
    <w:p w:rsidR="00E5691C" w:rsidRDefault="00E5691C" w:rsidP="0012523C">
      <w:pPr>
        <w:widowControl w:val="0"/>
        <w:jc w:val="left"/>
      </w:pPr>
      <w:r>
        <w:t>Introduced in the Senate on January 26, 2011</w:t>
      </w:r>
    </w:p>
    <w:p w:rsidR="00E5691C" w:rsidRDefault="00E5691C" w:rsidP="0012523C">
      <w:pPr>
        <w:widowControl w:val="0"/>
        <w:jc w:val="left"/>
      </w:pPr>
      <w:r>
        <w:t>Currently residing in the Senate</w:t>
      </w:r>
    </w:p>
    <w:p w:rsidR="00E5691C" w:rsidRDefault="00E5691C" w:rsidP="0012523C">
      <w:pPr>
        <w:widowControl w:val="0"/>
        <w:jc w:val="left"/>
      </w:pPr>
    </w:p>
    <w:p w:rsidR="0012523C" w:rsidRDefault="0012523C" w:rsidP="0012523C">
      <w:pPr>
        <w:widowControl w:val="0"/>
        <w:jc w:val="left"/>
      </w:pPr>
      <w:r>
        <w:t xml:space="preserve">Summary: </w:t>
      </w:r>
      <w:r w:rsidR="00951A6E">
        <w:t>Consolidating School Districts study committee</w:t>
      </w:r>
    </w:p>
    <w:p w:rsidR="0012523C" w:rsidRDefault="0012523C" w:rsidP="0012523C">
      <w:pPr>
        <w:widowControl w:val="0"/>
        <w:jc w:val="left"/>
      </w:pPr>
    </w:p>
    <w:p w:rsidR="0012523C" w:rsidRDefault="0012523C" w:rsidP="0012523C">
      <w:pPr>
        <w:widowControl w:val="0"/>
        <w:jc w:val="left"/>
      </w:pPr>
    </w:p>
    <w:p w:rsidR="0012523C" w:rsidRDefault="0012523C" w:rsidP="0012523C">
      <w:pPr>
        <w:widowControl w:val="0"/>
        <w:tabs>
          <w:tab w:val="center" w:pos="590"/>
          <w:tab w:val="center" w:pos="1440"/>
          <w:tab w:val="left" w:pos="1872"/>
          <w:tab w:val="left" w:pos="9187"/>
        </w:tabs>
        <w:jc w:val="left"/>
      </w:pPr>
      <w:r w:rsidRPr="0012523C">
        <w:rPr>
          <w:b/>
        </w:rPr>
        <w:t>HISTORY OF LEGISLATIVE ACTIONS</w:t>
      </w:r>
    </w:p>
    <w:p w:rsidR="0012523C" w:rsidRDefault="0012523C" w:rsidP="0012523C">
      <w:pPr>
        <w:widowControl w:val="0"/>
        <w:tabs>
          <w:tab w:val="center" w:pos="590"/>
          <w:tab w:val="center" w:pos="1440"/>
          <w:tab w:val="left" w:pos="1872"/>
          <w:tab w:val="left" w:pos="9187"/>
        </w:tabs>
        <w:jc w:val="left"/>
      </w:pPr>
    </w:p>
    <w:p w:rsidR="0012523C" w:rsidRPr="0012523C" w:rsidRDefault="0012523C" w:rsidP="0012523C">
      <w:pPr>
        <w:widowControl w:val="0"/>
        <w:tabs>
          <w:tab w:val="center" w:pos="590"/>
          <w:tab w:val="center" w:pos="1440"/>
          <w:tab w:val="left" w:pos="1872"/>
          <w:tab w:val="left" w:pos="9187"/>
        </w:tabs>
        <w:jc w:val="left"/>
      </w:pPr>
      <w:r w:rsidRPr="0012523C">
        <w:rPr>
          <w:u w:val="single"/>
        </w:rPr>
        <w:tab/>
        <w:t>Date</w:t>
      </w:r>
      <w:r w:rsidRPr="0012523C">
        <w:rPr>
          <w:u w:val="single"/>
        </w:rPr>
        <w:tab/>
        <w:t>Body</w:t>
      </w:r>
      <w:r w:rsidRPr="0012523C">
        <w:rPr>
          <w:u w:val="single"/>
        </w:rPr>
        <w:tab/>
        <w:t>Action Description with journal page number</w:t>
      </w:r>
      <w:r w:rsidRPr="0012523C">
        <w:rPr>
          <w:u w:val="single"/>
        </w:rPr>
        <w:tab/>
      </w:r>
    </w:p>
    <w:p w:rsidR="00E5691C" w:rsidRDefault="00E5691C" w:rsidP="00E5691C">
      <w:pPr>
        <w:widowControl w:val="0"/>
        <w:tabs>
          <w:tab w:val="right" w:pos="1008"/>
          <w:tab w:val="left" w:pos="1152"/>
          <w:tab w:val="left" w:pos="1872"/>
          <w:tab w:val="left" w:pos="9187"/>
        </w:tabs>
        <w:ind w:left="2088" w:hanging="2088"/>
        <w:jc w:val="left"/>
      </w:pPr>
      <w:r>
        <w:tab/>
        <w:t>1/26/2011</w:t>
      </w:r>
      <w:r>
        <w:tab/>
        <w:t>Senate</w:t>
      </w:r>
      <w:r>
        <w:tab/>
      </w:r>
      <w:r w:rsidRPr="00697B61">
        <w:t>Introduced and read first time (</w:t>
      </w:r>
      <w:hyperlink r:id="rId7" w:history="1">
        <w:r w:rsidRPr="00697B61">
          <w:rPr>
            <w:rStyle w:val="Hyperlink"/>
          </w:rPr>
          <w:t>Senate Journal</w:t>
        </w:r>
        <w:r w:rsidRPr="00697B61">
          <w:rPr>
            <w:rStyle w:val="Hyperlink"/>
          </w:rPr>
          <w:noBreakHyphen/>
          <w:t>page 6</w:t>
        </w:r>
      </w:hyperlink>
      <w:r w:rsidRPr="00697B61">
        <w:t>)</w:t>
      </w:r>
    </w:p>
    <w:p w:rsidR="00E5691C" w:rsidRDefault="00E5691C" w:rsidP="00E5691C">
      <w:pPr>
        <w:widowControl w:val="0"/>
        <w:tabs>
          <w:tab w:val="right" w:pos="1008"/>
          <w:tab w:val="left" w:pos="1152"/>
          <w:tab w:val="left" w:pos="1872"/>
          <w:tab w:val="left" w:pos="9187"/>
        </w:tabs>
        <w:ind w:left="2088" w:hanging="2088"/>
        <w:jc w:val="left"/>
      </w:pPr>
      <w:r>
        <w:tab/>
        <w:t>1/26/2011</w:t>
      </w:r>
      <w:r>
        <w:tab/>
        <w:t>Senate</w:t>
      </w:r>
      <w:r>
        <w:tab/>
      </w:r>
      <w:r w:rsidRPr="00697B61">
        <w:t>Ref</w:t>
      </w:r>
      <w:r>
        <w:t xml:space="preserve">erred to Committee on </w:t>
      </w:r>
      <w:r w:rsidRPr="00697B61">
        <w:rPr>
          <w:b/>
        </w:rPr>
        <w:t>Education</w:t>
      </w:r>
      <w:r>
        <w:t xml:space="preserve"> </w:t>
      </w:r>
      <w:r w:rsidRPr="00697B61">
        <w:t>(</w:t>
      </w:r>
      <w:hyperlink r:id="rId8" w:history="1">
        <w:r w:rsidRPr="00697B61">
          <w:rPr>
            <w:rStyle w:val="Hyperlink"/>
          </w:rPr>
          <w:t>Senate Journal</w:t>
        </w:r>
        <w:r w:rsidRPr="00697B61">
          <w:rPr>
            <w:rStyle w:val="Hyperlink"/>
          </w:rPr>
          <w:noBreakHyphen/>
          <w:t>page 6</w:t>
        </w:r>
      </w:hyperlink>
      <w:r w:rsidRPr="00697B61">
        <w:t>)</w:t>
      </w:r>
    </w:p>
    <w:p w:rsidR="00E5691C" w:rsidRDefault="00E5691C" w:rsidP="00E5691C">
      <w:pPr>
        <w:widowControl w:val="0"/>
        <w:tabs>
          <w:tab w:val="right" w:pos="1008"/>
          <w:tab w:val="left" w:pos="1152"/>
          <w:tab w:val="left" w:pos="1872"/>
          <w:tab w:val="left" w:pos="9187"/>
        </w:tabs>
        <w:ind w:left="2088" w:hanging="2088"/>
        <w:jc w:val="left"/>
      </w:pPr>
      <w:r>
        <w:tab/>
        <w:t>3/15/2011</w:t>
      </w:r>
      <w:r>
        <w:tab/>
        <w:t>Senate</w:t>
      </w:r>
      <w:r>
        <w:tab/>
      </w:r>
      <w:r w:rsidRPr="00697B61">
        <w:t>Committee re</w:t>
      </w:r>
      <w:r>
        <w:t xml:space="preserve">port: Favorable with amendment </w:t>
      </w:r>
      <w:r w:rsidRPr="00697B61">
        <w:rPr>
          <w:b/>
        </w:rPr>
        <w:t>Education</w:t>
      </w:r>
      <w:r w:rsidRPr="00697B61">
        <w:t xml:space="preserve"> (</w:t>
      </w:r>
      <w:hyperlink r:id="rId9" w:history="1">
        <w:r w:rsidRPr="00697B61">
          <w:rPr>
            <w:rStyle w:val="Hyperlink"/>
          </w:rPr>
          <w:t>Senate Journal</w:t>
        </w:r>
        <w:r w:rsidRPr="00697B61">
          <w:rPr>
            <w:rStyle w:val="Hyperlink"/>
          </w:rPr>
          <w:noBreakHyphen/>
          <w:t>page 17</w:t>
        </w:r>
      </w:hyperlink>
      <w:r w:rsidRPr="00697B61">
        <w:t>)</w:t>
      </w:r>
    </w:p>
    <w:p w:rsidR="00E5691C" w:rsidRDefault="00E5691C" w:rsidP="00E5691C">
      <w:pPr>
        <w:widowControl w:val="0"/>
        <w:tabs>
          <w:tab w:val="right" w:pos="1008"/>
          <w:tab w:val="left" w:pos="1152"/>
          <w:tab w:val="left" w:pos="1872"/>
          <w:tab w:val="left" w:pos="9187"/>
        </w:tabs>
        <w:ind w:left="2088" w:hanging="2088"/>
        <w:jc w:val="left"/>
      </w:pPr>
    </w:p>
    <w:p w:rsidR="0012523C" w:rsidRPr="0012523C" w:rsidRDefault="0012523C" w:rsidP="0012523C">
      <w:pPr>
        <w:widowControl w:val="0"/>
        <w:tabs>
          <w:tab w:val="right" w:pos="1008"/>
          <w:tab w:val="left" w:pos="1152"/>
          <w:tab w:val="left" w:pos="1872"/>
          <w:tab w:val="left" w:pos="9187"/>
        </w:tabs>
        <w:ind w:left="2088" w:hanging="2088"/>
        <w:jc w:val="left"/>
      </w:pPr>
    </w:p>
    <w:p w:rsidR="0012523C" w:rsidRDefault="0012523C" w:rsidP="0012523C">
      <w:pPr>
        <w:widowControl w:val="0"/>
        <w:jc w:val="left"/>
      </w:pPr>
      <w:r w:rsidRPr="0012523C">
        <w:rPr>
          <w:b/>
        </w:rPr>
        <w:t>VERSIONS OF THIS BILL</w:t>
      </w:r>
    </w:p>
    <w:p w:rsidR="0012523C" w:rsidRDefault="0012523C" w:rsidP="0012523C">
      <w:pPr>
        <w:widowControl w:val="0"/>
        <w:jc w:val="left"/>
      </w:pPr>
    </w:p>
    <w:p w:rsidR="0012523C" w:rsidRDefault="004E399C" w:rsidP="0012523C">
      <w:pPr>
        <w:widowControl w:val="0"/>
        <w:jc w:val="left"/>
      </w:pPr>
      <w:hyperlink r:id="rId10" w:history="1">
        <w:r w:rsidR="0012523C">
          <w:rPr>
            <w:rStyle w:val="Hyperlink"/>
          </w:rPr>
          <w:t>1/26/2011</w:t>
        </w:r>
      </w:hyperlink>
    </w:p>
    <w:p w:rsidR="00023004" w:rsidRDefault="004E399C" w:rsidP="0012523C">
      <w:hyperlink r:id="rId11" w:history="1">
        <w:r w:rsidR="00023004" w:rsidRPr="00023004">
          <w:rPr>
            <w:rStyle w:val="Hyperlink"/>
          </w:rPr>
          <w:t>3/15/2011</w:t>
        </w:r>
      </w:hyperlink>
    </w:p>
    <w:p w:rsidR="0012523C" w:rsidRDefault="0012523C" w:rsidP="0012523C"/>
    <w:p w:rsidR="0012523C" w:rsidRDefault="0012523C" w:rsidP="0012523C">
      <w:pPr>
        <w:sectPr w:rsidR="0012523C" w:rsidSect="0012523C">
          <w:pgSz w:w="12240" w:h="15840" w:code="1"/>
          <w:pgMar w:top="1080" w:right="1440" w:bottom="1080" w:left="1440" w:header="720" w:footer="720" w:gutter="0"/>
          <w:cols w:space="720"/>
          <w:noEndnote/>
          <w:docGrid w:linePitch="360"/>
        </w:sectPr>
      </w:pPr>
    </w:p>
    <w:p w:rsidR="00023004" w:rsidRDefault="00023004" w:rsidP="0039158E">
      <w:pPr>
        <w:pStyle w:val="BillDots0"/>
      </w:pPr>
      <w:r>
        <w:lastRenderedPageBreak/>
        <w:t>COMMITTEE REPORT</w:t>
      </w:r>
    </w:p>
    <w:p w:rsidR="00023004" w:rsidRDefault="00023004" w:rsidP="0039158E">
      <w:pPr>
        <w:pStyle w:val="BillDots0"/>
      </w:pPr>
      <w:r>
        <w:t>March 15, 2011</w:t>
      </w:r>
    </w:p>
    <w:p w:rsidR="00023004" w:rsidRDefault="00023004" w:rsidP="0039158E">
      <w:pPr>
        <w:pStyle w:val="BillDots0"/>
      </w:pPr>
    </w:p>
    <w:p w:rsidR="00023004" w:rsidRPr="00546BA1" w:rsidRDefault="00023004" w:rsidP="00546BA1">
      <w:pPr>
        <w:pStyle w:val="BillDots0"/>
        <w:tabs>
          <w:tab w:val="clear" w:pos="216"/>
          <w:tab w:val="clear" w:pos="432"/>
          <w:tab w:val="clear" w:pos="648"/>
          <w:tab w:val="clear" w:pos="864"/>
          <w:tab w:val="clear" w:pos="1080"/>
          <w:tab w:val="clear" w:pos="1296"/>
          <w:tab w:val="clear" w:pos="5904"/>
          <w:tab w:val="right" w:pos="5933"/>
        </w:tabs>
      </w:pPr>
      <w:r>
        <w:tab/>
      </w:r>
      <w:r>
        <w:rPr>
          <w:b/>
          <w:sz w:val="36"/>
        </w:rPr>
        <w:t>S. 432</w:t>
      </w:r>
    </w:p>
    <w:p w:rsidR="00023004" w:rsidRDefault="00023004" w:rsidP="0039158E">
      <w:pPr>
        <w:pStyle w:val="BillDots0"/>
      </w:pPr>
    </w:p>
    <w:p w:rsidR="00023004" w:rsidRDefault="00023004" w:rsidP="00546BA1">
      <w:pPr>
        <w:pStyle w:val="BillDots0"/>
        <w:jc w:val="center"/>
      </w:pPr>
      <w:r>
        <w:t>Introduced by Senators Jackson and Rose</w:t>
      </w:r>
    </w:p>
    <w:p w:rsidR="00023004" w:rsidRDefault="00023004" w:rsidP="0039158E">
      <w:pPr>
        <w:pStyle w:val="BillDots0"/>
      </w:pPr>
    </w:p>
    <w:p w:rsidR="00023004" w:rsidRDefault="00023004" w:rsidP="0039158E">
      <w:pPr>
        <w:pStyle w:val="BillDots0"/>
      </w:pPr>
      <w:r>
        <w:t>S. Printed 3/15/11--S.</w:t>
      </w:r>
    </w:p>
    <w:p w:rsidR="00023004" w:rsidRDefault="00023004" w:rsidP="0039158E">
      <w:pPr>
        <w:pStyle w:val="BillDots0"/>
      </w:pPr>
      <w:r>
        <w:t>Read the first time January 26, 2011.</w:t>
      </w:r>
    </w:p>
    <w:p w:rsidR="00023004" w:rsidRPr="00546BA1" w:rsidRDefault="00023004" w:rsidP="00546BA1">
      <w:pPr>
        <w:pStyle w:val="BillDots0"/>
        <w:jc w:val="center"/>
      </w:pPr>
      <w:r>
        <w:rPr>
          <w:u w:val="single"/>
        </w:rPr>
        <w:t>            </w:t>
      </w:r>
    </w:p>
    <w:p w:rsidR="00023004" w:rsidRDefault="00023004" w:rsidP="0039158E">
      <w:pPr>
        <w:pStyle w:val="BillDots0"/>
      </w:pPr>
    </w:p>
    <w:p w:rsidR="00023004" w:rsidRPr="00546BA1" w:rsidRDefault="00023004" w:rsidP="00546BA1">
      <w:pPr>
        <w:pStyle w:val="BillDots0"/>
        <w:jc w:val="center"/>
      </w:pPr>
      <w:r>
        <w:rPr>
          <w:b/>
        </w:rPr>
        <w:t>THE COMMITTEE ON EDUCATION</w:t>
      </w:r>
    </w:p>
    <w:p w:rsidR="00023004" w:rsidRDefault="00023004" w:rsidP="0039158E">
      <w:pPr>
        <w:pStyle w:val="BillDots0"/>
      </w:pPr>
      <w:r>
        <w:tab/>
        <w:t>To whom was referred a Joint Resolution (S. 432) to create a study committee to study the feasibility and cost effectiveness of consolidating school districts within the individual counties of this State, to provide for the duties, etc., respectfully</w:t>
      </w:r>
    </w:p>
    <w:p w:rsidR="00023004" w:rsidRPr="00546BA1" w:rsidRDefault="00023004" w:rsidP="00546BA1">
      <w:pPr>
        <w:pStyle w:val="BillDots0"/>
        <w:jc w:val="center"/>
      </w:pPr>
      <w:r>
        <w:rPr>
          <w:b/>
        </w:rPr>
        <w:t>REPORT:</w:t>
      </w:r>
    </w:p>
    <w:p w:rsidR="00023004" w:rsidRDefault="00023004" w:rsidP="0039158E">
      <w:pPr>
        <w:pStyle w:val="BillDots0"/>
      </w:pPr>
      <w:r>
        <w:tab/>
        <w:t>That they have duly and carefully considered the same and recommend that the same do pass with amendment:</w:t>
      </w:r>
    </w:p>
    <w:p w:rsidR="00023004" w:rsidRDefault="00023004" w:rsidP="0039158E">
      <w:pPr>
        <w:pStyle w:val="BillDots0"/>
      </w:pPr>
    </w:p>
    <w:p w:rsidR="00023004" w:rsidRPr="00203EEA" w:rsidRDefault="00023004" w:rsidP="0054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3EEA">
        <w:rPr>
          <w:snapToGrid w:val="0"/>
        </w:rPr>
        <w:tab/>
        <w:t>Amend the joint resolution, as and if amended, SECTION 1, pages 1</w:t>
      </w:r>
      <w:r w:rsidRPr="00203EEA">
        <w:rPr>
          <w:snapToGrid w:val="0"/>
        </w:rPr>
        <w:noBreakHyphen/>
        <w:t>2, by adding a subsection at the end to read:</w:t>
      </w:r>
    </w:p>
    <w:p w:rsidR="00023004" w:rsidRPr="00203EEA" w:rsidRDefault="00023004" w:rsidP="0054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03EEA">
        <w:rPr>
          <w:snapToGrid w:val="0"/>
        </w:rPr>
        <w:t>/</w:t>
      </w:r>
      <w:r w:rsidRPr="00203EEA">
        <w:rPr>
          <w:snapToGrid w:val="0"/>
        </w:rPr>
        <w:tab/>
        <w:t>(D)</w:t>
      </w:r>
      <w:r w:rsidRPr="00203EEA">
        <w:rPr>
          <w:snapToGrid w:val="0"/>
        </w:rPr>
        <w:tab/>
        <w:t>The members shall serve without compensation and may not receive mileage or per diem. /</w:t>
      </w:r>
    </w:p>
    <w:p w:rsidR="00023004" w:rsidRPr="00203EEA" w:rsidRDefault="00023004" w:rsidP="0054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3EEA">
        <w:rPr>
          <w:snapToGrid w:val="0"/>
        </w:rPr>
        <w:tab/>
        <w:t>Renumber sections to conform.</w:t>
      </w:r>
    </w:p>
    <w:p w:rsidR="00023004" w:rsidRDefault="00023004" w:rsidP="0054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3EEA">
        <w:rPr>
          <w:snapToGrid w:val="0"/>
        </w:rPr>
        <w:tab/>
        <w:t>Amend title to conform.</w:t>
      </w:r>
    </w:p>
    <w:p w:rsidR="00023004" w:rsidRPr="00203EEA" w:rsidRDefault="00023004" w:rsidP="0054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23004" w:rsidRDefault="00023004" w:rsidP="0039158E">
      <w:pPr>
        <w:pStyle w:val="BillDots0"/>
      </w:pPr>
      <w:r>
        <w:t>JOHN E. COURSON for Committee.</w:t>
      </w:r>
    </w:p>
    <w:p w:rsidR="00023004" w:rsidRPr="00546BA1" w:rsidRDefault="00023004" w:rsidP="00546BA1">
      <w:pPr>
        <w:pStyle w:val="BillDots0"/>
        <w:jc w:val="center"/>
      </w:pPr>
      <w:r>
        <w:rPr>
          <w:u w:val="single"/>
        </w:rPr>
        <w:t>            </w:t>
      </w:r>
    </w:p>
    <w:p w:rsidR="00023004" w:rsidRDefault="00023004" w:rsidP="0039158E">
      <w:pPr>
        <w:pStyle w:val="BillDots0"/>
        <w:sectPr w:rsidR="00023004" w:rsidSect="00546BA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023004" w:rsidRDefault="00023004" w:rsidP="0039158E">
      <w:pPr>
        <w:pStyle w:val="BillDots0"/>
      </w:pPr>
    </w:p>
    <w:p w:rsidR="00023004" w:rsidRDefault="00023004" w:rsidP="0039158E">
      <w:pPr>
        <w:pStyle w:val="Numbersforbills"/>
      </w:pPr>
    </w:p>
    <w:p w:rsidR="00023004" w:rsidRDefault="00023004" w:rsidP="0039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04" w:rsidRDefault="00023004" w:rsidP="0039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04" w:rsidRDefault="00023004" w:rsidP="0039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04" w:rsidRDefault="00023004" w:rsidP="0039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04" w:rsidRDefault="00023004" w:rsidP="0039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04" w:rsidRDefault="00023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04" w:rsidRPr="00325348" w:rsidRDefault="00023004" w:rsidP="000A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23004" w:rsidRDefault="00023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04" w:rsidRDefault="00023004"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CREATE A STUDY COMMITTEE TO STUDY THE FEASIBILITY AND COST EFFECTIVENESS OF CONSOLIDATING SCHOOL DISTRICTS WITHIN THE INDIVIDUAL COUNTIES OF THIS STATE, TO PROVIDE FOR THE DUTIES OF THE COMMITTEE AND FOR ITS MEMBERSHIP, AND TO REQUIRE THE COMMITTEE TO REPORT ITS FINDINGS TO THE GENERAL ASSEMBLY BY JANUARY 31, 2012, AT WHICH TIME THE STUDY COMMITTEE IS ABOLISHED.</w:t>
      </w:r>
    </w:p>
    <w:p w:rsidR="00023004" w:rsidRDefault="00023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004" w:rsidRDefault="00023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004" w:rsidRDefault="00023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04" w:rsidRDefault="00023004"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There is created a study committee to study the feasibility and cost effectiveness of consolidating the school districts within the individual counties of this State.  In making its determinations, the study committee shall consider potential savings that may occur from the centralization of the administrative and programmatic functions of the several districts.</w:t>
      </w:r>
    </w:p>
    <w:p w:rsidR="00023004" w:rsidRDefault="00023004"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study committee is composed of the following five members:</w:t>
      </w:r>
    </w:p>
    <w:p w:rsidR="00023004" w:rsidRDefault="00023004"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Speaker of the House of Representatives;</w:t>
      </w:r>
    </w:p>
    <w:p w:rsidR="00023004" w:rsidRDefault="00023004"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President Pro Tempore of the Senate;</w:t>
      </w:r>
    </w:p>
    <w:p w:rsidR="00023004" w:rsidRDefault="00023004"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 member appointed by the Governor;</w:t>
      </w:r>
    </w:p>
    <w:p w:rsidR="00023004" w:rsidRDefault="00023004"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the State Superintendent of Education or his designee, who shall serve ex officio; and </w:t>
      </w:r>
    </w:p>
    <w:p w:rsidR="00023004" w:rsidRDefault="00023004"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one member who serves as a superintendent of a school district of this State, appointment by the State Superintendent of Education.</w:t>
      </w:r>
    </w:p>
    <w:p w:rsidR="00023004" w:rsidRDefault="00023004"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study committee shall report its findings to the General Assembly by January 31, 2012, at which time the committee is abolished.</w:t>
      </w:r>
    </w:p>
    <w:p w:rsidR="00023004" w:rsidRDefault="00023004"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04" w:rsidRDefault="00023004"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23004" w:rsidRDefault="0002300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2414" w:rsidRDefault="000A2414" w:rsidP="00023004">
      <w:pPr>
        <w:pStyle w:val="BillDots0"/>
      </w:pPr>
    </w:p>
    <w:sectPr w:rsidR="000A2414" w:rsidSect="00546BA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3D9" w:rsidRDefault="00C453D9" w:rsidP="009F0C77">
      <w:r>
        <w:separator/>
      </w:r>
    </w:p>
  </w:endnote>
  <w:endnote w:type="continuationSeparator" w:id="0">
    <w:p w:rsidR="00C453D9" w:rsidRDefault="00C453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93A2EB-E1E3-4A3E-9D43-C572AB65CF99}"/>
    <w:embedBold r:id="rId2" w:fontKey="{F6114574-F2C2-4F72-A6FB-6B7BFE1646A0}"/>
  </w:font>
  <w:font w:name="Calibri">
    <w:panose1 w:val="020F0502020204030204"/>
    <w:charset w:val="00"/>
    <w:family w:val="swiss"/>
    <w:pitch w:val="variable"/>
    <w:sig w:usb0="E10002FF" w:usb1="4000ACFF" w:usb2="00000009" w:usb3="00000000" w:csb0="0000019F" w:csb1="00000000"/>
    <w:embedRegular r:id="rId3" w:fontKey="{20CF6628-0745-4A05-8A96-15F13083FD70}"/>
  </w:font>
  <w:font w:name="Cambria">
    <w:panose1 w:val="02040503050406030204"/>
    <w:charset w:val="00"/>
    <w:family w:val="roman"/>
    <w:pitch w:val="variable"/>
    <w:sig w:usb0="E00002FF" w:usb1="400004FF" w:usb2="00000000" w:usb3="00000000" w:csb0="0000019F" w:csb1="00000000"/>
    <w:embedRegular r:id="rId4" w:fontKey="{013D11F8-1D58-48D0-AC69-418C4297EF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004" w:rsidRPr="000A2414" w:rsidRDefault="00023004" w:rsidP="000A2414">
    <w:pPr>
      <w:pStyle w:val="Footer"/>
      <w:tabs>
        <w:tab w:val="clear" w:pos="4680"/>
        <w:tab w:val="clear" w:pos="9360"/>
        <w:tab w:val="center" w:pos="2995"/>
      </w:tabs>
      <w:spacing w:before="120"/>
    </w:pPr>
    <w:r>
      <w:t>[432-</w:t>
    </w:r>
    <w:r w:rsidR="004E399C">
      <w:fldChar w:fldCharType="begin"/>
    </w:r>
    <w:r w:rsidR="004E399C">
      <w:instrText xml:space="preserve"> PAGE  \* MERGEFORMAT </w:instrText>
    </w:r>
    <w:r w:rsidR="004E399C">
      <w:fldChar w:fldCharType="separate"/>
    </w:r>
    <w:r w:rsidR="004E399C">
      <w:rPr>
        <w:noProof/>
      </w:rPr>
      <w:t>1</w:t>
    </w:r>
    <w:r w:rsidR="004E399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BA1" w:rsidRPr="000A2414" w:rsidRDefault="00023004" w:rsidP="000A2414">
    <w:pPr>
      <w:pStyle w:val="Footer"/>
      <w:tabs>
        <w:tab w:val="clear" w:pos="4680"/>
        <w:tab w:val="clear" w:pos="9360"/>
        <w:tab w:val="center" w:pos="2995"/>
      </w:tabs>
      <w:spacing w:before="120"/>
    </w:pPr>
    <w:r>
      <w:t>[432]</w:t>
    </w:r>
    <w:r>
      <w:tab/>
    </w:r>
    <w:r w:rsidR="00C635EC">
      <w:fldChar w:fldCharType="begin"/>
    </w:r>
    <w:r>
      <w:instrText xml:space="preserve"> PAGE  \* MERGEFORMAT </w:instrText>
    </w:r>
    <w:r w:rsidR="00C635EC">
      <w:fldChar w:fldCharType="separate"/>
    </w:r>
    <w:r>
      <w:rPr>
        <w:noProof/>
      </w:rPr>
      <w:t>2</w:t>
    </w:r>
    <w:r w:rsidR="00C635E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3D9" w:rsidRDefault="00C453D9" w:rsidP="009F0C77">
      <w:r>
        <w:separator/>
      </w:r>
    </w:p>
  </w:footnote>
  <w:footnote w:type="continuationSeparator" w:id="0">
    <w:p w:rsidR="00C453D9" w:rsidRDefault="00C453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332BH11"/>
    <w:docVar w:name="CoverBillType" w:val="j"/>
    <w:docVar w:name="docpath" w:val="L:\Council\bills\AGM\18332BH11.DOCX"/>
    <w:docVar w:name="dvBillNumber" w:val="432"/>
    <w:docVar w:name="dvBillNumberPrefix" w:val="S. "/>
    <w:docVar w:name="dvOriginalBody" w:val="Senate"/>
    <w:docVar w:name="dvSteno" w:val="AGM"/>
    <w:docVar w:name="NameofBody" w:val="s"/>
    <w:docVar w:name="vgroup2" w:val="Council"/>
  </w:docVars>
  <w:rsids>
    <w:rsidRoot w:val="00225F74"/>
    <w:rsid w:val="00023004"/>
    <w:rsid w:val="00026C9A"/>
    <w:rsid w:val="00085A0B"/>
    <w:rsid w:val="000965A1"/>
    <w:rsid w:val="000A2414"/>
    <w:rsid w:val="000E1785"/>
    <w:rsid w:val="001023A4"/>
    <w:rsid w:val="0010776B"/>
    <w:rsid w:val="001112DE"/>
    <w:rsid w:val="0012523C"/>
    <w:rsid w:val="00126480"/>
    <w:rsid w:val="00133E66"/>
    <w:rsid w:val="00134ACF"/>
    <w:rsid w:val="00144E15"/>
    <w:rsid w:val="00175F90"/>
    <w:rsid w:val="001A4A62"/>
    <w:rsid w:val="001A681E"/>
    <w:rsid w:val="001D08F2"/>
    <w:rsid w:val="002037CA"/>
    <w:rsid w:val="002047A2"/>
    <w:rsid w:val="00225F74"/>
    <w:rsid w:val="002321B6"/>
    <w:rsid w:val="0023696B"/>
    <w:rsid w:val="00250967"/>
    <w:rsid w:val="002759C5"/>
    <w:rsid w:val="00277DEE"/>
    <w:rsid w:val="00280D88"/>
    <w:rsid w:val="00294ABE"/>
    <w:rsid w:val="002A3EB4"/>
    <w:rsid w:val="002E25CD"/>
    <w:rsid w:val="00325348"/>
    <w:rsid w:val="003445F0"/>
    <w:rsid w:val="003527D4"/>
    <w:rsid w:val="0039158E"/>
    <w:rsid w:val="00393688"/>
    <w:rsid w:val="003A2207"/>
    <w:rsid w:val="003D411E"/>
    <w:rsid w:val="003E3C1E"/>
    <w:rsid w:val="003E6148"/>
    <w:rsid w:val="00400EAA"/>
    <w:rsid w:val="0041760A"/>
    <w:rsid w:val="004204F2"/>
    <w:rsid w:val="004809EE"/>
    <w:rsid w:val="00487C47"/>
    <w:rsid w:val="004E399C"/>
    <w:rsid w:val="00511EE9"/>
    <w:rsid w:val="00521E00"/>
    <w:rsid w:val="00577C6C"/>
    <w:rsid w:val="0058501B"/>
    <w:rsid w:val="005974EB"/>
    <w:rsid w:val="006030EB"/>
    <w:rsid w:val="006215AA"/>
    <w:rsid w:val="006340D9"/>
    <w:rsid w:val="00643B8E"/>
    <w:rsid w:val="00660730"/>
    <w:rsid w:val="00665EBC"/>
    <w:rsid w:val="0069470D"/>
    <w:rsid w:val="006A1018"/>
    <w:rsid w:val="006A476C"/>
    <w:rsid w:val="006C6A93"/>
    <w:rsid w:val="006E02F9"/>
    <w:rsid w:val="0071768F"/>
    <w:rsid w:val="00753C04"/>
    <w:rsid w:val="00756946"/>
    <w:rsid w:val="00757F80"/>
    <w:rsid w:val="00771549"/>
    <w:rsid w:val="00771EEC"/>
    <w:rsid w:val="00786819"/>
    <w:rsid w:val="007A325A"/>
    <w:rsid w:val="007B1F97"/>
    <w:rsid w:val="007C1B81"/>
    <w:rsid w:val="007F1523"/>
    <w:rsid w:val="007F509E"/>
    <w:rsid w:val="007F5799"/>
    <w:rsid w:val="007F6947"/>
    <w:rsid w:val="007F7788"/>
    <w:rsid w:val="00872729"/>
    <w:rsid w:val="008F4429"/>
    <w:rsid w:val="009352BB"/>
    <w:rsid w:val="00951A6E"/>
    <w:rsid w:val="00990668"/>
    <w:rsid w:val="009936D4"/>
    <w:rsid w:val="009941AD"/>
    <w:rsid w:val="009D6381"/>
    <w:rsid w:val="009F0C77"/>
    <w:rsid w:val="009F4DD1"/>
    <w:rsid w:val="00A419DD"/>
    <w:rsid w:val="00A64E80"/>
    <w:rsid w:val="00A741D9"/>
    <w:rsid w:val="00A9741D"/>
    <w:rsid w:val="00AA43D2"/>
    <w:rsid w:val="00AD4B17"/>
    <w:rsid w:val="00AD7E92"/>
    <w:rsid w:val="00B26FA6"/>
    <w:rsid w:val="00B741CB"/>
    <w:rsid w:val="00B934F3"/>
    <w:rsid w:val="00BB6347"/>
    <w:rsid w:val="00BD2134"/>
    <w:rsid w:val="00BD434F"/>
    <w:rsid w:val="00BD7126"/>
    <w:rsid w:val="00C038D8"/>
    <w:rsid w:val="00C045DD"/>
    <w:rsid w:val="00C06D9A"/>
    <w:rsid w:val="00C3136F"/>
    <w:rsid w:val="00C3483A"/>
    <w:rsid w:val="00C453D9"/>
    <w:rsid w:val="00C635EC"/>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691C"/>
    <w:rsid w:val="00E97CDA"/>
    <w:rsid w:val="00EB00A2"/>
    <w:rsid w:val="00EB1BF3"/>
    <w:rsid w:val="00EF3EEE"/>
    <w:rsid w:val="00F004A0"/>
    <w:rsid w:val="00F149A7"/>
    <w:rsid w:val="00F50BAF"/>
    <w:rsid w:val="00F52C10"/>
    <w:rsid w:val="00F81FFD"/>
    <w:rsid w:val="00F85228"/>
    <w:rsid w:val="00FB6773"/>
    <w:rsid w:val="00FF6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9A75C7-AA2C-44DE-9F69-E739FFB49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9158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9158E"/>
    <w:pPr>
      <w:tabs>
        <w:tab w:val="right" w:pos="5904"/>
      </w:tabs>
    </w:pPr>
  </w:style>
  <w:style w:type="character" w:styleId="Hyperlink">
    <w:name w:val="Hyperlink"/>
    <w:basedOn w:val="DefaultParagraphFont"/>
    <w:uiPriority w:val="99"/>
    <w:unhideWhenUsed/>
    <w:rsid w:val="001252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6-1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1\01-26-1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432_20110315.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1-12\432_20110126.docx" TargetMode="External"/><Relationship Id="rId4" Type="http://schemas.openxmlformats.org/officeDocument/2006/relationships/webSettings" Target="webSettings.xml"/><Relationship Id="rId9" Type="http://schemas.openxmlformats.org/officeDocument/2006/relationships/hyperlink" Target="file:///h:\sj%20archive\2011\03-15-1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02C95-DD06-451F-95C9-2DAD206C9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476</Words>
  <Characters>2611</Characters>
  <Application>Microsoft Office Word</Application>
  <DocSecurity>4</DocSecurity>
  <Lines>110</Lines>
  <Paragraphs>47</Paragraphs>
  <ScaleCrop>false</ScaleCrop>
  <Company> </Company>
  <LinksUpToDate>false</LinksUpToDate>
  <CharactersWithSpaces>3086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432: Consolidating School Districts study committee - South Carolina Legislature Online</dc:title>
  <dc:subject/>
  <dc:creator>AngieMorgan</dc:creator>
  <cp:keywords/>
  <dc:description/>
  <cp:lastModifiedBy>N Cumfer</cp:lastModifiedBy>
  <cp:revision>2</cp:revision>
  <dcterms:created xsi:type="dcterms:W3CDTF">2014-11-21T20:40:00Z</dcterms:created>
  <dcterms:modified xsi:type="dcterms:W3CDTF">2014-11-21T20:40:00Z</dcterms:modified>
</cp:coreProperties>
</file>