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CF1" w:rsidRDefault="00320CF1" w:rsidP="00320CF1">
      <w:pPr>
        <w:widowControl w:val="0"/>
        <w:jc w:val="center"/>
      </w:pPr>
      <w:bookmarkStart w:id="0" w:name="_GoBack"/>
      <w:bookmarkEnd w:id="0"/>
      <w:r w:rsidRPr="00320CF1">
        <w:rPr>
          <w:b/>
        </w:rPr>
        <w:t>South Carolina General Assembly</w:t>
      </w:r>
    </w:p>
    <w:p w:rsidR="00320CF1" w:rsidRDefault="00320CF1" w:rsidP="00320CF1">
      <w:pPr>
        <w:widowControl w:val="0"/>
        <w:jc w:val="center"/>
      </w:pPr>
      <w:r>
        <w:t>119th Session, 2011-2012</w:t>
      </w:r>
    </w:p>
    <w:p w:rsidR="00320CF1" w:rsidRDefault="00320CF1" w:rsidP="00320CF1">
      <w:pPr>
        <w:widowControl w:val="0"/>
        <w:jc w:val="left"/>
      </w:pPr>
    </w:p>
    <w:p w:rsidR="00320CF1" w:rsidRDefault="00320CF1" w:rsidP="00320CF1">
      <w:pPr>
        <w:widowControl w:val="0"/>
        <w:jc w:val="left"/>
        <w:rPr>
          <w:b/>
        </w:rPr>
      </w:pPr>
      <w:r w:rsidRPr="00320CF1">
        <w:rPr>
          <w:b/>
        </w:rPr>
        <w:t>H. 4322</w:t>
      </w:r>
    </w:p>
    <w:p w:rsidR="00320CF1" w:rsidRDefault="00320CF1" w:rsidP="00320CF1">
      <w:pPr>
        <w:widowControl w:val="0"/>
        <w:jc w:val="left"/>
        <w:rPr>
          <w:b/>
        </w:rPr>
      </w:pPr>
    </w:p>
    <w:p w:rsidR="00320CF1" w:rsidRDefault="00320CF1" w:rsidP="00320CF1">
      <w:pPr>
        <w:widowControl w:val="0"/>
        <w:jc w:val="left"/>
      </w:pPr>
      <w:r w:rsidRPr="00320CF1">
        <w:rPr>
          <w:b/>
        </w:rPr>
        <w:t>STATUS INFORMATION</w:t>
      </w:r>
    </w:p>
    <w:p w:rsidR="00320CF1" w:rsidRDefault="00320CF1" w:rsidP="00320CF1">
      <w:pPr>
        <w:widowControl w:val="0"/>
        <w:jc w:val="left"/>
      </w:pPr>
    </w:p>
    <w:p w:rsidR="00320CF1" w:rsidRDefault="00320CF1" w:rsidP="00320CF1">
      <w:pPr>
        <w:widowControl w:val="0"/>
        <w:jc w:val="left"/>
      </w:pPr>
      <w:r>
        <w:t>House Resolution</w:t>
      </w:r>
    </w:p>
    <w:p w:rsidR="00320CF1" w:rsidRDefault="00320CF1" w:rsidP="00320CF1">
      <w:pPr>
        <w:widowControl w:val="0"/>
        <w:jc w:val="left"/>
      </w:pPr>
      <w:r>
        <w:t>Sponsors: Rep. J.M. Neal</w:t>
      </w:r>
    </w:p>
    <w:p w:rsidR="00320CF1" w:rsidRDefault="00320CF1" w:rsidP="00320CF1">
      <w:pPr>
        <w:widowControl w:val="0"/>
        <w:jc w:val="left"/>
      </w:pPr>
      <w:r>
        <w:t>Document Path: l:\council\bills\swb\6254cm11.docx</w:t>
      </w:r>
    </w:p>
    <w:p w:rsidR="00320CF1" w:rsidRDefault="00320CF1" w:rsidP="00320CF1">
      <w:pPr>
        <w:widowControl w:val="0"/>
        <w:jc w:val="left"/>
      </w:pPr>
    </w:p>
    <w:p w:rsidR="00320CF1" w:rsidRDefault="00320CF1" w:rsidP="00320CF1">
      <w:pPr>
        <w:widowControl w:val="0"/>
        <w:jc w:val="left"/>
      </w:pPr>
      <w:r>
        <w:t>Introduced in the House on June 1, 2011</w:t>
      </w:r>
    </w:p>
    <w:p w:rsidR="00320CF1" w:rsidRDefault="00320CF1" w:rsidP="00320CF1">
      <w:pPr>
        <w:widowControl w:val="0"/>
        <w:jc w:val="left"/>
      </w:pPr>
      <w:r>
        <w:t>Adopted by the House on June 1, 2011</w:t>
      </w:r>
    </w:p>
    <w:p w:rsidR="00320CF1" w:rsidRDefault="00320CF1" w:rsidP="00320CF1">
      <w:pPr>
        <w:widowControl w:val="0"/>
        <w:jc w:val="left"/>
      </w:pPr>
    </w:p>
    <w:p w:rsidR="00320CF1" w:rsidRDefault="00320CF1" w:rsidP="00320CF1">
      <w:pPr>
        <w:widowControl w:val="0"/>
        <w:jc w:val="left"/>
      </w:pPr>
      <w:r>
        <w:t xml:space="preserve">Summary: </w:t>
      </w:r>
      <w:r w:rsidR="00FB4660">
        <w:t>Steve C. Williams, Jr.</w:t>
      </w:r>
    </w:p>
    <w:p w:rsidR="00320CF1" w:rsidRDefault="00320CF1" w:rsidP="00320CF1">
      <w:pPr>
        <w:widowControl w:val="0"/>
        <w:jc w:val="left"/>
      </w:pPr>
    </w:p>
    <w:p w:rsidR="00320CF1" w:rsidRDefault="00320CF1" w:rsidP="00320CF1">
      <w:pPr>
        <w:widowControl w:val="0"/>
        <w:jc w:val="left"/>
      </w:pPr>
    </w:p>
    <w:p w:rsidR="00320CF1" w:rsidRDefault="00320CF1" w:rsidP="00320CF1">
      <w:pPr>
        <w:widowControl w:val="0"/>
        <w:tabs>
          <w:tab w:val="center" w:pos="590"/>
          <w:tab w:val="center" w:pos="1440"/>
          <w:tab w:val="left" w:pos="1872"/>
          <w:tab w:val="left" w:pos="9187"/>
        </w:tabs>
        <w:jc w:val="left"/>
      </w:pPr>
      <w:r w:rsidRPr="00320CF1">
        <w:rPr>
          <w:b/>
        </w:rPr>
        <w:t>HISTORY OF LEGISLATIVE ACTIONS</w:t>
      </w:r>
    </w:p>
    <w:p w:rsidR="00320CF1" w:rsidRDefault="00320CF1" w:rsidP="00320CF1">
      <w:pPr>
        <w:widowControl w:val="0"/>
        <w:tabs>
          <w:tab w:val="center" w:pos="590"/>
          <w:tab w:val="center" w:pos="1440"/>
          <w:tab w:val="left" w:pos="1872"/>
          <w:tab w:val="left" w:pos="9187"/>
        </w:tabs>
        <w:jc w:val="left"/>
      </w:pPr>
    </w:p>
    <w:p w:rsidR="00320CF1" w:rsidRPr="00320CF1" w:rsidRDefault="00320CF1" w:rsidP="00320CF1">
      <w:pPr>
        <w:widowControl w:val="0"/>
        <w:tabs>
          <w:tab w:val="center" w:pos="590"/>
          <w:tab w:val="center" w:pos="1440"/>
          <w:tab w:val="left" w:pos="1872"/>
          <w:tab w:val="left" w:pos="9187"/>
        </w:tabs>
        <w:jc w:val="left"/>
      </w:pPr>
      <w:r w:rsidRPr="00320CF1">
        <w:rPr>
          <w:u w:val="single"/>
        </w:rPr>
        <w:tab/>
        <w:t>Date</w:t>
      </w:r>
      <w:r w:rsidRPr="00320CF1">
        <w:rPr>
          <w:u w:val="single"/>
        </w:rPr>
        <w:tab/>
        <w:t>Body</w:t>
      </w:r>
      <w:r w:rsidRPr="00320CF1">
        <w:rPr>
          <w:u w:val="single"/>
        </w:rPr>
        <w:tab/>
        <w:t>Action Description with journal page number</w:t>
      </w:r>
      <w:r w:rsidRPr="00320CF1">
        <w:rPr>
          <w:u w:val="single"/>
        </w:rPr>
        <w:tab/>
      </w:r>
    </w:p>
    <w:p w:rsidR="003A2BD6" w:rsidRDefault="003A2BD6" w:rsidP="003A2BD6">
      <w:pPr>
        <w:widowControl w:val="0"/>
        <w:tabs>
          <w:tab w:val="right" w:pos="1008"/>
          <w:tab w:val="left" w:pos="1152"/>
          <w:tab w:val="left" w:pos="1872"/>
          <w:tab w:val="left" w:pos="9187"/>
        </w:tabs>
        <w:ind w:left="2088" w:hanging="2088"/>
        <w:jc w:val="left"/>
      </w:pPr>
      <w:r>
        <w:tab/>
        <w:t>6/1/2011</w:t>
      </w:r>
      <w:r>
        <w:tab/>
        <w:t>House</w:t>
      </w:r>
      <w:r>
        <w:tab/>
      </w:r>
      <w:r w:rsidRPr="00A438D5">
        <w:t>Introduced and adopted (</w:t>
      </w:r>
      <w:hyperlink r:id="rId7" w:history="1">
        <w:r w:rsidRPr="00A438D5">
          <w:rPr>
            <w:rStyle w:val="Hyperlink"/>
          </w:rPr>
          <w:t>House Journal</w:t>
        </w:r>
        <w:r w:rsidRPr="00A438D5">
          <w:rPr>
            <w:rStyle w:val="Hyperlink"/>
          </w:rPr>
          <w:noBreakHyphen/>
          <w:t>page 59</w:t>
        </w:r>
      </w:hyperlink>
      <w:r w:rsidRPr="00A438D5">
        <w:t>)</w:t>
      </w:r>
    </w:p>
    <w:p w:rsidR="003A2BD6" w:rsidRDefault="003A2BD6" w:rsidP="003A2BD6">
      <w:pPr>
        <w:widowControl w:val="0"/>
        <w:tabs>
          <w:tab w:val="right" w:pos="1008"/>
          <w:tab w:val="left" w:pos="1152"/>
          <w:tab w:val="left" w:pos="1872"/>
          <w:tab w:val="left" w:pos="9187"/>
        </w:tabs>
        <w:ind w:left="2088" w:hanging="2088"/>
        <w:jc w:val="left"/>
      </w:pPr>
    </w:p>
    <w:p w:rsidR="00320CF1" w:rsidRPr="00320CF1" w:rsidRDefault="00320CF1" w:rsidP="00320CF1">
      <w:pPr>
        <w:widowControl w:val="0"/>
        <w:tabs>
          <w:tab w:val="right" w:pos="1008"/>
          <w:tab w:val="left" w:pos="1152"/>
          <w:tab w:val="left" w:pos="1872"/>
          <w:tab w:val="left" w:pos="9187"/>
        </w:tabs>
        <w:ind w:left="2088" w:hanging="2088"/>
        <w:jc w:val="left"/>
      </w:pPr>
    </w:p>
    <w:p w:rsidR="00320CF1" w:rsidRDefault="00320CF1" w:rsidP="00320CF1">
      <w:r w:rsidRPr="00320CF1">
        <w:rPr>
          <w:b/>
        </w:rPr>
        <w:t>VERSIONS OF THIS BILL</w:t>
      </w:r>
    </w:p>
    <w:p w:rsidR="00320CF1" w:rsidRDefault="00320CF1" w:rsidP="00320CF1"/>
    <w:p w:rsidR="00320CF1" w:rsidRDefault="007D1094" w:rsidP="00320CF1">
      <w:hyperlink r:id="rId8" w:history="1">
        <w:r w:rsidR="00320CF1">
          <w:rPr>
            <w:rStyle w:val="Hyperlink"/>
          </w:rPr>
          <w:t>6/1/2011</w:t>
        </w:r>
      </w:hyperlink>
    </w:p>
    <w:p w:rsidR="00320CF1" w:rsidRDefault="00320CF1" w:rsidP="00320CF1"/>
    <w:p w:rsidR="00320CF1" w:rsidRDefault="00320CF1" w:rsidP="00320CF1">
      <w:pPr>
        <w:sectPr w:rsidR="00320CF1" w:rsidSect="00320CF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0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MANY ACCOMPLISHMENTS OF MR. STEVE C. WILLIAMS, JR., AND TO COMMEND THE DEPARTMENT OF TRANSPORTATION FOR NAMING ITS HEADQUARTERS BUILDING IN LANCASTER COUNTY IN HIS HONOR.</w:t>
      </w: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 C. Williams, Jr., was born on February 9, 1923 in Lancaster County where he resided during his entire life and died on August 20, 2010;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Oak Ridge Military Academy where he studied engineering;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widow, Adele Hubbard Williams, were married for sixty</w:t>
      </w:r>
      <w:r>
        <w:noBreakHyphen/>
        <w:t>five years and together raised three children, Steve C. Williams III, Ben L. Williams, and Carl H. Williams;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Williams was a member of First Presbyterian Church in Lancaster where he served as an elder, trustee, and was instrumental in starting the men</w:t>
      </w:r>
      <w:r w:rsidRPr="0081485D">
        <w:t>’</w:t>
      </w:r>
      <w:r>
        <w:t>s prayer breakfast;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and distinction in the South Pacific Theater with the 25</w:t>
      </w:r>
      <w:r w:rsidRPr="004A25DF">
        <w:rPr>
          <w:vertAlign w:val="superscript"/>
        </w:rPr>
        <w:t>th</w:t>
      </w:r>
      <w:r>
        <w:t xml:space="preserve"> Infantry Division during World War II, and was awarded a Bronze Star and Purple Heart for his courage and bravery during combat;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1968 he served as </w:t>
      </w:r>
      <w:r w:rsidR="008431A0">
        <w:t>P</w:t>
      </w:r>
      <w:r>
        <w:t>resident of the Lancaster Chamber of Commerce, and Chairman of the Lancaster County Housing Authority from 1988</w:t>
      </w:r>
      <w:r>
        <w:noBreakHyphen/>
        <w:t>1995;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Williams was a fifty</w:t>
      </w:r>
      <w:r>
        <w:noBreakHyphen/>
        <w:t>year member of the Stafford Graham American Legion Post #31; and</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00BE6901">
        <w:t>commends</w:t>
      </w:r>
      <w:r>
        <w:t xml:space="preserve"> the South Carolina Department of Transportation in naming </w:t>
      </w:r>
      <w:r w:rsidR="00BE6901">
        <w:t xml:space="preserve">its headquarters </w:t>
      </w:r>
      <w:r>
        <w:t xml:space="preserve">building in Lancaster County in his honor. Now, therefore, </w:t>
      </w: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7036" w:rsidRDefault="00757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08" w:rsidRDefault="00757036"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7308">
        <w:t xml:space="preserve"> the members of the House of Representatives recognize the many accomplishments of Mr. Steve C. Williams, Jr., and commend the Department of Transportation for naming its headquarters building in Lancaster County in his honor.</w:t>
      </w:r>
    </w:p>
    <w:p w:rsidR="00757308"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6" w:rsidRDefault="00757308" w:rsidP="0075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431A0">
        <w:t>presented</w:t>
      </w:r>
      <w:r>
        <w:t xml:space="preserve"> to the </w:t>
      </w:r>
      <w:r w:rsidR="008431A0">
        <w:t>family of Mr. Steve C. Williams, Jr</w:t>
      </w:r>
      <w:r>
        <w:t>.</w:t>
      </w:r>
    </w:p>
    <w:p w:rsidR="00E46E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6E9E" w:rsidRDefault="00E46E9E" w:rsidP="00320CF1">
      <w:pPr>
        <w:suppressAutoHyphens/>
      </w:pPr>
    </w:p>
    <w:sectPr w:rsidR="00E46E9E" w:rsidSect="00320C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036" w:rsidRDefault="00757036" w:rsidP="009F0C77">
      <w:r>
        <w:separator/>
      </w:r>
    </w:p>
  </w:endnote>
  <w:endnote w:type="continuationSeparator" w:id="0">
    <w:p w:rsidR="00757036" w:rsidRDefault="007570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9C1273-57C5-4992-B1AD-BC9565D11AC8}"/>
    <w:embedBold r:id="rId2" w:fontKey="{2289EA28-FBCD-49F3-8B9B-72CB0DCCE72F}"/>
  </w:font>
  <w:font w:name="Calibri">
    <w:panose1 w:val="020F0502020204030204"/>
    <w:charset w:val="00"/>
    <w:family w:val="swiss"/>
    <w:pitch w:val="variable"/>
    <w:sig w:usb0="E10002FF" w:usb1="4000ACFF" w:usb2="00000009" w:usb3="00000000" w:csb0="0000019F" w:csb1="00000000"/>
    <w:embedRegular r:id="rId3" w:fontKey="{21FF2098-0CC7-4E7F-9691-0809381A4EBB}"/>
  </w:font>
  <w:font w:name="Tahoma">
    <w:panose1 w:val="020B0604030504040204"/>
    <w:charset w:val="00"/>
    <w:family w:val="swiss"/>
    <w:pitch w:val="variable"/>
    <w:sig w:usb0="21002A87" w:usb1="80000000" w:usb2="00000008" w:usb3="00000000" w:csb0="000101FF" w:csb1="00000000"/>
    <w:embedRegular r:id="rId4" w:fontKey="{340C597F-66A7-4D85-AC58-D64CF0BFF822}"/>
  </w:font>
  <w:font w:name="Cambria">
    <w:panose1 w:val="02040503050406030204"/>
    <w:charset w:val="00"/>
    <w:family w:val="roman"/>
    <w:pitch w:val="variable"/>
    <w:sig w:usb0="E00002FF" w:usb1="400004FF" w:usb2="00000000" w:usb3="00000000" w:csb0="0000019F" w:csb1="00000000"/>
    <w:embedRegular r:id="rId5" w:fontKey="{3F55C8A8-F9BD-42E1-AF40-A81A91B6CA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CF1" w:rsidRPr="00E46E9E" w:rsidRDefault="00320CF1" w:rsidP="00E46E9E">
    <w:pPr>
      <w:pStyle w:val="Footer"/>
      <w:tabs>
        <w:tab w:val="clear" w:pos="4680"/>
        <w:tab w:val="clear" w:pos="9360"/>
        <w:tab w:val="center" w:pos="2995"/>
      </w:tabs>
      <w:spacing w:before="120"/>
    </w:pPr>
    <w:r>
      <w:t>[4322]</w:t>
    </w:r>
    <w:r>
      <w:tab/>
    </w:r>
    <w:r w:rsidR="007D1094">
      <w:fldChar w:fldCharType="begin"/>
    </w:r>
    <w:r w:rsidR="007D1094">
      <w:instrText xml:space="preserve"> PAGE  \* MERGEFORMAT </w:instrText>
    </w:r>
    <w:r w:rsidR="007D1094">
      <w:fldChar w:fldCharType="separate"/>
    </w:r>
    <w:r w:rsidR="007D1094">
      <w:rPr>
        <w:noProof/>
      </w:rPr>
      <w:t>1</w:t>
    </w:r>
    <w:r w:rsidR="007D10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036" w:rsidRDefault="00757036" w:rsidP="009F0C77">
      <w:r>
        <w:separator/>
      </w:r>
    </w:p>
  </w:footnote>
  <w:footnote w:type="continuationSeparator" w:id="0">
    <w:p w:rsidR="00757036" w:rsidRDefault="007570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54CM11"/>
    <w:docVar w:name="CoverBillType" w:val="r"/>
    <w:docVar w:name="docpath" w:val="L:\Council\bills\SWB\6254CM11.DOCX"/>
    <w:docVar w:name="dvBillNumber" w:val="4322"/>
    <w:docVar w:name="dvBillNumberPrefix" w:val="H. "/>
    <w:docVar w:name="dvOriginalBody" w:val="House"/>
    <w:docVar w:name="dvSteno" w:val="SWB"/>
    <w:docVar w:name="NameofBody" w:val="h"/>
    <w:docVar w:name="vgroup2" w:val="Council"/>
  </w:docVars>
  <w:rsids>
    <w:rsidRoot w:val="0019277A"/>
    <w:rsid w:val="00011869"/>
    <w:rsid w:val="00021675"/>
    <w:rsid w:val="000E1785"/>
    <w:rsid w:val="000F40FA"/>
    <w:rsid w:val="0010776B"/>
    <w:rsid w:val="00133E66"/>
    <w:rsid w:val="001435A3"/>
    <w:rsid w:val="0019277A"/>
    <w:rsid w:val="001C0D63"/>
    <w:rsid w:val="001D08F2"/>
    <w:rsid w:val="001D525B"/>
    <w:rsid w:val="001D7F4F"/>
    <w:rsid w:val="00226FA3"/>
    <w:rsid w:val="002321B6"/>
    <w:rsid w:val="00240874"/>
    <w:rsid w:val="00250967"/>
    <w:rsid w:val="00252FA7"/>
    <w:rsid w:val="002543C8"/>
    <w:rsid w:val="00284AAE"/>
    <w:rsid w:val="002B0129"/>
    <w:rsid w:val="002E5912"/>
    <w:rsid w:val="00320CF1"/>
    <w:rsid w:val="00325348"/>
    <w:rsid w:val="0032732C"/>
    <w:rsid w:val="00336AD0"/>
    <w:rsid w:val="0037079A"/>
    <w:rsid w:val="0038593B"/>
    <w:rsid w:val="003A2BD6"/>
    <w:rsid w:val="003D01E8"/>
    <w:rsid w:val="003E5288"/>
    <w:rsid w:val="003F6D79"/>
    <w:rsid w:val="0041760A"/>
    <w:rsid w:val="00417C01"/>
    <w:rsid w:val="00452856"/>
    <w:rsid w:val="004809EE"/>
    <w:rsid w:val="004E7D54"/>
    <w:rsid w:val="00517626"/>
    <w:rsid w:val="005273C6"/>
    <w:rsid w:val="00530A69"/>
    <w:rsid w:val="00545593"/>
    <w:rsid w:val="00577C6C"/>
    <w:rsid w:val="005B2667"/>
    <w:rsid w:val="005C2FE2"/>
    <w:rsid w:val="005E2BC9"/>
    <w:rsid w:val="00605102"/>
    <w:rsid w:val="006215AA"/>
    <w:rsid w:val="006913C9"/>
    <w:rsid w:val="0069470D"/>
    <w:rsid w:val="006C686C"/>
    <w:rsid w:val="00734F00"/>
    <w:rsid w:val="00757036"/>
    <w:rsid w:val="00757308"/>
    <w:rsid w:val="007A09D7"/>
    <w:rsid w:val="007A70AE"/>
    <w:rsid w:val="007D1094"/>
    <w:rsid w:val="007E0762"/>
    <w:rsid w:val="007E5B62"/>
    <w:rsid w:val="008362E8"/>
    <w:rsid w:val="008431A0"/>
    <w:rsid w:val="008A1768"/>
    <w:rsid w:val="008F4429"/>
    <w:rsid w:val="00913C1B"/>
    <w:rsid w:val="0094021A"/>
    <w:rsid w:val="00947ECE"/>
    <w:rsid w:val="009C6A0B"/>
    <w:rsid w:val="009F0C77"/>
    <w:rsid w:val="009F4DD1"/>
    <w:rsid w:val="00A41684"/>
    <w:rsid w:val="00A64E80"/>
    <w:rsid w:val="00A72BCD"/>
    <w:rsid w:val="00A741D9"/>
    <w:rsid w:val="00A833AB"/>
    <w:rsid w:val="00A9741D"/>
    <w:rsid w:val="00AA512C"/>
    <w:rsid w:val="00AD4B17"/>
    <w:rsid w:val="00B412D4"/>
    <w:rsid w:val="00BE3C22"/>
    <w:rsid w:val="00BE6901"/>
    <w:rsid w:val="00C0345E"/>
    <w:rsid w:val="00C3483A"/>
    <w:rsid w:val="00C74E9D"/>
    <w:rsid w:val="00C82FD3"/>
    <w:rsid w:val="00C92819"/>
    <w:rsid w:val="00CC6B7B"/>
    <w:rsid w:val="00CD2089"/>
    <w:rsid w:val="00D409B1"/>
    <w:rsid w:val="00D73A67"/>
    <w:rsid w:val="00D7445D"/>
    <w:rsid w:val="00D970A9"/>
    <w:rsid w:val="00DF3845"/>
    <w:rsid w:val="00DF7CE5"/>
    <w:rsid w:val="00E41911"/>
    <w:rsid w:val="00E45DC9"/>
    <w:rsid w:val="00E46E9E"/>
    <w:rsid w:val="00E67023"/>
    <w:rsid w:val="00E92EEF"/>
    <w:rsid w:val="00ED0122"/>
    <w:rsid w:val="00EE4C8D"/>
    <w:rsid w:val="00F24442"/>
    <w:rsid w:val="00F50AE3"/>
    <w:rsid w:val="00F67CF1"/>
    <w:rsid w:val="00F840F0"/>
    <w:rsid w:val="00FB0D0D"/>
    <w:rsid w:val="00FB43B4"/>
    <w:rsid w:val="00FB4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BAA255-EE17-4BF8-9596-9B57EAA86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7308"/>
    <w:rPr>
      <w:rFonts w:ascii="Tahoma" w:hAnsi="Tahoma" w:cs="Tahoma"/>
      <w:sz w:val="16"/>
      <w:szCs w:val="16"/>
    </w:rPr>
  </w:style>
  <w:style w:type="character" w:customStyle="1" w:styleId="BalloonTextChar">
    <w:name w:val="Balloon Text Char"/>
    <w:basedOn w:val="DefaultParagraphFont"/>
    <w:link w:val="BalloonText"/>
    <w:uiPriority w:val="99"/>
    <w:semiHidden/>
    <w:rsid w:val="00757308"/>
    <w:rPr>
      <w:rFonts w:ascii="Tahoma" w:eastAsia="Times New Roman" w:hAnsi="Tahoma" w:cs="Tahoma"/>
      <w:sz w:val="16"/>
      <w:szCs w:val="16"/>
    </w:rPr>
  </w:style>
  <w:style w:type="character" w:styleId="Hyperlink">
    <w:name w:val="Hyperlink"/>
    <w:basedOn w:val="DefaultParagraphFont"/>
    <w:uiPriority w:val="99"/>
    <w:unhideWhenUsed/>
    <w:rsid w:val="00320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22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0EF64-4152-48E0-9049-15C7A1823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368</Words>
  <Characters>1971</Characters>
  <Application>Microsoft Office Word</Application>
  <DocSecurity>4</DocSecurity>
  <Lines>85</Lines>
  <Paragraphs>29</Paragraphs>
  <ScaleCrop>false</ScaleCrop>
  <Company>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4322: Steve C. Williams, Jr. - South Carolina Legislature Online</dc:title>
  <dc:subject/>
  <dc:creator>SandyBarden</dc:creator>
  <cp:keywords/>
  <dc:description/>
  <cp:lastModifiedBy>N Cumfer</cp:lastModifiedBy>
  <cp:revision>2</cp:revision>
  <cp:lastPrinted>2011-06-01T15:21:00Z</cp:lastPrinted>
  <dcterms:created xsi:type="dcterms:W3CDTF">2014-11-24T14:19:00Z</dcterms:created>
  <dcterms:modified xsi:type="dcterms:W3CDTF">2014-11-24T14:19:00Z</dcterms:modified>
</cp:coreProperties>
</file>