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A27" w:rsidRDefault="004D3A27" w:rsidP="004D3A27">
      <w:pPr>
        <w:widowControl w:val="0"/>
        <w:jc w:val="center"/>
      </w:pPr>
      <w:bookmarkStart w:id="0" w:name="_GoBack"/>
      <w:bookmarkEnd w:id="0"/>
      <w:r w:rsidRPr="004D3A27">
        <w:rPr>
          <w:b/>
        </w:rPr>
        <w:t>South Carolina General Assembly</w:t>
      </w:r>
    </w:p>
    <w:p w:rsidR="004D3A27" w:rsidRDefault="004D3A27" w:rsidP="004D3A27">
      <w:pPr>
        <w:widowControl w:val="0"/>
        <w:jc w:val="center"/>
      </w:pPr>
      <w:r>
        <w:t>119th Session, 2011-2012</w:t>
      </w: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jc w:val="left"/>
        <w:rPr>
          <w:b/>
        </w:rPr>
      </w:pPr>
      <w:r w:rsidRPr="004D3A27">
        <w:rPr>
          <w:b/>
        </w:rPr>
        <w:t>H. 4335</w:t>
      </w:r>
    </w:p>
    <w:p w:rsidR="004D3A27" w:rsidRDefault="004D3A27" w:rsidP="004D3A27">
      <w:pPr>
        <w:widowControl w:val="0"/>
        <w:jc w:val="left"/>
        <w:rPr>
          <w:b/>
        </w:rPr>
      </w:pPr>
    </w:p>
    <w:p w:rsidR="004D3A27" w:rsidRDefault="004D3A27" w:rsidP="004D3A27">
      <w:pPr>
        <w:widowControl w:val="0"/>
        <w:jc w:val="left"/>
      </w:pPr>
      <w:r w:rsidRPr="004D3A27">
        <w:rPr>
          <w:b/>
        </w:rPr>
        <w:t>STATUS INFORMATION</w:t>
      </w: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jc w:val="left"/>
      </w:pPr>
      <w:r>
        <w:t>House Resolution</w:t>
      </w:r>
    </w:p>
    <w:p w:rsidR="004D3A27" w:rsidRDefault="004D3A27" w:rsidP="004D3A27">
      <w:pPr>
        <w:widowControl w:val="0"/>
        <w:jc w:val="left"/>
      </w:pPr>
      <w:r>
        <w:t>Sponsors: Reps. Anderson, Agnew, Alexander, Allen, Allison,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4D3A27" w:rsidRDefault="004D3A27" w:rsidP="004D3A27">
      <w:pPr>
        <w:widowControl w:val="0"/>
        <w:jc w:val="left"/>
      </w:pPr>
      <w:r>
        <w:t>Document Path: l:\council\bills\rm\1261bh11.docx</w:t>
      </w: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jc w:val="left"/>
      </w:pPr>
      <w:r>
        <w:t>Introduced in the House on June 2, 2011</w:t>
      </w:r>
    </w:p>
    <w:p w:rsidR="004D3A27" w:rsidRDefault="004D3A27" w:rsidP="004D3A27">
      <w:pPr>
        <w:widowControl w:val="0"/>
        <w:jc w:val="left"/>
      </w:pPr>
      <w:r>
        <w:t>Adopted by the House on June 2, 2011</w:t>
      </w: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jc w:val="left"/>
      </w:pPr>
      <w:r>
        <w:t xml:space="preserve">Summary: </w:t>
      </w:r>
      <w:r w:rsidR="006245E4">
        <w:t>Dr. Michael Cafaro</w:t>
      </w: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jc w:val="left"/>
      </w:pPr>
    </w:p>
    <w:p w:rsidR="004D3A27" w:rsidRDefault="004D3A27" w:rsidP="004D3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A27">
        <w:rPr>
          <w:b/>
        </w:rPr>
        <w:t>HISTORY OF LEGISLATIVE ACTIONS</w:t>
      </w:r>
    </w:p>
    <w:p w:rsidR="004D3A27" w:rsidRDefault="004D3A27" w:rsidP="004D3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3A27" w:rsidRPr="004D3A27" w:rsidRDefault="004D3A27" w:rsidP="004D3A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A27">
        <w:rPr>
          <w:u w:val="single"/>
        </w:rPr>
        <w:tab/>
        <w:t>Date</w:t>
      </w:r>
      <w:r w:rsidRPr="004D3A27">
        <w:rPr>
          <w:u w:val="single"/>
        </w:rPr>
        <w:tab/>
        <w:t>Body</w:t>
      </w:r>
      <w:r w:rsidRPr="004D3A27">
        <w:rPr>
          <w:u w:val="single"/>
        </w:rPr>
        <w:tab/>
        <w:t>Action Description with journal page number</w:t>
      </w:r>
      <w:r w:rsidRPr="004D3A27">
        <w:rPr>
          <w:u w:val="single"/>
        </w:rPr>
        <w:tab/>
      </w:r>
    </w:p>
    <w:p w:rsidR="00B073D4" w:rsidRDefault="00B073D4" w:rsidP="00B07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C97063">
        <w:t>Introduced and adopted (</w:t>
      </w:r>
      <w:hyperlink r:id="rId7" w:history="1">
        <w:r w:rsidRPr="00C97063">
          <w:rPr>
            <w:rStyle w:val="Hyperlink"/>
          </w:rPr>
          <w:t>House Journal</w:t>
        </w:r>
        <w:r w:rsidRPr="00C97063">
          <w:rPr>
            <w:rStyle w:val="Hyperlink"/>
          </w:rPr>
          <w:noBreakHyphen/>
          <w:t>page 4</w:t>
        </w:r>
      </w:hyperlink>
      <w:r w:rsidRPr="00C97063">
        <w:t>)</w:t>
      </w:r>
    </w:p>
    <w:p w:rsidR="00B073D4" w:rsidRDefault="00B073D4" w:rsidP="00B07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A27" w:rsidRPr="004D3A27" w:rsidRDefault="004D3A27" w:rsidP="004D3A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A27" w:rsidRDefault="004D3A27" w:rsidP="004D3A27">
      <w:r w:rsidRPr="004D3A27">
        <w:rPr>
          <w:b/>
        </w:rPr>
        <w:t>VERSIONS OF THIS BILL</w:t>
      </w:r>
    </w:p>
    <w:p w:rsidR="004D3A27" w:rsidRDefault="004D3A27" w:rsidP="004D3A27"/>
    <w:p w:rsidR="004D3A27" w:rsidRDefault="004B696D" w:rsidP="004D3A27">
      <w:hyperlink r:id="rId8" w:history="1">
        <w:r w:rsidR="004D3A27">
          <w:rPr>
            <w:rStyle w:val="Hyperlink"/>
          </w:rPr>
          <w:t>6/2/2011</w:t>
        </w:r>
      </w:hyperlink>
    </w:p>
    <w:p w:rsidR="004D3A27" w:rsidRDefault="004D3A27" w:rsidP="004D3A27"/>
    <w:p w:rsidR="004D3A27" w:rsidRDefault="004D3A27" w:rsidP="004D3A27">
      <w:pPr>
        <w:sectPr w:rsidR="004D3A27" w:rsidSect="004D3A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2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64305">
        <w:t>RECOGNIZE AND COMMEND DR. MICHAEL CAFARO FOR HIS OUTSTANDING LEADERSHIP AS PRINCIPAL OF GEORGETOWN HIGH SCHOOL</w:t>
      </w:r>
      <w:r w:rsidR="00977CD5">
        <w:t>;</w:t>
      </w:r>
      <w:r w:rsidR="00E64305">
        <w:t xml:space="preserve"> </w:t>
      </w:r>
      <w:r w:rsidR="00977CD5">
        <w:t xml:space="preserve">TO </w:t>
      </w:r>
      <w:r w:rsidR="00E64305">
        <w:t>THANK HIM FOR HIS DEDICATION TO THE SCHOOL</w:t>
      </w:r>
      <w:r w:rsidR="00D05E98" w:rsidRPr="00D05E98">
        <w:t>’</w:t>
      </w:r>
      <w:r w:rsidR="00E64305">
        <w:t>S STUDENTS, FACULTY, AND STAFF</w:t>
      </w:r>
      <w:r w:rsidR="00977CD5">
        <w:t>; AN</w:t>
      </w:r>
      <w:r w:rsidR="00E64305">
        <w:t xml:space="preserve">D </w:t>
      </w:r>
      <w:r w:rsidR="00977CD5">
        <w:t>TO W</w:t>
      </w:r>
      <w:r w:rsidR="00E64305">
        <w:t>ISH HIM WELL IN ALL HIS FUTURE ENDEAVORS.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062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7062">
        <w:t xml:space="preserve">Dr. Michael Cafaro, principal of Georgetown High School, has consistently demonstrated leadership qualities that make for excellence in </w:t>
      </w:r>
      <w:r w:rsidR="00B34C69">
        <w:t>any</w:t>
      </w:r>
      <w:r w:rsidR="000F7062">
        <w:t xml:space="preserve"> school under his aegis; and</w:t>
      </w:r>
    </w:p>
    <w:p w:rsidR="000F7062" w:rsidRDefault="000F7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C69" w:rsidRDefault="000F7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4C69">
        <w:t xml:space="preserve">the vision of Georgetown High School </w:t>
      </w:r>
      <w:r w:rsidR="002C7A53">
        <w:t>is to meet the educational needs of each student in a c</w:t>
      </w:r>
      <w:r w:rsidR="00B34C69">
        <w:t>a</w:t>
      </w:r>
      <w:r w:rsidR="002C7A53">
        <w:t>rin</w:t>
      </w:r>
      <w:r w:rsidR="00B34C69">
        <w:t>g</w:t>
      </w:r>
      <w:r w:rsidR="002C7A53">
        <w:t xml:space="preserve"> environment while emphasi</w:t>
      </w:r>
      <w:r w:rsidR="00B34C69">
        <w:t>z</w:t>
      </w:r>
      <w:r w:rsidR="002C7A53">
        <w:t xml:space="preserve">ing </w:t>
      </w:r>
      <w:r w:rsidR="00B34C69">
        <w:t>t</w:t>
      </w:r>
      <w:r w:rsidR="002C7A53">
        <w:t>he importance of grad</w:t>
      </w:r>
      <w:r w:rsidR="00B34C69">
        <w:t>uat</w:t>
      </w:r>
      <w:r w:rsidR="002C7A53">
        <w:t>ing from high</w:t>
      </w:r>
      <w:r w:rsidR="00B34C69">
        <w:t xml:space="preserve"> </w:t>
      </w:r>
      <w:r w:rsidR="002C7A53">
        <w:t>school with a diplom</w:t>
      </w:r>
      <w:r w:rsidR="00B34C69">
        <w:t xml:space="preserve">a. </w:t>
      </w:r>
      <w:r w:rsidR="003B0220">
        <w:t xml:space="preserve">Since his installation as principal in 2001, </w:t>
      </w:r>
      <w:r w:rsidR="00B34C69">
        <w:t xml:space="preserve">Dr. Cafaro has sought successfully to nurture and make </w:t>
      </w:r>
      <w:r w:rsidR="003B0220">
        <w:t>this vision</w:t>
      </w:r>
      <w:r w:rsidR="00EB7532">
        <w:t xml:space="preserve"> </w:t>
      </w:r>
      <w:r w:rsidR="00B34C69">
        <w:t>a reality</w:t>
      </w:r>
      <w:r w:rsidR="00EB7532">
        <w:t xml:space="preserve"> at Georgetown High</w:t>
      </w:r>
      <w:r w:rsidR="00B34C69">
        <w:t>; and</w:t>
      </w:r>
    </w:p>
    <w:p w:rsidR="00B34C69" w:rsidRDefault="00B34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C69" w:rsidRDefault="00B34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0220">
        <w:t>in preparation for his career in education, Dr. Cafaro obtained his bachelor</w:t>
      </w:r>
      <w:r w:rsidR="00D05E98" w:rsidRPr="00D05E98">
        <w:t>’</w:t>
      </w:r>
      <w:r w:rsidR="003B0220">
        <w:t xml:space="preserve">s degree </w:t>
      </w:r>
      <w:r w:rsidR="00705CAC">
        <w:t>and his master</w:t>
      </w:r>
      <w:r w:rsidR="00D05E98" w:rsidRPr="00D05E98">
        <w:t>’</w:t>
      </w:r>
      <w:r w:rsidR="00705CAC">
        <w:t xml:space="preserve">s of arts in education </w:t>
      </w:r>
      <w:r w:rsidR="003B0220">
        <w:t xml:space="preserve">at the University of </w:t>
      </w:r>
      <w:r w:rsidR="00705CAC">
        <w:t>North</w:t>
      </w:r>
      <w:r w:rsidR="003B0220">
        <w:t xml:space="preserve"> Carolina</w:t>
      </w:r>
      <w:r w:rsidR="00D05E98">
        <w:noBreakHyphen/>
      </w:r>
      <w:r w:rsidR="00705CAC">
        <w:t xml:space="preserve">Pembroke. He earned his doctorate in education from Nova Southeastern University and </w:t>
      </w:r>
      <w:r w:rsidR="00EF6756">
        <w:t xml:space="preserve">served as a teacher and an administrator </w:t>
      </w:r>
      <w:r w:rsidR="00705CAC">
        <w:t>at various schools in North Carolina prior to becoming principal of Georgetown High School; and</w:t>
      </w:r>
    </w:p>
    <w:p w:rsidR="00705CAC" w:rsidRDefault="00705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CAC" w:rsidRDefault="00705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9B2">
        <w:t>during his career, he has received numerous accolades, including Teacher of the Year and Principal of the Year</w:t>
      </w:r>
      <w:r w:rsidR="00D71E23">
        <w:t>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his leadership, Georgetown High has been granted such honors as the Palmetto Silver Award and Palmetto Gold Award;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the entire community is thankful to this committed administrator for his labors on behalf of Georgetown High</w:t>
      </w:r>
      <w:r w:rsidR="00D05E98" w:rsidRPr="00D05E98">
        <w:t>’</w:t>
      </w:r>
      <w:r>
        <w:t xml:space="preserve">s students, the members of the Anderson family wish to express their </w:t>
      </w:r>
      <w:r w:rsidR="004F7962">
        <w:t xml:space="preserve">particular </w:t>
      </w:r>
      <w:r>
        <w:t>gratitude to Dr. Cafaro for allowing them to honor Airman First</w:t>
      </w:r>
      <w:r w:rsidR="00FD18F6">
        <w:t xml:space="preserve"> </w:t>
      </w:r>
      <w:r>
        <w:t xml:space="preserve">Class Carl L. Anderson, Jr., through </w:t>
      </w:r>
      <w:r w:rsidR="00DC4D1D">
        <w:t>a</w:t>
      </w:r>
      <w:r>
        <w:t xml:space="preserve"> scholarship that has been established at the school for the past seven years; and</w:t>
      </w:r>
    </w:p>
    <w:p w:rsidR="00D71E23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200" w:rsidRDefault="00D71E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18F6">
        <w:t xml:space="preserve">cognizant that </w:t>
      </w:r>
      <w:r w:rsidR="00D8057C">
        <w:t>Dr.</w:t>
      </w:r>
      <w:r w:rsidR="005D0FAD">
        <w:t xml:space="preserve"> Cafaro has </w:t>
      </w:r>
      <w:r w:rsidR="006630F8">
        <w:t xml:space="preserve">set the bar of achievement high and earned the respect of administrative colleagues, faculty, students, and parents, </w:t>
      </w:r>
      <w:r w:rsidR="005D0FAD">
        <w:t xml:space="preserve">the House of Representatives takes great pleasure in </w:t>
      </w:r>
      <w:r w:rsidR="00F24AC1">
        <w:t>thanking him for his many contributions to the education of South Carolina</w:t>
      </w:r>
      <w:r w:rsidR="00D05E98" w:rsidRPr="00D05E98">
        <w:t>’</w:t>
      </w:r>
      <w:r w:rsidR="00F24AC1">
        <w:t>s young people, this great state</w:t>
      </w:r>
      <w:r w:rsidR="00D05E98" w:rsidRPr="00D05E98">
        <w:t>’</w:t>
      </w:r>
      <w:r w:rsidR="00F24AC1">
        <w:t xml:space="preserve">s most precious resource. </w:t>
      </w:r>
      <w:r w:rsidR="00507200">
        <w:t>Now, therefore,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F6E" w:rsidRDefault="00507200" w:rsidP="003A7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24AC1">
        <w:t xml:space="preserve"> </w:t>
      </w:r>
      <w:r w:rsidR="00DE7337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DE7337">
        <w:rPr>
          <w:color w:val="000000" w:themeColor="text1"/>
          <w:u w:color="000000" w:themeColor="text1"/>
        </w:rPr>
        <w:t xml:space="preserve"> </w:t>
      </w:r>
      <w:r w:rsidR="003A7F6E">
        <w:t>recognize and commend Dr. Michael Cafaro for his outstanding leadership as principal of Georgetown High School; thank him for his dedication to the school</w:t>
      </w:r>
      <w:r w:rsidR="00D05E98" w:rsidRPr="00D05E98">
        <w:t>’</w:t>
      </w:r>
      <w:r w:rsidR="003A7F6E">
        <w:t>s students, faculty, and staff; and wish him well in all his future endeavors.</w:t>
      </w:r>
    </w:p>
    <w:p w:rsidR="00507200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7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A7F6E">
        <w:t xml:space="preserve">provided </w:t>
      </w:r>
      <w:r>
        <w:t>to</w:t>
      </w:r>
      <w:r w:rsidR="003A7F6E">
        <w:t xml:space="preserve"> Dr. Michael Cafaro.</w:t>
      </w:r>
    </w:p>
    <w:p w:rsidR="00CC0F22" w:rsidRDefault="00D05E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F22" w:rsidRDefault="00CC0F22" w:rsidP="004D3A27">
      <w:pPr>
        <w:suppressAutoHyphens/>
      </w:pPr>
    </w:p>
    <w:sectPr w:rsidR="00CC0F22" w:rsidSect="004D3A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EC7" w:rsidRDefault="007C0EC7" w:rsidP="009F0C77">
      <w:r>
        <w:separator/>
      </w:r>
    </w:p>
  </w:endnote>
  <w:endnote w:type="continuationSeparator" w:id="0">
    <w:p w:rsidR="007C0EC7" w:rsidRDefault="007C0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B67E2D-4CE8-41F2-8348-89540C2D0F1F}"/>
    <w:embedBold r:id="rId2" w:fontKey="{1F87BDC7-7D93-448C-A0AC-DC41016373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BCCBE8-803C-4D18-B8DF-EB0353F524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FF37A4-CEA1-4848-8816-CF6F782D8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25F86E-F207-4227-AD9B-A9B939C155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A27" w:rsidRPr="00CC0F22" w:rsidRDefault="004D3A27" w:rsidP="00CC0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 w:rsidR="004B696D">
      <w:fldChar w:fldCharType="begin"/>
    </w:r>
    <w:r w:rsidR="004B696D">
      <w:instrText xml:space="preserve"> PAGE  \* MERGEFORMAT </w:instrText>
    </w:r>
    <w:r w:rsidR="004B696D">
      <w:fldChar w:fldCharType="separate"/>
    </w:r>
    <w:r w:rsidR="004B696D">
      <w:rPr>
        <w:noProof/>
      </w:rPr>
      <w:t>1</w:t>
    </w:r>
    <w:r w:rsidR="004B69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EC7" w:rsidRDefault="007C0EC7" w:rsidP="009F0C77">
      <w:r>
        <w:separator/>
      </w:r>
    </w:p>
  </w:footnote>
  <w:footnote w:type="continuationSeparator" w:id="0">
    <w:p w:rsidR="007C0EC7" w:rsidRDefault="007C0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1BH11"/>
    <w:docVar w:name="CoverBillType" w:val="r"/>
    <w:docVar w:name="docpath" w:val="L:\Council\bills\RM\1261BH11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130F"/>
    <w:rsid w:val="00011869"/>
    <w:rsid w:val="00055F13"/>
    <w:rsid w:val="00080916"/>
    <w:rsid w:val="000A130F"/>
    <w:rsid w:val="000B6648"/>
    <w:rsid w:val="000E1785"/>
    <w:rsid w:val="000F40FA"/>
    <w:rsid w:val="000F7062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27A"/>
    <w:rsid w:val="002C7A53"/>
    <w:rsid w:val="002E5912"/>
    <w:rsid w:val="003217AA"/>
    <w:rsid w:val="00325348"/>
    <w:rsid w:val="0032732C"/>
    <w:rsid w:val="00336AD0"/>
    <w:rsid w:val="0037079A"/>
    <w:rsid w:val="003A7F6E"/>
    <w:rsid w:val="003B0220"/>
    <w:rsid w:val="003D01E8"/>
    <w:rsid w:val="003D4319"/>
    <w:rsid w:val="003E5288"/>
    <w:rsid w:val="003F6D79"/>
    <w:rsid w:val="0041760A"/>
    <w:rsid w:val="00417C01"/>
    <w:rsid w:val="004279B2"/>
    <w:rsid w:val="0044598E"/>
    <w:rsid w:val="004809EE"/>
    <w:rsid w:val="004B696D"/>
    <w:rsid w:val="004D3A27"/>
    <w:rsid w:val="004E7D54"/>
    <w:rsid w:val="004F7962"/>
    <w:rsid w:val="00505D95"/>
    <w:rsid w:val="00507200"/>
    <w:rsid w:val="00520FD5"/>
    <w:rsid w:val="005231FA"/>
    <w:rsid w:val="005273C6"/>
    <w:rsid w:val="00530A69"/>
    <w:rsid w:val="00545593"/>
    <w:rsid w:val="00577C6C"/>
    <w:rsid w:val="005C2FE2"/>
    <w:rsid w:val="005D0FAD"/>
    <w:rsid w:val="005E2BC9"/>
    <w:rsid w:val="00605102"/>
    <w:rsid w:val="006215AA"/>
    <w:rsid w:val="006245E4"/>
    <w:rsid w:val="006630F8"/>
    <w:rsid w:val="006913C9"/>
    <w:rsid w:val="0069470D"/>
    <w:rsid w:val="00705CAC"/>
    <w:rsid w:val="0073013E"/>
    <w:rsid w:val="00734F00"/>
    <w:rsid w:val="007A70AE"/>
    <w:rsid w:val="007C0EC7"/>
    <w:rsid w:val="008362E8"/>
    <w:rsid w:val="008A1768"/>
    <w:rsid w:val="008F4429"/>
    <w:rsid w:val="00926D4B"/>
    <w:rsid w:val="0094021A"/>
    <w:rsid w:val="00977CD5"/>
    <w:rsid w:val="009C6A0B"/>
    <w:rsid w:val="009E6ECD"/>
    <w:rsid w:val="009F0C77"/>
    <w:rsid w:val="009F4DD1"/>
    <w:rsid w:val="00A2514C"/>
    <w:rsid w:val="00A35CD5"/>
    <w:rsid w:val="00A41684"/>
    <w:rsid w:val="00A64E80"/>
    <w:rsid w:val="00A72BCD"/>
    <w:rsid w:val="00A741D9"/>
    <w:rsid w:val="00A833AB"/>
    <w:rsid w:val="00A9741D"/>
    <w:rsid w:val="00AD4B17"/>
    <w:rsid w:val="00B073D4"/>
    <w:rsid w:val="00B218DF"/>
    <w:rsid w:val="00B34C69"/>
    <w:rsid w:val="00B412D4"/>
    <w:rsid w:val="00BD14A9"/>
    <w:rsid w:val="00BE3C22"/>
    <w:rsid w:val="00C0345E"/>
    <w:rsid w:val="00C3483A"/>
    <w:rsid w:val="00C74E9D"/>
    <w:rsid w:val="00C82FD3"/>
    <w:rsid w:val="00C92819"/>
    <w:rsid w:val="00CC0F22"/>
    <w:rsid w:val="00CC2748"/>
    <w:rsid w:val="00CC6B7B"/>
    <w:rsid w:val="00CD2089"/>
    <w:rsid w:val="00D05E98"/>
    <w:rsid w:val="00D1676F"/>
    <w:rsid w:val="00D4125D"/>
    <w:rsid w:val="00D71E23"/>
    <w:rsid w:val="00D73A67"/>
    <w:rsid w:val="00D8057C"/>
    <w:rsid w:val="00D970A9"/>
    <w:rsid w:val="00DC4D1D"/>
    <w:rsid w:val="00DE7337"/>
    <w:rsid w:val="00DF3845"/>
    <w:rsid w:val="00E41911"/>
    <w:rsid w:val="00E64305"/>
    <w:rsid w:val="00E7509E"/>
    <w:rsid w:val="00E92EEF"/>
    <w:rsid w:val="00EB7532"/>
    <w:rsid w:val="00EF6756"/>
    <w:rsid w:val="00F24442"/>
    <w:rsid w:val="00F24AC1"/>
    <w:rsid w:val="00F33F53"/>
    <w:rsid w:val="00F50AE3"/>
    <w:rsid w:val="00F67CF1"/>
    <w:rsid w:val="00F840F0"/>
    <w:rsid w:val="00FB0D0D"/>
    <w:rsid w:val="00FB43B4"/>
    <w:rsid w:val="00FD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2B8CC0-1702-43CF-B510-CBAE1ED9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35_2011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17B50-E4D0-445F-A502-51B250E2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616</Words>
  <Characters>3576</Characters>
  <Application>Microsoft Office Word</Application>
  <DocSecurity>4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4335: Dr. Michael Cafaro - South Carolina Legislature Online</dc:title>
  <dc:subject/>
  <dc:creator>rosannemcdowell</dc:creator>
  <cp:keywords/>
  <dc:description/>
  <cp:lastModifiedBy>N Cumfer</cp:lastModifiedBy>
  <cp:revision>2</cp:revision>
  <cp:lastPrinted>2011-06-01T20:03:00Z</cp:lastPrinted>
  <dcterms:created xsi:type="dcterms:W3CDTF">2014-11-24T14:19:00Z</dcterms:created>
  <dcterms:modified xsi:type="dcterms:W3CDTF">2014-11-24T14:19:00Z</dcterms:modified>
</cp:coreProperties>
</file>