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D74" w:rsidRDefault="00913D74" w:rsidP="00913D74">
      <w:pPr>
        <w:widowControl w:val="0"/>
        <w:jc w:val="center"/>
      </w:pPr>
      <w:bookmarkStart w:id="0" w:name="_GoBack"/>
      <w:bookmarkEnd w:id="0"/>
      <w:r w:rsidRPr="00913D74">
        <w:rPr>
          <w:b/>
        </w:rPr>
        <w:t>South Carolina General Assembly</w:t>
      </w:r>
    </w:p>
    <w:p w:rsidR="00913D74" w:rsidRDefault="00913D74" w:rsidP="00913D74">
      <w:pPr>
        <w:widowControl w:val="0"/>
        <w:jc w:val="center"/>
      </w:pPr>
      <w:r>
        <w:t>119th Session, 2011-2012</w:t>
      </w:r>
    </w:p>
    <w:p w:rsidR="00913D74" w:rsidRDefault="00913D74" w:rsidP="00913D74">
      <w:pPr>
        <w:widowControl w:val="0"/>
        <w:jc w:val="left"/>
      </w:pPr>
    </w:p>
    <w:p w:rsidR="00913D74" w:rsidRDefault="00913D74" w:rsidP="00913D74">
      <w:pPr>
        <w:widowControl w:val="0"/>
        <w:jc w:val="left"/>
        <w:rPr>
          <w:b/>
        </w:rPr>
      </w:pPr>
      <w:r w:rsidRPr="00913D74">
        <w:rPr>
          <w:b/>
        </w:rPr>
        <w:t>H. 4375</w:t>
      </w:r>
    </w:p>
    <w:p w:rsidR="00913D74" w:rsidRDefault="00913D74" w:rsidP="00913D74">
      <w:pPr>
        <w:widowControl w:val="0"/>
        <w:jc w:val="left"/>
        <w:rPr>
          <w:b/>
        </w:rPr>
      </w:pPr>
    </w:p>
    <w:p w:rsidR="00913D74" w:rsidRDefault="00913D74" w:rsidP="00913D74">
      <w:pPr>
        <w:widowControl w:val="0"/>
        <w:jc w:val="left"/>
      </w:pPr>
      <w:r w:rsidRPr="00913D74">
        <w:rPr>
          <w:b/>
        </w:rPr>
        <w:t>STATUS INFORMATION</w:t>
      </w:r>
    </w:p>
    <w:p w:rsidR="00913D74" w:rsidRDefault="00913D74" w:rsidP="00913D74">
      <w:pPr>
        <w:widowControl w:val="0"/>
        <w:jc w:val="left"/>
      </w:pPr>
    </w:p>
    <w:p w:rsidR="00913D74" w:rsidRDefault="00913D74" w:rsidP="00913D74">
      <w:pPr>
        <w:widowControl w:val="0"/>
        <w:jc w:val="left"/>
      </w:pPr>
      <w:r>
        <w:t>House Resolution</w:t>
      </w:r>
    </w:p>
    <w:p w:rsidR="00913D74" w:rsidRDefault="00905096" w:rsidP="00913D74">
      <w:pPr>
        <w:widowControl w:val="0"/>
        <w:jc w:val="left"/>
      </w:pPr>
      <w:r>
        <w:t>Sponsors: Rep. McLeod</w:t>
      </w:r>
    </w:p>
    <w:p w:rsidR="00913D74" w:rsidRDefault="00913D74" w:rsidP="00913D74">
      <w:pPr>
        <w:widowControl w:val="0"/>
        <w:jc w:val="left"/>
      </w:pPr>
      <w:r>
        <w:t>Document Path: l:\council\bills\agm\19240ab11.docx</w:t>
      </w:r>
    </w:p>
    <w:p w:rsidR="00913D74" w:rsidRDefault="00913D74" w:rsidP="00913D74">
      <w:pPr>
        <w:widowControl w:val="0"/>
        <w:jc w:val="left"/>
      </w:pPr>
    </w:p>
    <w:p w:rsidR="00913D74" w:rsidRDefault="00913D74" w:rsidP="00913D74">
      <w:pPr>
        <w:widowControl w:val="0"/>
        <w:jc w:val="left"/>
      </w:pPr>
      <w:r>
        <w:t>Introduced in the House on June 15, 2011</w:t>
      </w:r>
    </w:p>
    <w:p w:rsidR="00913D74" w:rsidRDefault="00913D74" w:rsidP="00913D74">
      <w:pPr>
        <w:widowControl w:val="0"/>
        <w:jc w:val="left"/>
      </w:pPr>
      <w:r>
        <w:t>Adopted by the House on June 15, 2011</w:t>
      </w:r>
    </w:p>
    <w:p w:rsidR="00913D74" w:rsidRDefault="00913D74" w:rsidP="00913D74">
      <w:pPr>
        <w:widowControl w:val="0"/>
        <w:jc w:val="left"/>
      </w:pPr>
    </w:p>
    <w:p w:rsidR="00913D74" w:rsidRDefault="00913D74" w:rsidP="00913D74">
      <w:pPr>
        <w:widowControl w:val="0"/>
        <w:jc w:val="left"/>
      </w:pPr>
      <w:r>
        <w:t xml:space="preserve">Summary: </w:t>
      </w:r>
      <w:r w:rsidR="00C238D6">
        <w:t>Honorable Don Saylor</w:t>
      </w:r>
    </w:p>
    <w:p w:rsidR="00913D74" w:rsidRDefault="00913D74" w:rsidP="00913D74">
      <w:pPr>
        <w:widowControl w:val="0"/>
        <w:jc w:val="left"/>
      </w:pPr>
    </w:p>
    <w:p w:rsidR="00913D74" w:rsidRDefault="00913D74" w:rsidP="00913D74">
      <w:pPr>
        <w:widowControl w:val="0"/>
        <w:jc w:val="left"/>
      </w:pPr>
    </w:p>
    <w:p w:rsidR="00913D74" w:rsidRDefault="00913D74" w:rsidP="00913D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3D74">
        <w:rPr>
          <w:b/>
        </w:rPr>
        <w:t>HISTORY OF LEGISLATIVE ACTIONS</w:t>
      </w:r>
    </w:p>
    <w:p w:rsidR="00913D74" w:rsidRDefault="00913D74" w:rsidP="00913D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13D74" w:rsidRPr="00913D74" w:rsidRDefault="00913D74" w:rsidP="00913D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3D74">
        <w:rPr>
          <w:u w:val="single"/>
        </w:rPr>
        <w:tab/>
        <w:t>Date</w:t>
      </w:r>
      <w:r w:rsidRPr="00913D74">
        <w:rPr>
          <w:u w:val="single"/>
        </w:rPr>
        <w:tab/>
        <w:t>Body</w:t>
      </w:r>
      <w:r w:rsidRPr="00913D74">
        <w:rPr>
          <w:u w:val="single"/>
        </w:rPr>
        <w:tab/>
        <w:t>Action Description with journal page number</w:t>
      </w:r>
      <w:r w:rsidRPr="00913D74">
        <w:rPr>
          <w:u w:val="single"/>
        </w:rPr>
        <w:tab/>
      </w:r>
    </w:p>
    <w:p w:rsidR="00BD5F71" w:rsidRDefault="00BD5F71" w:rsidP="00BD5F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6/15/2011</w:t>
      </w:r>
      <w:r>
        <w:tab/>
        <w:t>House</w:t>
      </w:r>
      <w:r>
        <w:tab/>
      </w:r>
      <w:r w:rsidRPr="0051005D">
        <w:t>Introduced and adopted (</w:t>
      </w:r>
      <w:hyperlink r:id="rId7" w:history="1">
        <w:r w:rsidRPr="0051005D">
          <w:rPr>
            <w:rStyle w:val="Hyperlink"/>
          </w:rPr>
          <w:t>House Journal</w:t>
        </w:r>
        <w:r w:rsidRPr="0051005D">
          <w:rPr>
            <w:rStyle w:val="Hyperlink"/>
          </w:rPr>
          <w:noBreakHyphen/>
          <w:t>page 3</w:t>
        </w:r>
      </w:hyperlink>
      <w:r w:rsidRPr="0051005D">
        <w:t>)</w:t>
      </w:r>
    </w:p>
    <w:p w:rsidR="00BD5F71" w:rsidRDefault="00BD5F71" w:rsidP="00BD5F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3D74" w:rsidRPr="00913D74" w:rsidRDefault="00913D74" w:rsidP="00913D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3D74" w:rsidRDefault="00913D74" w:rsidP="00913D74">
      <w:r w:rsidRPr="00913D74">
        <w:rPr>
          <w:b/>
        </w:rPr>
        <w:t>VERSIONS OF THIS BILL</w:t>
      </w:r>
    </w:p>
    <w:p w:rsidR="00913D74" w:rsidRDefault="00913D74" w:rsidP="00913D74"/>
    <w:p w:rsidR="00913D74" w:rsidRDefault="00822CAB" w:rsidP="00913D74">
      <w:hyperlink r:id="rId8" w:history="1">
        <w:r w:rsidR="00913D74">
          <w:rPr>
            <w:rStyle w:val="Hyperlink"/>
          </w:rPr>
          <w:t>6/15/2011</w:t>
        </w:r>
      </w:hyperlink>
    </w:p>
    <w:p w:rsidR="00913D74" w:rsidRDefault="00913D74" w:rsidP="00913D74"/>
    <w:p w:rsidR="00913D74" w:rsidRDefault="00913D74" w:rsidP="00913D74">
      <w:pPr>
        <w:sectPr w:rsidR="00913D74" w:rsidSect="00913D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C6862" w:rsidRDefault="00DC6862" w:rsidP="00DC6862">
      <w:pPr>
        <w:pStyle w:val="BillDots"/>
      </w:pPr>
    </w:p>
    <w:p w:rsidR="00DC6862" w:rsidRDefault="00DC6862" w:rsidP="00DC6862">
      <w:pPr>
        <w:pStyle w:val="Numbersforbills"/>
      </w:pPr>
    </w:p>
    <w:p w:rsidR="00DC6862" w:rsidRDefault="00DC6862" w:rsidP="00DC6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862" w:rsidRDefault="00DC6862" w:rsidP="00DC6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862" w:rsidRDefault="00DC6862" w:rsidP="00DC6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862" w:rsidRDefault="00DC6862" w:rsidP="00DC6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862" w:rsidRDefault="00DC6862" w:rsidP="00DC6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3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21B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362F" w:rsidRPr="00CC39ED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  <w:color w:val="000000" w:themeColor="text1"/>
          <w:u w:color="000000" w:themeColor="text1"/>
        </w:rPr>
      </w:pPr>
      <w:bookmarkStart w:id="3" w:name="titletop"/>
      <w:bookmarkEnd w:id="3"/>
      <w:r w:rsidRPr="008E362F">
        <w:t xml:space="preserve">TO HONOR AND COMMEND THE HONORABLE DON SAYLOR, FORMER CHAIRMAN OF THE NEWBERRY COUNTY SCHOOL BOARD, FOR THE REMARKABLE VISION, LEADERSHIP, AND ACHIEVEMENTS WHICH CHARACTERIZED HIS </w:t>
      </w:r>
      <w:r>
        <w:t>NEARLY</w:t>
      </w:r>
      <w:r w:rsidRPr="008E362F">
        <w:t xml:space="preserve"> FOUR YEARS OF SERVICE AS </w:t>
      </w:r>
      <w:r>
        <w:t xml:space="preserve">SCHOOL BOARD </w:t>
      </w:r>
      <w:r w:rsidRPr="008E362F">
        <w:t xml:space="preserve">CHAIRMAN AND </w:t>
      </w:r>
      <w:r>
        <w:t xml:space="preserve">HIS </w:t>
      </w:r>
      <w:r w:rsidRPr="008E362F">
        <w:t>TEN YEARS AS A SCHOOL BOARD MEMBER.</w:t>
      </w:r>
    </w:p>
    <w:p w:rsidR="000C21BE" w:rsidRDefault="000C21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E362F">
        <w:t>W</w:t>
      </w:r>
      <w:r>
        <w:t>hereas</w:t>
      </w:r>
      <w:r w:rsidRPr="008E362F">
        <w:t>, the Honorable Don Saylor served as Chairman of the Newberry County School Board from January 2007 to November 2010, a period of almost four years during which, under Chairman Saylor</w:t>
      </w:r>
      <w:r w:rsidR="005B019F" w:rsidRPr="005B019F">
        <w:t>’</w:t>
      </w:r>
      <w:r w:rsidRPr="008E362F">
        <w:t xml:space="preserve">s dedicated, distinguished, and highly effective leadership, the public school facilities in Newberry County made tremendous advances due to a highly successful construction program, and </w:t>
      </w: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E362F">
        <w:t>W</w:t>
      </w:r>
      <w:r>
        <w:t>hereas</w:t>
      </w:r>
      <w:r w:rsidRPr="008E362F">
        <w:t>, Don Saylor served for almost ten and one</w:t>
      </w:r>
      <w:r w:rsidR="005B019F">
        <w:noBreakHyphen/>
      </w:r>
      <w:r w:rsidRPr="008E362F">
        <w:t>half years, from July of 2002 to November of 2010, as a hard working, dedicated, and enlightened school board trustee, and</w:t>
      </w: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E362F">
        <w:t>W</w:t>
      </w:r>
      <w:r>
        <w:t>hereas</w:t>
      </w:r>
      <w:r w:rsidRPr="008E362F">
        <w:t>, during Trustee Saylor</w:t>
      </w:r>
      <w:r w:rsidR="005B019F" w:rsidRPr="005B019F">
        <w:t>’</w:t>
      </w:r>
      <w:r w:rsidRPr="008E362F">
        <w:t>s tenure as school board member, the School District of Newberry County pursued a series of creative solutions to the visible need for better public school facilities, resulting in a host of handsome new and improved school building</w:t>
      </w:r>
      <w:r>
        <w:t>s</w:t>
      </w:r>
      <w:r w:rsidRPr="008E362F">
        <w:t xml:space="preserve"> in Newberry County; and </w:t>
      </w: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E362F">
        <w:lastRenderedPageBreak/>
        <w:t>W</w:t>
      </w:r>
      <w:r>
        <w:t>hereas</w:t>
      </w:r>
      <w:r w:rsidRPr="008E362F">
        <w:t xml:space="preserve">, these projects have created a renaissance in public school buildings and include, </w:t>
      </w:r>
      <w:r>
        <w:t xml:space="preserve">in </w:t>
      </w:r>
      <w:r w:rsidRPr="008E362F">
        <w:t xml:space="preserve">Newberry, the preservation of the former Newberry High School building and its </w:t>
      </w:r>
      <w:r>
        <w:t>r</w:t>
      </w:r>
      <w:r w:rsidRPr="008E362F">
        <w:t>ehabilitation</w:t>
      </w:r>
      <w:r>
        <w:t>,</w:t>
      </w:r>
      <w:r w:rsidRPr="008E362F">
        <w:t xml:space="preserve"> renovation</w:t>
      </w:r>
      <w:r>
        <w:t>, and conversion</w:t>
      </w:r>
      <w:r w:rsidRPr="008E362F">
        <w:t xml:space="preserve"> into the Newberry Elementary School</w:t>
      </w:r>
      <w:r w:rsidR="005B019F">
        <w:t>,</w:t>
      </w:r>
      <w:r w:rsidRPr="008E362F">
        <w:t xml:space="preserve"> the rehabilitation and renovation of Boundary Street Elementary Scho</w:t>
      </w:r>
      <w:r>
        <w:t>ol</w:t>
      </w:r>
      <w:r w:rsidR="005B019F">
        <w:t>,</w:t>
      </w:r>
      <w:r>
        <w:t xml:space="preserve"> and the construction of the n</w:t>
      </w:r>
      <w:r w:rsidRPr="008E362F">
        <w:t>ew Gallman Elementary School; and</w:t>
      </w: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E362F">
        <w:t>W</w:t>
      </w:r>
      <w:r>
        <w:t>hereas</w:t>
      </w:r>
      <w:r w:rsidRPr="008E362F">
        <w:t>, in addition, the School Board</w:t>
      </w:r>
      <w:r>
        <w:t xml:space="preserve"> of Newberry County</w:t>
      </w:r>
      <w:r w:rsidRPr="008E362F">
        <w:t xml:space="preserve"> under the leadership of Don Saylor preserved the historic 1906 Little Mountain </w:t>
      </w:r>
      <w:r>
        <w:t xml:space="preserve">Elementary </w:t>
      </w:r>
      <w:r w:rsidRPr="008E362F">
        <w:t>School, replicated the exterior appearance of the original building</w:t>
      </w:r>
      <w:r>
        <w:t>,</w:t>
      </w:r>
      <w:r w:rsidRPr="008E362F">
        <w:t xml:space="preserve"> and constructed additional needed structures on the campus of Little Mountain Elementary School; and</w:t>
      </w: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E362F">
        <w:t>W</w:t>
      </w:r>
      <w:r>
        <w:t>hereas</w:t>
      </w:r>
      <w:r w:rsidRPr="008E362F">
        <w:t xml:space="preserve">, the Newberry </w:t>
      </w:r>
      <w:r>
        <w:t xml:space="preserve">County </w:t>
      </w:r>
      <w:r w:rsidRPr="008E362F">
        <w:t>School Board with Don Saylor as Chairman constructed an essentially new Pomaria</w:t>
      </w:r>
      <w:r w:rsidR="005B019F">
        <w:noBreakHyphen/>
      </w:r>
      <w:r w:rsidRPr="008E362F">
        <w:t xml:space="preserve">Garmany Elementary School, constructed substantial additions to the Whitmire Community School; and made renovations at </w:t>
      </w:r>
      <w:r>
        <w:t>Silverstreet</w:t>
      </w:r>
      <w:r w:rsidR="005B019F" w:rsidRPr="005B019F">
        <w:t>’</w:t>
      </w:r>
      <w:r>
        <w:t xml:space="preserve">s </w:t>
      </w:r>
      <w:r w:rsidRPr="008E362F">
        <w:t>Reuben Elementary School</w:t>
      </w:r>
      <w:r>
        <w:t>, at</w:t>
      </w:r>
      <w:r w:rsidRPr="008E362F">
        <w:t xml:space="preserve"> Mid</w:t>
      </w:r>
      <w:r w:rsidR="005B019F">
        <w:noBreakHyphen/>
      </w:r>
      <w:r w:rsidRPr="008E362F">
        <w:t xml:space="preserve">Carolina Middle School, and </w:t>
      </w:r>
      <w:r>
        <w:t xml:space="preserve">at </w:t>
      </w:r>
      <w:r w:rsidRPr="008E362F">
        <w:t>the Newberry County Career Center; and</w:t>
      </w: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E362F">
        <w:t>W</w:t>
      </w:r>
      <w:r>
        <w:t>hereas</w:t>
      </w:r>
      <w:r w:rsidRPr="008E362F">
        <w:t>, the School Board of Newberry County under the leadership of Chairman Saylor elected to construct an entirely new two story Mid</w:t>
      </w:r>
      <w:r w:rsidR="005B019F">
        <w:noBreakHyphen/>
      </w:r>
      <w:r w:rsidRPr="008E362F">
        <w:t>Carolina High School, which is a magnificent public high school building and sets the standard by which other new high school buildings a</w:t>
      </w:r>
      <w:r>
        <w:t>re</w:t>
      </w:r>
      <w:r w:rsidRPr="008E362F">
        <w:t xml:space="preserve"> judged.  Now</w:t>
      </w:r>
      <w:r>
        <w:t>,</w:t>
      </w:r>
      <w:r w:rsidRPr="008E362F">
        <w:t xml:space="preserve"> therefore,</w:t>
      </w: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21BE" w:rsidRDefault="000C21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21BE" w:rsidRDefault="000C21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362F" w:rsidRDefault="000C21BE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E362F">
        <w:t xml:space="preserve"> the members of the South Carolina House of Representatives, </w:t>
      </w:r>
      <w:r w:rsidR="008E362F" w:rsidRPr="008E362F">
        <w:t xml:space="preserve">by this resolution, honor and commend the Honorable Don Saylor, former Chairman of the Newberry County School Board, for the remarkable vision, leadership, and achievements, which characterized his </w:t>
      </w:r>
      <w:r w:rsidR="008E362F">
        <w:t>nearly</w:t>
      </w:r>
      <w:r w:rsidR="008E362F" w:rsidRPr="008E362F">
        <w:t xml:space="preserve"> four years of service as </w:t>
      </w:r>
      <w:r w:rsidR="008E362F">
        <w:t xml:space="preserve">School Board </w:t>
      </w:r>
      <w:r w:rsidR="008E362F" w:rsidRPr="008E362F">
        <w:t>Chairman and his ten years as a school board member.</w:t>
      </w:r>
    </w:p>
    <w:p w:rsidR="000C21BE" w:rsidRDefault="000C21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21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</w:t>
      </w:r>
      <w:r w:rsidR="008E362F">
        <w:t xml:space="preserve"> this resolution be presented to the Honorable Don Saylor.</w:t>
      </w:r>
    </w:p>
    <w:p w:rsidR="003A3BF9" w:rsidRDefault="005B01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3BF9" w:rsidRDefault="003A3BF9" w:rsidP="00913D74">
      <w:pPr>
        <w:suppressAutoHyphens/>
      </w:pPr>
    </w:p>
    <w:sectPr w:rsidR="003A3BF9" w:rsidSect="00913D7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1BE" w:rsidRDefault="000C21BE" w:rsidP="009F0C77">
      <w:r>
        <w:separator/>
      </w:r>
    </w:p>
  </w:endnote>
  <w:endnote w:type="continuationSeparator" w:id="0">
    <w:p w:rsidR="000C21BE" w:rsidRDefault="000C21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E384AB-8C6F-49C0-9970-973C81DB29B9}"/>
    <w:embedBold r:id="rId2" w:fontKey="{C357411F-DCB6-48BA-81FB-25F7DA3158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DC7298-67BB-45CE-8D86-3CBA8C3EC3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674C7D0-90AD-47CA-8EBD-3B55D24F16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D74" w:rsidRPr="003A3BF9" w:rsidRDefault="00913D74" w:rsidP="003A3B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[4375]</w:t>
    </w:r>
    <w:r>
      <w:tab/>
    </w:r>
    <w:r w:rsidR="00822CAB">
      <w:fldChar w:fldCharType="begin"/>
    </w:r>
    <w:r w:rsidR="00822CAB">
      <w:instrText xml:space="preserve"> PAGE  \* MERGEFORMAT </w:instrText>
    </w:r>
    <w:r w:rsidR="00822CAB">
      <w:fldChar w:fldCharType="separate"/>
    </w:r>
    <w:r w:rsidR="00822CAB">
      <w:rPr>
        <w:noProof/>
      </w:rPr>
      <w:t>1</w:t>
    </w:r>
    <w:r w:rsidR="00822CA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1BE" w:rsidRDefault="000C21BE" w:rsidP="009F0C77">
      <w:r>
        <w:separator/>
      </w:r>
    </w:p>
  </w:footnote>
  <w:footnote w:type="continuationSeparator" w:id="0">
    <w:p w:rsidR="000C21BE" w:rsidRDefault="000C21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240AB11"/>
    <w:docVar w:name="CoverBillType" w:val="r"/>
    <w:docVar w:name="docpath" w:val="L:\Council\bills\AGM\19240AB11.DOCX"/>
    <w:docVar w:name="dvBillNumber" w:val="437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96758"/>
    <w:rsid w:val="00011869"/>
    <w:rsid w:val="00044E20"/>
    <w:rsid w:val="000815C3"/>
    <w:rsid w:val="000C21BE"/>
    <w:rsid w:val="000E1785"/>
    <w:rsid w:val="000F40FA"/>
    <w:rsid w:val="0010776B"/>
    <w:rsid w:val="00133E66"/>
    <w:rsid w:val="001435A3"/>
    <w:rsid w:val="00175CFA"/>
    <w:rsid w:val="00177E70"/>
    <w:rsid w:val="001D08F2"/>
    <w:rsid w:val="001D525B"/>
    <w:rsid w:val="001D7F4F"/>
    <w:rsid w:val="00201072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96758"/>
    <w:rsid w:val="003A3BF9"/>
    <w:rsid w:val="003D01E8"/>
    <w:rsid w:val="003E5288"/>
    <w:rsid w:val="003F6D79"/>
    <w:rsid w:val="0041760A"/>
    <w:rsid w:val="00417C01"/>
    <w:rsid w:val="0042746F"/>
    <w:rsid w:val="0046104B"/>
    <w:rsid w:val="004809EE"/>
    <w:rsid w:val="004A2918"/>
    <w:rsid w:val="004B1C5C"/>
    <w:rsid w:val="004E7D54"/>
    <w:rsid w:val="005273C6"/>
    <w:rsid w:val="00530A69"/>
    <w:rsid w:val="00545593"/>
    <w:rsid w:val="00577C6C"/>
    <w:rsid w:val="00592412"/>
    <w:rsid w:val="005B019F"/>
    <w:rsid w:val="005C2FE2"/>
    <w:rsid w:val="005E2BC9"/>
    <w:rsid w:val="00605102"/>
    <w:rsid w:val="006215AA"/>
    <w:rsid w:val="006913C9"/>
    <w:rsid w:val="0069470D"/>
    <w:rsid w:val="006B16F5"/>
    <w:rsid w:val="00702048"/>
    <w:rsid w:val="00734F00"/>
    <w:rsid w:val="007A70AE"/>
    <w:rsid w:val="00822CAB"/>
    <w:rsid w:val="008362E8"/>
    <w:rsid w:val="00852444"/>
    <w:rsid w:val="008A1768"/>
    <w:rsid w:val="008E362F"/>
    <w:rsid w:val="008F4429"/>
    <w:rsid w:val="0090290E"/>
    <w:rsid w:val="00905096"/>
    <w:rsid w:val="00913D74"/>
    <w:rsid w:val="0094021A"/>
    <w:rsid w:val="00986FBC"/>
    <w:rsid w:val="009C0486"/>
    <w:rsid w:val="009C5286"/>
    <w:rsid w:val="009C6A0B"/>
    <w:rsid w:val="009F0C77"/>
    <w:rsid w:val="009F4DD1"/>
    <w:rsid w:val="00A23ED2"/>
    <w:rsid w:val="00A41684"/>
    <w:rsid w:val="00A64E80"/>
    <w:rsid w:val="00A72BCD"/>
    <w:rsid w:val="00A741D9"/>
    <w:rsid w:val="00A833AB"/>
    <w:rsid w:val="00A9741D"/>
    <w:rsid w:val="00AD4B17"/>
    <w:rsid w:val="00B412D4"/>
    <w:rsid w:val="00B93275"/>
    <w:rsid w:val="00BD5F71"/>
    <w:rsid w:val="00BE3C22"/>
    <w:rsid w:val="00C0345E"/>
    <w:rsid w:val="00C03B36"/>
    <w:rsid w:val="00C20F58"/>
    <w:rsid w:val="00C238D6"/>
    <w:rsid w:val="00C3483A"/>
    <w:rsid w:val="00C47E6F"/>
    <w:rsid w:val="00C74E9D"/>
    <w:rsid w:val="00C82FD3"/>
    <w:rsid w:val="00C92819"/>
    <w:rsid w:val="00CC6B7B"/>
    <w:rsid w:val="00CD2089"/>
    <w:rsid w:val="00D73A67"/>
    <w:rsid w:val="00D970A9"/>
    <w:rsid w:val="00DC6862"/>
    <w:rsid w:val="00DF3845"/>
    <w:rsid w:val="00E11C18"/>
    <w:rsid w:val="00E41911"/>
    <w:rsid w:val="00E92EEF"/>
    <w:rsid w:val="00F24442"/>
    <w:rsid w:val="00F50AE3"/>
    <w:rsid w:val="00F67CF1"/>
    <w:rsid w:val="00F70BE0"/>
    <w:rsid w:val="00F840F0"/>
    <w:rsid w:val="00F95C08"/>
    <w:rsid w:val="00FB0D0D"/>
    <w:rsid w:val="00FB43B4"/>
    <w:rsid w:val="00FC2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BEFB073-BD7A-48A5-B64A-E67969549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13D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75_201106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15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AD1BE-2CF6-4C41-953D-EE4CC4C18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515</Words>
  <Characters>2953</Characters>
  <Application>Microsoft Office Word</Application>
  <DocSecurity>4</DocSecurity>
  <Lines>102</Lines>
  <Paragraphs>28</Paragraphs>
  <ScaleCrop>false</ScaleCrop>
  <Company> </Company>
  <LinksUpToDate>false</LinksUpToDate>
  <CharactersWithSpaces>3444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4375: Honorable Don Saylor - South Carolina Legislature Online</dc:title>
  <dc:subject/>
  <dc:creator>angiemorgan</dc:creator>
  <cp:keywords/>
  <dc:description/>
  <cp:lastModifiedBy>N Cumfer</cp:lastModifiedBy>
  <cp:revision>2</cp:revision>
  <cp:lastPrinted>2011-06-15T14:40:00Z</cp:lastPrinted>
  <dcterms:created xsi:type="dcterms:W3CDTF">2014-11-24T14:22:00Z</dcterms:created>
  <dcterms:modified xsi:type="dcterms:W3CDTF">2014-11-24T14:22:00Z</dcterms:modified>
</cp:coreProperties>
</file>