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848" w:rsidRDefault="00983848" w:rsidP="00983848">
      <w:pPr>
        <w:widowControl w:val="0"/>
        <w:jc w:val="center"/>
      </w:pPr>
      <w:bookmarkStart w:id="0" w:name="_GoBack"/>
      <w:bookmarkEnd w:id="0"/>
      <w:r w:rsidRPr="00983848">
        <w:rPr>
          <w:b/>
        </w:rPr>
        <w:t>South Carolina General Assembly</w:t>
      </w:r>
    </w:p>
    <w:p w:rsidR="00983848" w:rsidRDefault="00983848" w:rsidP="00983848">
      <w:pPr>
        <w:widowControl w:val="0"/>
        <w:jc w:val="center"/>
      </w:pPr>
      <w:r>
        <w:t>119th Session, 2011-2012</w:t>
      </w: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jc w:val="left"/>
        <w:rPr>
          <w:b/>
        </w:rPr>
      </w:pPr>
      <w:r w:rsidRPr="00983848">
        <w:rPr>
          <w:b/>
        </w:rPr>
        <w:t>H. 4390</w:t>
      </w:r>
    </w:p>
    <w:p w:rsidR="00983848" w:rsidRDefault="00983848" w:rsidP="00983848">
      <w:pPr>
        <w:widowControl w:val="0"/>
        <w:jc w:val="left"/>
        <w:rPr>
          <w:b/>
        </w:rPr>
      </w:pPr>
    </w:p>
    <w:p w:rsidR="00983848" w:rsidRDefault="00983848" w:rsidP="00983848">
      <w:pPr>
        <w:widowControl w:val="0"/>
        <w:jc w:val="left"/>
      </w:pPr>
      <w:r w:rsidRPr="00983848">
        <w:rPr>
          <w:b/>
        </w:rPr>
        <w:t>STATUS INFORMATION</w:t>
      </w: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jc w:val="left"/>
      </w:pPr>
      <w:r>
        <w:t>House Resolution</w:t>
      </w:r>
    </w:p>
    <w:p w:rsidR="00983848" w:rsidRDefault="00983848" w:rsidP="00983848">
      <w:pPr>
        <w:widowControl w:val="0"/>
        <w:jc w:val="left"/>
      </w:pPr>
      <w:r>
        <w:t>Sponsors: Reps. Clemmons, Agnew, Alexander, Allen, Allison, Anderson, Anthony, Atwater, Bales, Ballentine, Bannister, Barfield, Battle, Bedingfield, Bikas, Bingham, Bowen, Bowers, Brady, Branham, Brannon, Brantley, G.A. Brown, H.B. Brown, R.L. Brown, Butler Garrick, Chumley,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983848" w:rsidRDefault="00983848" w:rsidP="00983848">
      <w:pPr>
        <w:widowControl w:val="0"/>
        <w:jc w:val="left"/>
      </w:pPr>
      <w:r>
        <w:t>Document Path: l:\council\bills\gm\24679ac11.docx</w:t>
      </w: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jc w:val="left"/>
      </w:pPr>
      <w:r>
        <w:t>Introduced in the House on June 22, 2011</w:t>
      </w:r>
    </w:p>
    <w:p w:rsidR="00983848" w:rsidRDefault="00983848" w:rsidP="00983848">
      <w:pPr>
        <w:widowControl w:val="0"/>
        <w:jc w:val="left"/>
      </w:pPr>
      <w:r>
        <w:t>Adopted by the House on June 22, 2011</w:t>
      </w: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jc w:val="left"/>
      </w:pPr>
      <w:r>
        <w:t xml:space="preserve">Summary: </w:t>
      </w:r>
      <w:r w:rsidR="008D428E">
        <w:t>Senior Master Sergeant Richard Callihan</w:t>
      </w: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jc w:val="left"/>
      </w:pPr>
    </w:p>
    <w:p w:rsidR="00983848" w:rsidRDefault="00983848" w:rsidP="00983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848">
        <w:rPr>
          <w:b/>
        </w:rPr>
        <w:t>HISTORY OF LEGISLATIVE ACTIONS</w:t>
      </w:r>
    </w:p>
    <w:p w:rsidR="00983848" w:rsidRDefault="00983848" w:rsidP="00983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3848" w:rsidRPr="00983848" w:rsidRDefault="00983848" w:rsidP="00983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848">
        <w:rPr>
          <w:u w:val="single"/>
        </w:rPr>
        <w:tab/>
        <w:t>Date</w:t>
      </w:r>
      <w:r w:rsidRPr="00983848">
        <w:rPr>
          <w:u w:val="single"/>
        </w:rPr>
        <w:tab/>
        <w:t>Body</w:t>
      </w:r>
      <w:r w:rsidRPr="00983848">
        <w:rPr>
          <w:u w:val="single"/>
        </w:rPr>
        <w:tab/>
        <w:t>Action Description with journal page number</w:t>
      </w:r>
      <w:r w:rsidRPr="00983848">
        <w:rPr>
          <w:u w:val="single"/>
        </w:rPr>
        <w:tab/>
      </w:r>
    </w:p>
    <w:p w:rsidR="008E7FFC" w:rsidRDefault="008E7FFC" w:rsidP="008E7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2826DA">
        <w:t>Introduced and adopted (</w:t>
      </w:r>
      <w:hyperlink r:id="rId7" w:history="1">
        <w:r w:rsidRPr="002826DA">
          <w:rPr>
            <w:rStyle w:val="Hyperlink"/>
          </w:rPr>
          <w:t>House Journal</w:t>
        </w:r>
        <w:r w:rsidRPr="002826DA">
          <w:rPr>
            <w:rStyle w:val="Hyperlink"/>
          </w:rPr>
          <w:noBreakHyphen/>
          <w:t>page 315</w:t>
        </w:r>
      </w:hyperlink>
      <w:r w:rsidRPr="002826DA">
        <w:t>)</w:t>
      </w:r>
    </w:p>
    <w:p w:rsidR="008E7FFC" w:rsidRDefault="008E7FFC" w:rsidP="008E7F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848" w:rsidRPr="00983848" w:rsidRDefault="00983848" w:rsidP="00983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848" w:rsidRDefault="00983848" w:rsidP="00983848">
      <w:r w:rsidRPr="00983848">
        <w:rPr>
          <w:b/>
        </w:rPr>
        <w:t>VERSIONS OF THIS BILL</w:t>
      </w:r>
    </w:p>
    <w:p w:rsidR="00983848" w:rsidRDefault="00983848" w:rsidP="00983848"/>
    <w:p w:rsidR="00983848" w:rsidRDefault="00535A28" w:rsidP="00983848">
      <w:hyperlink r:id="rId8" w:history="1">
        <w:r w:rsidR="00983848">
          <w:rPr>
            <w:rStyle w:val="Hyperlink"/>
          </w:rPr>
          <w:t>6/22/2011</w:t>
        </w:r>
      </w:hyperlink>
    </w:p>
    <w:p w:rsidR="00983848" w:rsidRDefault="00983848" w:rsidP="00983848"/>
    <w:p w:rsidR="00983848" w:rsidRDefault="00983848" w:rsidP="00983848">
      <w:pPr>
        <w:sectPr w:rsidR="00983848" w:rsidSect="009838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46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335A90">
        <w:t xml:space="preserve">SENIOR MASTER </w:t>
      </w:r>
      <w:r>
        <w:t>SERGEANT RICHARD CALLIHAN OF THE SOUTH CAROLINA AIR NATIONAL GUARD, AND TO CONGRATULATE HIM UPON THE OCCASION OF HIS RETIREMENT AFTER NEARLY FORTY YEARS OF MILITARY SERVICE.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4A5A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A5A">
        <w:t xml:space="preserve">the members of the South Carolina House of Representatives are pleased to learn that </w:t>
      </w:r>
      <w:r w:rsidR="00C0649C">
        <w:t xml:space="preserve">Senior Master </w:t>
      </w:r>
      <w:r w:rsidR="00F24A5A">
        <w:t>Sergeant Richard Callihan will begin a much</w:t>
      </w:r>
      <w:r w:rsidR="00DF0C65">
        <w:noBreakHyphen/>
      </w:r>
      <w:r w:rsidR="00F24A5A">
        <w:t xml:space="preserve">deserved retirement from the South Carolina Air National Guard </w:t>
      </w:r>
      <w:r w:rsidR="00740D66">
        <w:t>(SCANG) on November 24, 2011;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49C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son of a Navy man, he </w:t>
      </w:r>
      <w:r w:rsidR="00335A90">
        <w:t>enlisted in the United States Air Force during the Vietnam War</w:t>
      </w:r>
      <w:r w:rsidR="002449E0">
        <w:t xml:space="preserve"> in 1970</w:t>
      </w:r>
      <w:r w:rsidR="00C0649C">
        <w:t>, beginning his career working on A</w:t>
      </w:r>
      <w:r w:rsidR="00DF0C65">
        <w:noBreakHyphen/>
      </w:r>
      <w:r w:rsidR="00C0649C">
        <w:t>7 avionics at Myrtle Beach Air Force Base;</w:t>
      </w:r>
      <w:r w:rsidR="00335A90">
        <w:t xml:space="preserve"> and </w:t>
      </w:r>
    </w:p>
    <w:p w:rsidR="00C0649C" w:rsidRDefault="00C06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C064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2449E0">
        <w:t xml:space="preserve"> serv</w:t>
      </w:r>
      <w:r>
        <w:t>ed</w:t>
      </w:r>
      <w:r w:rsidR="002449E0">
        <w:t xml:space="preserve"> four years</w:t>
      </w:r>
      <w:r w:rsidR="007F62BB">
        <w:t>,</w:t>
      </w:r>
      <w:r w:rsidR="002449E0">
        <w:t xml:space="preserve"> including a six</w:t>
      </w:r>
      <w:r w:rsidR="00DF0C65">
        <w:noBreakHyphen/>
      </w:r>
      <w:r w:rsidR="002449E0">
        <w:t>month tour of duty deployed to Korat Royal Thai Air Force Base</w:t>
      </w:r>
      <w:r w:rsidR="00DF0C65">
        <w:t>.  A</w:t>
      </w:r>
      <w:r w:rsidR="002449E0">
        <w:t>fter</w:t>
      </w:r>
      <w:r w:rsidR="00DF0C65">
        <w:t xml:space="preserve"> moving to Columbia and</w:t>
      </w:r>
      <w:r w:rsidR="002449E0">
        <w:t xml:space="preserve"> a short break in</w:t>
      </w:r>
      <w:r>
        <w:t xml:space="preserve"> his</w:t>
      </w:r>
      <w:r w:rsidR="002449E0">
        <w:t xml:space="preserve"> military serv</w:t>
      </w:r>
      <w:r>
        <w:t>ice</w:t>
      </w:r>
      <w:r w:rsidR="002449E0">
        <w:t xml:space="preserve">, he learned about the SCANG and </w:t>
      </w:r>
      <w:r w:rsidR="006837B4">
        <w:t>became a Swamp Fox</w:t>
      </w:r>
      <w:r w:rsidR="002449E0">
        <w:t xml:space="preserve"> in 1978</w:t>
      </w:r>
      <w:r w:rsidR="00DF0C65">
        <w:t>. He was assigned to</w:t>
      </w:r>
      <w:r w:rsidR="007442C4">
        <w:t xml:space="preserve"> the</w:t>
      </w:r>
      <w:r>
        <w:t xml:space="preserve"> 169</w:t>
      </w:r>
      <w:r w:rsidRPr="00C0649C">
        <w:rPr>
          <w:vertAlign w:val="superscript"/>
        </w:rPr>
        <w:t>th</w:t>
      </w:r>
      <w:r>
        <w:t xml:space="preserve"> Fighter Wing</w:t>
      </w:r>
      <w:r w:rsidR="00DF0C65">
        <w:t xml:space="preserve"> where he continued working on A</w:t>
      </w:r>
      <w:r w:rsidR="00DF0C65">
        <w:noBreakHyphen/>
        <w:t>7 avionics</w:t>
      </w:r>
      <w:r>
        <w:t>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7B4" w:rsidRDefault="006837B4" w:rsidP="0068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one of the few remaining Vietnam era airmen still in SCANG, </w:t>
      </w:r>
      <w:r w:rsidR="00DF0C65">
        <w:t xml:space="preserve">Senior Master </w:t>
      </w:r>
      <w:r>
        <w:t>Sergeant Callihan currently serves as the flight</w:t>
      </w:r>
      <w:r w:rsidR="00DF0C65">
        <w:noBreakHyphen/>
      </w:r>
      <w:r>
        <w:t>line superintendent of F</w:t>
      </w:r>
      <w:r w:rsidR="00DF0C65">
        <w:noBreakHyphen/>
      </w:r>
      <w:r>
        <w:t>16 avionics; and</w:t>
      </w:r>
    </w:p>
    <w:p w:rsidR="006837B4" w:rsidRDefault="006837B4" w:rsidP="0068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0C65">
        <w:t xml:space="preserve">growing up </w:t>
      </w:r>
      <w:r>
        <w:t xml:space="preserve">in a military family he </w:t>
      </w:r>
      <w:r w:rsidR="00B4605F">
        <w:t>learned early the love of traveling</w:t>
      </w:r>
      <w:r>
        <w:t>, and</w:t>
      </w:r>
      <w:r w:rsidR="00B4605F">
        <w:t xml:space="preserve"> </w:t>
      </w:r>
      <w:r w:rsidR="00740D66">
        <w:t>through temporary</w:t>
      </w:r>
      <w:r w:rsidR="00DF0C65">
        <w:noBreakHyphen/>
      </w:r>
      <w:r w:rsidR="00740D66">
        <w:t xml:space="preserve">duty assignments, </w:t>
      </w:r>
      <w:r>
        <w:t xml:space="preserve">love for his </w:t>
      </w:r>
      <w:r w:rsidR="00B4605F">
        <w:t>country</w:t>
      </w:r>
      <w:r>
        <w:t xml:space="preserve"> has taken him to such places as Thailand, Denmark, Qatar, Norway, Iraq, Okinawa, Alaska, and Iwo Jima;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on these many assignments, he indulged in his passion for photography, and much of what he has seen behind the lens adorns his office walls; and</w:t>
      </w:r>
    </w:p>
    <w:p w:rsidR="002449E0" w:rsidRDefault="00244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90" w:rsidRDefault="00335A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0D66">
        <w:t>he participated in his first 10k race while deployed to Saudi Arabia during Operation Desert St</w:t>
      </w:r>
      <w:r w:rsidR="006837B4">
        <w:t>orm and hopes to continue this hobby,</w:t>
      </w:r>
      <w:r w:rsidR="00740D66">
        <w:t xml:space="preserve"> running even more </w:t>
      </w:r>
      <w:r w:rsidR="00610DA0">
        <w:t>10k races</w:t>
      </w:r>
      <w:r w:rsidR="00740D66">
        <w:t xml:space="preserve"> in his retirement;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0D66">
        <w:t xml:space="preserve">an avid Boy Scout while he was growing up and a volunteer who saw his son achieve the rank of Eagle Scout, he </w:t>
      </w:r>
      <w:r w:rsidR="00DF0C65">
        <w:t>plan</w:t>
      </w:r>
      <w:r w:rsidR="00740D66">
        <w:t>s to become involved again in</w:t>
      </w:r>
      <w:r w:rsidR="00DF0C65">
        <w:t xml:space="preserve"> the</w:t>
      </w:r>
      <w:r w:rsidR="00740D66">
        <w:t xml:space="preserve"> Boy Scouts of America upon his retirement;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Kayla, he has reared two fine children Shawn and Stacy, who have blessed them with four adoring grandchildren; and</w:t>
      </w:r>
    </w:p>
    <w:p w:rsidR="00B4605F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B4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37B4">
        <w:t xml:space="preserve">the members of the South Carolina House of Representatives are grateful for the </w:t>
      </w:r>
      <w:r w:rsidR="007442C4">
        <w:t>many years of outstanding, dedicated service</w:t>
      </w:r>
      <w:r w:rsidR="006837B4">
        <w:t xml:space="preserve"> of Senior Master Sergeant Richard Callihan to the  South Carolina Air National Guard and wish him many years of continued success and happiness in his well</w:t>
      </w:r>
      <w:r w:rsidR="00DF0C65">
        <w:noBreakHyphen/>
      </w:r>
      <w:r w:rsidR="006837B4">
        <w:t>earned retirement</w:t>
      </w:r>
      <w:r w:rsidR="001C461C">
        <w:t>.  Now, therefore,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4E93">
        <w:t xml:space="preserve"> the members of the South Carolina House of Representatives, by this resolution, recognize and honor</w:t>
      </w:r>
      <w:r w:rsidR="00B4605F">
        <w:t xml:space="preserve"> </w:t>
      </w:r>
      <w:r w:rsidR="00335A90">
        <w:t xml:space="preserve">Senior Master </w:t>
      </w:r>
      <w:r w:rsidR="00B4605F">
        <w:t>Sergeant Richard Callihan of the South Carolina Air National Guard, and congratulate him upon the occasion of his retirement after nearly forty years of military service.</w:t>
      </w:r>
    </w:p>
    <w:p w:rsidR="001C461C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0DA0">
        <w:t>provi</w:t>
      </w:r>
      <w:r>
        <w:t>ded to</w:t>
      </w:r>
      <w:r w:rsidR="00610DA0">
        <w:t xml:space="preserve"> Senior Master Sergeant Richard Callihan.</w:t>
      </w:r>
    </w:p>
    <w:p w:rsidR="00E11F87" w:rsidRDefault="00DF0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F87" w:rsidRDefault="00E11F87" w:rsidP="00983848">
      <w:pPr>
        <w:suppressAutoHyphens/>
      </w:pPr>
    </w:p>
    <w:sectPr w:rsidR="00E11F87" w:rsidSect="009838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7B4" w:rsidRDefault="006837B4" w:rsidP="009F0C77">
      <w:r>
        <w:separator/>
      </w:r>
    </w:p>
  </w:endnote>
  <w:endnote w:type="continuationSeparator" w:id="0">
    <w:p w:rsidR="006837B4" w:rsidRDefault="006837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2B628-01FB-45DE-9FE5-21FBAB5CEFDB}"/>
    <w:embedBold r:id="rId2" w:fontKey="{1CBF383D-2F7B-451B-B506-614D3A893B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6CAB0E-BA65-4206-BC3D-E594E551F3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210480-07E5-4334-B378-46E672A2DA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CD946E-2A16-4550-97E7-C8FBA02336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848" w:rsidRPr="00E11F87" w:rsidRDefault="00983848" w:rsidP="00E11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[4390]</w:t>
    </w:r>
    <w:r>
      <w:tab/>
    </w:r>
    <w:r w:rsidR="00535A28">
      <w:fldChar w:fldCharType="begin"/>
    </w:r>
    <w:r w:rsidR="00535A28">
      <w:instrText xml:space="preserve"> PAGE  \* MERGEFORMAT </w:instrText>
    </w:r>
    <w:r w:rsidR="00535A28">
      <w:fldChar w:fldCharType="separate"/>
    </w:r>
    <w:r w:rsidR="00535A28">
      <w:rPr>
        <w:noProof/>
      </w:rPr>
      <w:t>1</w:t>
    </w:r>
    <w:r w:rsidR="00535A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7B4" w:rsidRDefault="006837B4" w:rsidP="009F0C77">
      <w:r>
        <w:separator/>
      </w:r>
    </w:p>
  </w:footnote>
  <w:footnote w:type="continuationSeparator" w:id="0">
    <w:p w:rsidR="006837B4" w:rsidRDefault="006837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79AC11"/>
    <w:docVar w:name="CoverBillType" w:val="r"/>
    <w:docVar w:name="docpath" w:val="L:\Council\bills\GM\24679AC11.DOCX"/>
    <w:docVar w:name="dvBillNumber" w:val="43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41DE"/>
    <w:rsid w:val="00011869"/>
    <w:rsid w:val="000420F4"/>
    <w:rsid w:val="000E1785"/>
    <w:rsid w:val="000F40FA"/>
    <w:rsid w:val="0010776B"/>
    <w:rsid w:val="00133E66"/>
    <w:rsid w:val="001435A3"/>
    <w:rsid w:val="00165B5E"/>
    <w:rsid w:val="001C41DE"/>
    <w:rsid w:val="001C461C"/>
    <w:rsid w:val="001D08F2"/>
    <w:rsid w:val="001D525B"/>
    <w:rsid w:val="001D7F4F"/>
    <w:rsid w:val="001F46D5"/>
    <w:rsid w:val="002321B6"/>
    <w:rsid w:val="002449E0"/>
    <w:rsid w:val="00250967"/>
    <w:rsid w:val="002543C8"/>
    <w:rsid w:val="00284AAE"/>
    <w:rsid w:val="002E5912"/>
    <w:rsid w:val="00325348"/>
    <w:rsid w:val="0032732C"/>
    <w:rsid w:val="00335A90"/>
    <w:rsid w:val="00336AD0"/>
    <w:rsid w:val="00346338"/>
    <w:rsid w:val="00350A1E"/>
    <w:rsid w:val="0037079A"/>
    <w:rsid w:val="00374247"/>
    <w:rsid w:val="003D01E8"/>
    <w:rsid w:val="003E5288"/>
    <w:rsid w:val="003F6D79"/>
    <w:rsid w:val="0041760A"/>
    <w:rsid w:val="00417C01"/>
    <w:rsid w:val="00444C59"/>
    <w:rsid w:val="004809EE"/>
    <w:rsid w:val="004E7D54"/>
    <w:rsid w:val="005273C6"/>
    <w:rsid w:val="00530A69"/>
    <w:rsid w:val="00535A28"/>
    <w:rsid w:val="00545593"/>
    <w:rsid w:val="00577C6C"/>
    <w:rsid w:val="00596B6E"/>
    <w:rsid w:val="005C2FE2"/>
    <w:rsid w:val="005E2BC9"/>
    <w:rsid w:val="005E5429"/>
    <w:rsid w:val="00605102"/>
    <w:rsid w:val="00610DA0"/>
    <w:rsid w:val="006215AA"/>
    <w:rsid w:val="006837B4"/>
    <w:rsid w:val="006913C9"/>
    <w:rsid w:val="0069470D"/>
    <w:rsid w:val="00707B77"/>
    <w:rsid w:val="00734F00"/>
    <w:rsid w:val="00740D66"/>
    <w:rsid w:val="007437C8"/>
    <w:rsid w:val="007442C4"/>
    <w:rsid w:val="0075127A"/>
    <w:rsid w:val="007751B1"/>
    <w:rsid w:val="007A67DF"/>
    <w:rsid w:val="007A70AE"/>
    <w:rsid w:val="007B5156"/>
    <w:rsid w:val="007F62BB"/>
    <w:rsid w:val="008362E8"/>
    <w:rsid w:val="008A1768"/>
    <w:rsid w:val="008D428E"/>
    <w:rsid w:val="008E7FFC"/>
    <w:rsid w:val="008F4429"/>
    <w:rsid w:val="0091681B"/>
    <w:rsid w:val="0094021A"/>
    <w:rsid w:val="0098384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256"/>
    <w:rsid w:val="00B412D4"/>
    <w:rsid w:val="00B4605F"/>
    <w:rsid w:val="00BE3C22"/>
    <w:rsid w:val="00C0345E"/>
    <w:rsid w:val="00C0649C"/>
    <w:rsid w:val="00C3483A"/>
    <w:rsid w:val="00C74E9D"/>
    <w:rsid w:val="00C82FD3"/>
    <w:rsid w:val="00C92819"/>
    <w:rsid w:val="00CC6B7B"/>
    <w:rsid w:val="00CD2089"/>
    <w:rsid w:val="00D04E93"/>
    <w:rsid w:val="00D261C9"/>
    <w:rsid w:val="00D54E2A"/>
    <w:rsid w:val="00D73A67"/>
    <w:rsid w:val="00D74CE6"/>
    <w:rsid w:val="00D910F4"/>
    <w:rsid w:val="00D970A9"/>
    <w:rsid w:val="00DF0C65"/>
    <w:rsid w:val="00DF3845"/>
    <w:rsid w:val="00E11F87"/>
    <w:rsid w:val="00E411C1"/>
    <w:rsid w:val="00E41911"/>
    <w:rsid w:val="00E92EEF"/>
    <w:rsid w:val="00EB072B"/>
    <w:rsid w:val="00F24442"/>
    <w:rsid w:val="00F24A5A"/>
    <w:rsid w:val="00F50AE3"/>
    <w:rsid w:val="00F60D3A"/>
    <w:rsid w:val="00F67CF1"/>
    <w:rsid w:val="00F840F0"/>
    <w:rsid w:val="00FB0D0D"/>
    <w:rsid w:val="00FB43B4"/>
    <w:rsid w:val="00FB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8BC28E-1F86-4D0B-B0D6-9B9D213F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7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7B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38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90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5AEEF-8312-4AA6-9AEF-A3532736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680</Words>
  <Characters>3804</Characters>
  <Application>Microsoft Office Word</Application>
  <DocSecurity>4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4390: Senior Master Sergeant Richard Callihan - South Carolina Legislature Online</dc:title>
  <dc:subject/>
  <dc:creator>gailmoore</dc:creator>
  <cp:keywords/>
  <dc:description/>
  <cp:lastModifiedBy>N Cumfer</cp:lastModifiedBy>
  <cp:revision>2</cp:revision>
  <cp:lastPrinted>2011-02-23T18:36:00Z</cp:lastPrinted>
  <dcterms:created xsi:type="dcterms:W3CDTF">2014-11-24T14:22:00Z</dcterms:created>
  <dcterms:modified xsi:type="dcterms:W3CDTF">2014-11-24T14:22:00Z</dcterms:modified>
</cp:coreProperties>
</file>