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C08" w:rsidRDefault="00485C08" w:rsidP="00485C08">
      <w:pPr>
        <w:widowControl w:val="0"/>
        <w:jc w:val="center"/>
      </w:pPr>
      <w:bookmarkStart w:id="0" w:name="_GoBack"/>
      <w:bookmarkEnd w:id="0"/>
      <w:r w:rsidRPr="00485C08">
        <w:rPr>
          <w:b/>
        </w:rPr>
        <w:t>South Carolina General Assembly</w:t>
      </w:r>
    </w:p>
    <w:p w:rsidR="00485C08" w:rsidRDefault="00485C08" w:rsidP="00485C08">
      <w:pPr>
        <w:widowControl w:val="0"/>
        <w:jc w:val="center"/>
      </w:pPr>
      <w:r>
        <w:t>119th Session, 2011-2012</w:t>
      </w:r>
    </w:p>
    <w:p w:rsidR="00485C08" w:rsidRDefault="00485C08" w:rsidP="00485C08">
      <w:pPr>
        <w:widowControl w:val="0"/>
        <w:jc w:val="left"/>
      </w:pPr>
    </w:p>
    <w:p w:rsidR="00485C08" w:rsidRDefault="00485C08" w:rsidP="00485C08">
      <w:pPr>
        <w:widowControl w:val="0"/>
        <w:jc w:val="left"/>
        <w:rPr>
          <w:b/>
        </w:rPr>
      </w:pPr>
      <w:r w:rsidRPr="00485C08">
        <w:rPr>
          <w:b/>
        </w:rPr>
        <w:t>H. 4493</w:t>
      </w:r>
    </w:p>
    <w:p w:rsidR="00485C08" w:rsidRDefault="00485C08" w:rsidP="00485C08">
      <w:pPr>
        <w:widowControl w:val="0"/>
        <w:jc w:val="left"/>
        <w:rPr>
          <w:b/>
        </w:rPr>
      </w:pPr>
    </w:p>
    <w:p w:rsidR="00485C08" w:rsidRDefault="00485C08" w:rsidP="00485C08">
      <w:pPr>
        <w:widowControl w:val="0"/>
        <w:jc w:val="left"/>
      </w:pPr>
      <w:r w:rsidRPr="00485C08">
        <w:rPr>
          <w:b/>
        </w:rPr>
        <w:t>STATUS INFORMATION</w:t>
      </w:r>
    </w:p>
    <w:p w:rsidR="00485C08" w:rsidRDefault="00485C08" w:rsidP="00485C08">
      <w:pPr>
        <w:widowControl w:val="0"/>
        <w:jc w:val="left"/>
      </w:pPr>
    </w:p>
    <w:p w:rsidR="00485C08" w:rsidRDefault="00485C08" w:rsidP="00485C08">
      <w:pPr>
        <w:widowControl w:val="0"/>
        <w:jc w:val="left"/>
      </w:pPr>
      <w:r>
        <w:t>General Bill</w:t>
      </w:r>
    </w:p>
    <w:p w:rsidR="00485C08" w:rsidRDefault="00EF0830" w:rsidP="00485C08">
      <w:pPr>
        <w:widowControl w:val="0"/>
        <w:jc w:val="left"/>
      </w:pPr>
      <w:r>
        <w:t>Sponsors: Reps. Limehouse and Toole</w:t>
      </w:r>
    </w:p>
    <w:p w:rsidR="00485C08" w:rsidRDefault="00485C08" w:rsidP="00485C08">
      <w:pPr>
        <w:widowControl w:val="0"/>
        <w:jc w:val="left"/>
      </w:pPr>
      <w:r>
        <w:t>Document Path: l:\council\bills\agm\19318ab12.docx</w:t>
      </w:r>
    </w:p>
    <w:p w:rsidR="00485C08" w:rsidRDefault="00485C08" w:rsidP="00485C08">
      <w:pPr>
        <w:widowControl w:val="0"/>
        <w:jc w:val="left"/>
      </w:pPr>
    </w:p>
    <w:p w:rsidR="00462A6B" w:rsidRDefault="00462A6B" w:rsidP="00485C08">
      <w:pPr>
        <w:widowControl w:val="0"/>
        <w:jc w:val="left"/>
      </w:pPr>
      <w:r>
        <w:t>Introduced in the House on January 10, 2012</w:t>
      </w:r>
    </w:p>
    <w:p w:rsidR="00462A6B" w:rsidRPr="00462A6B" w:rsidRDefault="00462A6B" w:rsidP="00485C08">
      <w:pPr>
        <w:widowControl w:val="0"/>
        <w:jc w:val="left"/>
      </w:pPr>
      <w:r>
        <w:t xml:space="preserve">Currently residing in the House Committee on </w:t>
      </w:r>
      <w:r w:rsidRPr="00462A6B">
        <w:rPr>
          <w:b/>
        </w:rPr>
        <w:t>Labor, Commerce and Industry</w:t>
      </w:r>
    </w:p>
    <w:p w:rsidR="00462A6B" w:rsidRDefault="00462A6B" w:rsidP="00485C08">
      <w:pPr>
        <w:widowControl w:val="0"/>
        <w:jc w:val="left"/>
      </w:pPr>
    </w:p>
    <w:p w:rsidR="00485C08" w:rsidRDefault="00485C08" w:rsidP="00485C08">
      <w:pPr>
        <w:widowControl w:val="0"/>
        <w:jc w:val="left"/>
      </w:pPr>
      <w:r>
        <w:t xml:space="preserve">Summary: </w:t>
      </w:r>
      <w:r w:rsidR="00420686">
        <w:t>Posting of notice of the rights of employees concerning union activity</w:t>
      </w:r>
    </w:p>
    <w:p w:rsidR="00485C08" w:rsidRDefault="00485C08" w:rsidP="00485C08">
      <w:pPr>
        <w:widowControl w:val="0"/>
        <w:jc w:val="left"/>
      </w:pPr>
    </w:p>
    <w:p w:rsidR="00485C08" w:rsidRDefault="00485C08" w:rsidP="00485C08">
      <w:pPr>
        <w:widowControl w:val="0"/>
        <w:jc w:val="left"/>
      </w:pPr>
    </w:p>
    <w:p w:rsidR="00485C08" w:rsidRDefault="00485C08" w:rsidP="00485C08">
      <w:pPr>
        <w:widowControl w:val="0"/>
        <w:tabs>
          <w:tab w:val="center" w:pos="590"/>
          <w:tab w:val="center" w:pos="1440"/>
          <w:tab w:val="left" w:pos="1872"/>
          <w:tab w:val="left" w:pos="9187"/>
        </w:tabs>
        <w:jc w:val="left"/>
      </w:pPr>
      <w:r w:rsidRPr="00485C08">
        <w:rPr>
          <w:b/>
        </w:rPr>
        <w:t>HISTORY OF LEGISLATIVE ACTIONS</w:t>
      </w:r>
    </w:p>
    <w:p w:rsidR="00485C08" w:rsidRDefault="00485C08" w:rsidP="00485C08">
      <w:pPr>
        <w:widowControl w:val="0"/>
        <w:tabs>
          <w:tab w:val="center" w:pos="590"/>
          <w:tab w:val="center" w:pos="1440"/>
          <w:tab w:val="left" w:pos="1872"/>
          <w:tab w:val="left" w:pos="9187"/>
        </w:tabs>
        <w:jc w:val="left"/>
      </w:pPr>
    </w:p>
    <w:p w:rsidR="00485C08" w:rsidRPr="00485C08" w:rsidRDefault="00485C08" w:rsidP="00485C08">
      <w:pPr>
        <w:widowControl w:val="0"/>
        <w:tabs>
          <w:tab w:val="center" w:pos="590"/>
          <w:tab w:val="center" w:pos="1440"/>
          <w:tab w:val="left" w:pos="1872"/>
          <w:tab w:val="left" w:pos="9187"/>
        </w:tabs>
        <w:jc w:val="left"/>
      </w:pPr>
      <w:r w:rsidRPr="00485C08">
        <w:rPr>
          <w:u w:val="single"/>
        </w:rPr>
        <w:tab/>
        <w:t>Date</w:t>
      </w:r>
      <w:r w:rsidRPr="00485C08">
        <w:rPr>
          <w:u w:val="single"/>
        </w:rPr>
        <w:tab/>
        <w:t>Body</w:t>
      </w:r>
      <w:r w:rsidRPr="00485C08">
        <w:rPr>
          <w:u w:val="single"/>
        </w:rPr>
        <w:tab/>
        <w:t>Action Description with journal page number</w:t>
      </w:r>
      <w:r w:rsidRPr="00485C08">
        <w:rPr>
          <w:u w:val="single"/>
        </w:rPr>
        <w:tab/>
      </w:r>
    </w:p>
    <w:p w:rsidR="00EF0830" w:rsidRDefault="00EF0830" w:rsidP="00EF0830">
      <w:pPr>
        <w:widowControl w:val="0"/>
        <w:tabs>
          <w:tab w:val="right" w:pos="1008"/>
          <w:tab w:val="left" w:pos="1152"/>
          <w:tab w:val="left" w:pos="1872"/>
          <w:tab w:val="left" w:pos="9187"/>
        </w:tabs>
        <w:ind w:left="2088" w:hanging="2088"/>
        <w:jc w:val="left"/>
      </w:pPr>
      <w:r>
        <w:tab/>
        <w:t>11/29/2011</w:t>
      </w:r>
      <w:r>
        <w:tab/>
      </w:r>
      <w:r>
        <w:tab/>
      </w:r>
      <w:r w:rsidRPr="0062158A">
        <w:t>Prefiled</w:t>
      </w:r>
    </w:p>
    <w:p w:rsidR="00EF0830" w:rsidRDefault="00EF0830" w:rsidP="00EF0830">
      <w:pPr>
        <w:widowControl w:val="0"/>
        <w:tabs>
          <w:tab w:val="right" w:pos="1008"/>
          <w:tab w:val="left" w:pos="1152"/>
          <w:tab w:val="left" w:pos="1872"/>
          <w:tab w:val="left" w:pos="9187"/>
        </w:tabs>
        <w:ind w:left="2088" w:hanging="2088"/>
        <w:jc w:val="left"/>
      </w:pPr>
      <w:r>
        <w:tab/>
        <w:t>11/29/2011</w:t>
      </w:r>
      <w:r>
        <w:tab/>
        <w:t>House</w:t>
      </w:r>
      <w:r>
        <w:tab/>
      </w:r>
      <w:r w:rsidRPr="0062158A">
        <w:t xml:space="preserve">Referred to Committee on </w:t>
      </w:r>
      <w:r w:rsidRPr="0062158A">
        <w:rPr>
          <w:b/>
        </w:rPr>
        <w:t>Labor, Commerce and Industry</w:t>
      </w:r>
    </w:p>
    <w:p w:rsidR="00EF0830" w:rsidRDefault="00EF0830" w:rsidP="00EF0830">
      <w:pPr>
        <w:widowControl w:val="0"/>
        <w:tabs>
          <w:tab w:val="right" w:pos="1008"/>
          <w:tab w:val="left" w:pos="1152"/>
          <w:tab w:val="left" w:pos="1872"/>
          <w:tab w:val="left" w:pos="9187"/>
        </w:tabs>
        <w:ind w:left="2088" w:hanging="2088"/>
        <w:jc w:val="left"/>
      </w:pPr>
      <w:r>
        <w:tab/>
        <w:t>1/10/2012</w:t>
      </w:r>
      <w:r>
        <w:tab/>
        <w:t>House</w:t>
      </w:r>
      <w:r>
        <w:tab/>
      </w:r>
      <w:r w:rsidRPr="0062158A">
        <w:t>Introduced and read first time (</w:t>
      </w:r>
      <w:hyperlink r:id="rId7" w:history="1">
        <w:r w:rsidRPr="0062158A">
          <w:rPr>
            <w:rStyle w:val="Hyperlink"/>
          </w:rPr>
          <w:t>House Journal</w:t>
        </w:r>
        <w:r w:rsidRPr="0062158A">
          <w:rPr>
            <w:rStyle w:val="Hyperlink"/>
          </w:rPr>
          <w:noBreakHyphen/>
          <w:t>page 60</w:t>
        </w:r>
      </w:hyperlink>
      <w:r w:rsidRPr="0062158A">
        <w:t>)</w:t>
      </w:r>
    </w:p>
    <w:p w:rsidR="00EF0830" w:rsidRDefault="00EF0830" w:rsidP="00EF0830">
      <w:pPr>
        <w:widowControl w:val="0"/>
        <w:tabs>
          <w:tab w:val="right" w:pos="1008"/>
          <w:tab w:val="left" w:pos="1152"/>
          <w:tab w:val="left" w:pos="1872"/>
          <w:tab w:val="left" w:pos="9187"/>
        </w:tabs>
        <w:ind w:left="2088" w:hanging="2088"/>
        <w:jc w:val="left"/>
      </w:pPr>
      <w:r>
        <w:tab/>
        <w:t>1/10/2012</w:t>
      </w:r>
      <w:r>
        <w:tab/>
        <w:t>House</w:t>
      </w:r>
      <w:r>
        <w:tab/>
      </w:r>
      <w:r w:rsidRPr="0062158A">
        <w:t>Referred to C</w:t>
      </w:r>
      <w:r>
        <w:t xml:space="preserve">ommittee on </w:t>
      </w:r>
      <w:r w:rsidRPr="0062158A">
        <w:rPr>
          <w:b/>
        </w:rPr>
        <w:t>Labor, Commerce and Industry</w:t>
      </w:r>
      <w:r w:rsidRPr="0062158A">
        <w:t xml:space="preserve"> (</w:t>
      </w:r>
      <w:hyperlink r:id="rId8" w:history="1">
        <w:r w:rsidRPr="0062158A">
          <w:rPr>
            <w:rStyle w:val="Hyperlink"/>
          </w:rPr>
          <w:t>House Journal</w:t>
        </w:r>
        <w:r w:rsidRPr="0062158A">
          <w:rPr>
            <w:rStyle w:val="Hyperlink"/>
          </w:rPr>
          <w:noBreakHyphen/>
          <w:t>page 60</w:t>
        </w:r>
      </w:hyperlink>
      <w:r w:rsidRPr="0062158A">
        <w:t>)</w:t>
      </w:r>
    </w:p>
    <w:p w:rsidR="00EF0830" w:rsidRDefault="00EF0830" w:rsidP="00EF0830">
      <w:pPr>
        <w:widowControl w:val="0"/>
        <w:tabs>
          <w:tab w:val="right" w:pos="1008"/>
          <w:tab w:val="left" w:pos="1152"/>
          <w:tab w:val="left" w:pos="1872"/>
          <w:tab w:val="left" w:pos="9187"/>
        </w:tabs>
        <w:ind w:left="2088" w:hanging="2088"/>
        <w:jc w:val="left"/>
      </w:pPr>
      <w:r>
        <w:tab/>
        <w:t>3/22/2012</w:t>
      </w:r>
      <w:r>
        <w:tab/>
        <w:t>House</w:t>
      </w:r>
      <w:r>
        <w:tab/>
      </w:r>
      <w:r w:rsidRPr="0062158A">
        <w:t>Member(s) request name added as sponsor: Toole</w:t>
      </w:r>
    </w:p>
    <w:p w:rsidR="00EF0830" w:rsidRDefault="00EF0830" w:rsidP="00EF0830">
      <w:pPr>
        <w:widowControl w:val="0"/>
        <w:tabs>
          <w:tab w:val="right" w:pos="1008"/>
          <w:tab w:val="left" w:pos="1152"/>
          <w:tab w:val="left" w:pos="1872"/>
          <w:tab w:val="left" w:pos="9187"/>
        </w:tabs>
        <w:ind w:left="2088" w:hanging="2088"/>
        <w:jc w:val="left"/>
      </w:pPr>
    </w:p>
    <w:p w:rsidR="00485C08" w:rsidRPr="00485C08" w:rsidRDefault="00485C08" w:rsidP="00485C08">
      <w:pPr>
        <w:widowControl w:val="0"/>
        <w:tabs>
          <w:tab w:val="right" w:pos="1008"/>
          <w:tab w:val="left" w:pos="1152"/>
          <w:tab w:val="left" w:pos="1872"/>
          <w:tab w:val="left" w:pos="9187"/>
        </w:tabs>
        <w:ind w:left="2088" w:hanging="2088"/>
        <w:jc w:val="left"/>
      </w:pPr>
    </w:p>
    <w:p w:rsidR="00485C08" w:rsidRDefault="00485C08" w:rsidP="00485C08">
      <w:pPr>
        <w:widowControl w:val="0"/>
        <w:jc w:val="left"/>
      </w:pPr>
      <w:r w:rsidRPr="00485C08">
        <w:rPr>
          <w:b/>
        </w:rPr>
        <w:t>VERSIONS OF THIS BILL</w:t>
      </w:r>
    </w:p>
    <w:p w:rsidR="00485C08" w:rsidRDefault="00485C08" w:rsidP="00485C08">
      <w:pPr>
        <w:widowControl w:val="0"/>
        <w:jc w:val="left"/>
      </w:pPr>
    </w:p>
    <w:p w:rsidR="00485C08" w:rsidRDefault="00623475" w:rsidP="00485C08">
      <w:pPr>
        <w:widowControl w:val="0"/>
        <w:jc w:val="left"/>
      </w:pPr>
      <w:hyperlink r:id="rId9" w:history="1">
        <w:r w:rsidR="00485C08">
          <w:rPr>
            <w:rStyle w:val="Hyperlink"/>
          </w:rPr>
          <w:t>11/29/2011</w:t>
        </w:r>
      </w:hyperlink>
    </w:p>
    <w:p w:rsidR="00485C08" w:rsidRDefault="00485C08" w:rsidP="00485C08"/>
    <w:p w:rsidR="00485C08" w:rsidRDefault="00485C08" w:rsidP="00485C08">
      <w:pPr>
        <w:sectPr w:rsidR="00485C08" w:rsidSect="00485C08">
          <w:pgSz w:w="12240" w:h="15840" w:code="1"/>
          <w:pgMar w:top="1080" w:right="1440" w:bottom="1080" w:left="1440" w:header="720" w:footer="720" w:gutter="0"/>
          <w:cols w:space="720"/>
          <w:noEndnote/>
          <w:docGrid w:linePitch="360"/>
        </w:sectPr>
      </w:pPr>
    </w:p>
    <w:p w:rsidR="00CC153E" w:rsidRDefault="00CC153E" w:rsidP="00CC153E">
      <w:pPr>
        <w:pStyle w:val="BillDots"/>
      </w:pPr>
    </w:p>
    <w:p w:rsidR="00CC153E" w:rsidRDefault="00CC153E" w:rsidP="00CC153E">
      <w:pPr>
        <w:pStyle w:val="Numbersforbills"/>
      </w:pPr>
    </w:p>
    <w:p w:rsidR="00CC153E" w:rsidRDefault="00CC153E" w:rsidP="00CC1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53E" w:rsidRDefault="00CC153E" w:rsidP="00CC1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53E" w:rsidRDefault="00CC153E" w:rsidP="00CC1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53E" w:rsidRDefault="00CC153E" w:rsidP="00CC1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53E" w:rsidRDefault="00CC153E" w:rsidP="00CC1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32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rsidR="00CF13CC">
        <w:noBreakHyphen/>
      </w:r>
      <w:r>
        <w:t>1</w:t>
      </w:r>
      <w:r w:rsidR="00CF13CC">
        <w:noBreakHyphen/>
      </w:r>
      <w:r>
        <w:t>12 SO AS TO PROVIDE AN EMPLOYER REQUIRED BY THE NATIONAL LABOR RELATIONS BOARD TO POST NOTICE OF THE RIGHTS OF EMPLOYEES CONCERNING UNION ACTIVITY ALSO SHALL POST NOTICE TO EMPLOYEES OF CERTAIN RELATED RIGHTS IN A SPECIFIC MANNER.</w:t>
      </w:r>
    </w:p>
    <w:p w:rsidR="00EB3230" w:rsidRDefault="00EB3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3230" w:rsidRDefault="00EB3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230" w:rsidRDefault="00EB3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5F6" w:rsidRDefault="00EB3230"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65F6">
        <w:t>Chapter 1, Title 41 of the 1976 Code is amended by adding:</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CF13CC">
        <w:noBreakHyphen/>
      </w:r>
      <w:r>
        <w:t>1</w:t>
      </w:r>
      <w:r w:rsidR="00CF13CC">
        <w:noBreakHyphen/>
      </w:r>
      <w:r>
        <w:t>12.</w:t>
      </w:r>
      <w:r>
        <w:tab/>
        <w:t>(A)</w:t>
      </w:r>
      <w:r>
        <w:tab/>
        <w:t>For the purposes of this section:</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CF13CC" w:rsidRPr="00CF13CC">
        <w:t>‘</w:t>
      </w:r>
      <w:r>
        <w:t>Department</w:t>
      </w:r>
      <w:r w:rsidR="00CF13CC" w:rsidRPr="00CF13CC">
        <w:t>’</w:t>
      </w:r>
      <w:r>
        <w:t xml:space="preserve"> means the Department of Labor, Licensing and Regulation;</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CF13CC" w:rsidRPr="00CF13CC">
        <w:t>‘</w:t>
      </w:r>
      <w:r>
        <w:t>NLRA</w:t>
      </w:r>
      <w:r w:rsidR="00CF13CC" w:rsidRPr="00CF13CC">
        <w:t>’</w:t>
      </w:r>
      <w:r>
        <w:t xml:space="preserve"> or </w:t>
      </w:r>
      <w:r w:rsidR="00CF13CC" w:rsidRPr="00CF13CC">
        <w:t>‘</w:t>
      </w:r>
      <w:r>
        <w:t>Act</w:t>
      </w:r>
      <w:r w:rsidR="00CF13CC" w:rsidRPr="00CF13CC">
        <w:t>’</w:t>
      </w:r>
      <w:r>
        <w:t xml:space="preserve"> means the National Labor Relations Act;</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CF13CC" w:rsidRPr="00CF13CC">
        <w:t>‘</w:t>
      </w:r>
      <w:r>
        <w:t>NLRB</w:t>
      </w:r>
      <w:r w:rsidR="00CF13CC" w:rsidRPr="00CF13CC">
        <w:t>’</w:t>
      </w:r>
      <w:r>
        <w:t xml:space="preserve"> means the National Labor Relations Board; and</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CF13CC" w:rsidRPr="00CF13CC">
        <w:t>‘</w:t>
      </w:r>
      <w:r>
        <w:t>PDF</w:t>
      </w:r>
      <w:r w:rsidR="00CF13CC" w:rsidRPr="00CF13CC">
        <w:t>’</w:t>
      </w:r>
      <w:r>
        <w:t xml:space="preserve"> or </w:t>
      </w:r>
      <w:r w:rsidR="00CF13CC" w:rsidRPr="00CF13CC">
        <w:t>‘</w:t>
      </w:r>
      <w:r w:rsidRPr="001F65F6">
        <w:t>portable document format</w:t>
      </w:r>
      <w:r w:rsidR="00CF13CC" w:rsidRPr="00CF13CC">
        <w:t>’</w:t>
      </w:r>
      <w:r w:rsidRPr="001F65F6">
        <w:t xml:space="preserve"> means a file format created for document exchange with </w:t>
      </w:r>
      <w:r w:rsidR="007B4527">
        <w:t xml:space="preserve">a </w:t>
      </w:r>
      <w:r w:rsidRPr="001F65F6">
        <w:t>fixed</w:t>
      </w:r>
      <w:r w:rsidR="00CF13CC">
        <w:noBreakHyphen/>
      </w:r>
      <w:r w:rsidRPr="001F65F6">
        <w:t xml:space="preserve">layout format in a manner independent of the </w:t>
      </w:r>
      <w:r w:rsidR="007B4527">
        <w:t>recipient</w:t>
      </w:r>
      <w:r w:rsidR="00CF13CC" w:rsidRPr="00CF13CC">
        <w:t>’</w:t>
      </w:r>
      <w:r w:rsidR="007B4527">
        <w:t xml:space="preserve">s </w:t>
      </w:r>
      <w:r w:rsidRPr="001F65F6">
        <w:t>application software, hardware, and operating system.</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An employer required by the National Labor Relations Board to post notice regarding an employee</w:t>
      </w:r>
      <w:r w:rsidR="00CF13CC" w:rsidRPr="00CF13CC">
        <w:t>’</w:t>
      </w:r>
      <w:r>
        <w:t xml:space="preserve">s rights under the National Relations Labor Act also shall post notice </w:t>
      </w:r>
      <w:r w:rsidR="007B4527">
        <w:t xml:space="preserve">of </w:t>
      </w:r>
      <w:r>
        <w:t>other related employee rights, including the right of an employee to:</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be treated as an individual chosen for his unique abilities and skills to be a member of </w:t>
      </w:r>
      <w:r w:rsidR="007B4527">
        <w:t>his</w:t>
      </w:r>
      <w:r>
        <w:t xml:space="preserve"> employer</w:t>
      </w:r>
      <w:r w:rsidR="00CF13CC" w:rsidRPr="00CF13CC">
        <w:t>’</w:t>
      </w:r>
      <w:r>
        <w:t xml:space="preserve">s team rather than to be valued based on </w:t>
      </w:r>
      <w:r w:rsidR="007B4527">
        <w:t>his</w:t>
      </w:r>
      <w:r>
        <w:t xml:space="preserve"> seniority within the organization;</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decline membership in a union, noting that in this State a person:</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cannot be required to join or pay fees to a union as a condition of employment;</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is free to refuse to become a part of a union; and</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 xml:space="preserve">has the right to withhold payments to a union for anything other than fees for actual representation; </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007B4527">
        <w:t>seek decertification of</w:t>
      </w:r>
      <w:r>
        <w:t xml:space="preserve"> a union of which the employee is a member, noting that the employer may not encourage or help with this decertification; and</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know how a union of which </w:t>
      </w:r>
      <w:r w:rsidR="007B4527">
        <w:t>the employee</w:t>
      </w:r>
      <w:r>
        <w:t xml:space="preserve"> is a member spends money obtained through union dues, including </w:t>
      </w:r>
      <w:r w:rsidR="007B4527">
        <w:t>his</w:t>
      </w:r>
      <w:r>
        <w:t xml:space="preserve"> right to obtain and review a copy of an LM</w:t>
      </w:r>
      <w:r w:rsidR="00CF13CC">
        <w:noBreakHyphen/>
      </w:r>
      <w:r>
        <w:t xml:space="preserve">2 form provided by </w:t>
      </w:r>
      <w:r w:rsidR="007B4527">
        <w:t>his</w:t>
      </w:r>
      <w:r>
        <w:t xml:space="preserve"> union and </w:t>
      </w:r>
      <w:r w:rsidR="007B4527">
        <w:t>his</w:t>
      </w:r>
      <w:r>
        <w:t xml:space="preserve"> right to notify the United States Department of Labor if </w:t>
      </w:r>
      <w:r w:rsidR="007B4527">
        <w:t>his</w:t>
      </w:r>
      <w:r>
        <w:t xml:space="preserve"> union does not</w:t>
      </w:r>
      <w:r w:rsidR="007B4527">
        <w:t xml:space="preserve"> timely</w:t>
      </w:r>
      <w:r>
        <w:t xml:space="preserve"> provide this form.</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department shall promulgate regulations specifying the requirements of a poster providing notice required under item (1). This poster must be of </w:t>
      </w:r>
      <w:r w:rsidR="007B4527">
        <w:t>dimensions</w:t>
      </w:r>
      <w:r>
        <w:t>, colors, font size</w:t>
      </w:r>
      <w:r w:rsidR="007B4527">
        <w:t>s,</w:t>
      </w:r>
      <w:r>
        <w:t xml:space="preserve"> and </w:t>
      </w:r>
      <w:r w:rsidR="007B4527">
        <w:t xml:space="preserve">font </w:t>
      </w:r>
      <w:r>
        <w:t xml:space="preserve">styles </w:t>
      </w:r>
      <w:r w:rsidR="007B4527">
        <w:t xml:space="preserve">identical </w:t>
      </w:r>
      <w:r>
        <w:t>to those of the notice posting required by the NLRB.</w:t>
      </w:r>
    </w:p>
    <w:p w:rsidR="001F65F6"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department shall make the poster provided under item (2) available in a portable document format to the public for downloading and printing at no charge.</w:t>
      </w:r>
    </w:p>
    <w:p w:rsidR="00EB3230" w:rsidRDefault="001F65F6" w:rsidP="001F6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employer shall post the notice required under this section within two inches from the right side of the notice posting required by the NLRB and at the same level as the posting required by the NLRB.”</w:t>
      </w:r>
    </w:p>
    <w:p w:rsidR="00EB3230" w:rsidRDefault="00EB3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0E12">
        <w:t>2</w:t>
      </w:r>
      <w:r>
        <w:t>.</w:t>
      </w:r>
      <w:r>
        <w:tab/>
        <w:t>This act takes effect upon approval by the Governor.</w:t>
      </w:r>
    </w:p>
    <w:p w:rsidR="004F0CE5" w:rsidRDefault="00CF13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0CE5" w:rsidRDefault="004F0CE5" w:rsidP="00485C08">
      <w:pPr>
        <w:suppressAutoHyphens/>
      </w:pPr>
    </w:p>
    <w:sectPr w:rsidR="004F0CE5" w:rsidSect="00485C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230" w:rsidRDefault="00EB3230" w:rsidP="009F0C77">
      <w:r>
        <w:separator/>
      </w:r>
    </w:p>
  </w:endnote>
  <w:endnote w:type="continuationSeparator" w:id="0">
    <w:p w:rsidR="00EB3230" w:rsidRDefault="00EB32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50A9EB-E3D0-4058-894E-49ABB3E3CCCE}"/>
    <w:embedBold r:id="rId2" w:fontKey="{3BDF525C-11CD-4DF9-BA1C-3FE3888D76A9}"/>
  </w:font>
  <w:font w:name="Calibri">
    <w:panose1 w:val="020F0502020204030204"/>
    <w:charset w:val="00"/>
    <w:family w:val="swiss"/>
    <w:pitch w:val="variable"/>
    <w:sig w:usb0="E10002FF" w:usb1="4000ACFF" w:usb2="00000009" w:usb3="00000000" w:csb0="0000019F" w:csb1="00000000"/>
    <w:embedRegular r:id="rId3" w:fontKey="{C1A7B7CD-E530-4C8C-9FB4-789951292B10}"/>
  </w:font>
  <w:font w:name="Cambria">
    <w:panose1 w:val="02040503050406030204"/>
    <w:charset w:val="00"/>
    <w:family w:val="roman"/>
    <w:pitch w:val="variable"/>
    <w:sig w:usb0="E00002FF" w:usb1="400004FF" w:usb2="00000000" w:usb3="00000000" w:csb0="0000019F" w:csb1="00000000"/>
    <w:embedRegular r:id="rId4" w:fontKey="{EF0174E3-511A-4849-A60D-F84974A428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C08" w:rsidRPr="004F0CE5" w:rsidRDefault="00485C08" w:rsidP="004F0CE5">
    <w:pPr>
      <w:pStyle w:val="Footer"/>
      <w:tabs>
        <w:tab w:val="clear" w:pos="4680"/>
        <w:tab w:val="clear" w:pos="9360"/>
        <w:tab w:val="center" w:pos="2995"/>
      </w:tabs>
      <w:spacing w:before="120"/>
    </w:pPr>
    <w:r>
      <w:t>[4493]</w:t>
    </w:r>
    <w:r>
      <w:tab/>
    </w:r>
    <w:r w:rsidR="00623475">
      <w:fldChar w:fldCharType="begin"/>
    </w:r>
    <w:r w:rsidR="00623475">
      <w:instrText xml:space="preserve"> PAGE  \* MERGEFORMAT </w:instrText>
    </w:r>
    <w:r w:rsidR="00623475">
      <w:fldChar w:fldCharType="separate"/>
    </w:r>
    <w:r w:rsidR="00623475">
      <w:rPr>
        <w:noProof/>
      </w:rPr>
      <w:t>1</w:t>
    </w:r>
    <w:r w:rsidR="006234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230" w:rsidRDefault="00EB3230" w:rsidP="009F0C77">
      <w:r>
        <w:separator/>
      </w:r>
    </w:p>
  </w:footnote>
  <w:footnote w:type="continuationSeparator" w:id="0">
    <w:p w:rsidR="00EB3230" w:rsidRDefault="00EB32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18AB12"/>
    <w:docVar w:name="CoverBillType" w:val="b"/>
    <w:docVar w:name="docpath" w:val="L:\Council\bills\AGM\19318AB12.DOCX"/>
    <w:docVar w:name="dvBillNumber" w:val="4493"/>
    <w:docVar w:name="dvBillNumberPrefix" w:val="H. "/>
    <w:docVar w:name="dvOriginalBody" w:val="House"/>
    <w:docVar w:name="dvSteno" w:val="AGM"/>
    <w:docVar w:name="NameofBody" w:val="h"/>
    <w:docVar w:name="vgroup2" w:val="Council"/>
  </w:docVars>
  <w:rsids>
    <w:rsidRoot w:val="00E340B1"/>
    <w:rsid w:val="00005FB7"/>
    <w:rsid w:val="00011869"/>
    <w:rsid w:val="000E1785"/>
    <w:rsid w:val="000F40FA"/>
    <w:rsid w:val="0010776B"/>
    <w:rsid w:val="00133E66"/>
    <w:rsid w:val="001435A3"/>
    <w:rsid w:val="00156BB5"/>
    <w:rsid w:val="001A0574"/>
    <w:rsid w:val="001D08F2"/>
    <w:rsid w:val="001D2D88"/>
    <w:rsid w:val="001D483B"/>
    <w:rsid w:val="001D525B"/>
    <w:rsid w:val="001D7F4F"/>
    <w:rsid w:val="001F65F6"/>
    <w:rsid w:val="002321B6"/>
    <w:rsid w:val="00250967"/>
    <w:rsid w:val="002543C8"/>
    <w:rsid w:val="0027695A"/>
    <w:rsid w:val="00284AAE"/>
    <w:rsid w:val="002E5912"/>
    <w:rsid w:val="00325348"/>
    <w:rsid w:val="0032732C"/>
    <w:rsid w:val="00336AD0"/>
    <w:rsid w:val="0037079A"/>
    <w:rsid w:val="003D01E8"/>
    <w:rsid w:val="003E5288"/>
    <w:rsid w:val="003F6D79"/>
    <w:rsid w:val="0041760A"/>
    <w:rsid w:val="00417C01"/>
    <w:rsid w:val="00420686"/>
    <w:rsid w:val="00462A6B"/>
    <w:rsid w:val="004809EE"/>
    <w:rsid w:val="00485C08"/>
    <w:rsid w:val="004E7D54"/>
    <w:rsid w:val="004F0CE5"/>
    <w:rsid w:val="005273C6"/>
    <w:rsid w:val="00530A69"/>
    <w:rsid w:val="00545593"/>
    <w:rsid w:val="00577C6C"/>
    <w:rsid w:val="005C2FE2"/>
    <w:rsid w:val="005E2BC9"/>
    <w:rsid w:val="00605102"/>
    <w:rsid w:val="006215AA"/>
    <w:rsid w:val="00623475"/>
    <w:rsid w:val="00666675"/>
    <w:rsid w:val="006913C9"/>
    <w:rsid w:val="0069470D"/>
    <w:rsid w:val="006969A2"/>
    <w:rsid w:val="007076FC"/>
    <w:rsid w:val="00734F00"/>
    <w:rsid w:val="007A70AE"/>
    <w:rsid w:val="007B4527"/>
    <w:rsid w:val="008362E8"/>
    <w:rsid w:val="0086625E"/>
    <w:rsid w:val="00870E12"/>
    <w:rsid w:val="008A1768"/>
    <w:rsid w:val="008F4429"/>
    <w:rsid w:val="0094021A"/>
    <w:rsid w:val="009C45E4"/>
    <w:rsid w:val="009C6A0B"/>
    <w:rsid w:val="009F0C77"/>
    <w:rsid w:val="009F4DD1"/>
    <w:rsid w:val="009F7707"/>
    <w:rsid w:val="00A41684"/>
    <w:rsid w:val="00A64E80"/>
    <w:rsid w:val="00A66A7E"/>
    <w:rsid w:val="00A72BCD"/>
    <w:rsid w:val="00A741D9"/>
    <w:rsid w:val="00A833AB"/>
    <w:rsid w:val="00A9741D"/>
    <w:rsid w:val="00AA5807"/>
    <w:rsid w:val="00AD4B17"/>
    <w:rsid w:val="00B412D4"/>
    <w:rsid w:val="00BD44FD"/>
    <w:rsid w:val="00BE3C22"/>
    <w:rsid w:val="00C0345E"/>
    <w:rsid w:val="00C3483A"/>
    <w:rsid w:val="00C4241E"/>
    <w:rsid w:val="00C74E9D"/>
    <w:rsid w:val="00C82FD3"/>
    <w:rsid w:val="00C92819"/>
    <w:rsid w:val="00CC153E"/>
    <w:rsid w:val="00CC6B7B"/>
    <w:rsid w:val="00CD2089"/>
    <w:rsid w:val="00CF13CC"/>
    <w:rsid w:val="00D73A67"/>
    <w:rsid w:val="00D970A9"/>
    <w:rsid w:val="00DF3845"/>
    <w:rsid w:val="00E16D11"/>
    <w:rsid w:val="00E25375"/>
    <w:rsid w:val="00E27B82"/>
    <w:rsid w:val="00E340B1"/>
    <w:rsid w:val="00E41911"/>
    <w:rsid w:val="00E92EEF"/>
    <w:rsid w:val="00EB3230"/>
    <w:rsid w:val="00EC7A78"/>
    <w:rsid w:val="00EF0830"/>
    <w:rsid w:val="00EF1FA0"/>
    <w:rsid w:val="00F01E7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47425F-95A3-44E7-A81F-5D8C37DF4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85C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93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38981-4823-4296-8B9D-846BB73BE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596</Words>
  <Characters>3043</Characters>
  <Application>Microsoft Office Word</Application>
  <DocSecurity>4</DocSecurity>
  <Lines>104</Lines>
  <Paragraphs>41</Paragraphs>
  <ScaleCrop>false</ScaleCrop>
  <Company> </Company>
  <LinksUpToDate>false</LinksUpToDate>
  <CharactersWithSpaces>3646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4493: Posting of notice of the rights of employees concerning union activity - South Carolina Legislature Online</dc:title>
  <dc:subject/>
  <dc:creator>angiemorgan</dc:creator>
  <cp:keywords/>
  <dc:description/>
  <cp:lastModifiedBy>N Cumfer</cp:lastModifiedBy>
  <cp:revision>2</cp:revision>
  <cp:lastPrinted>2011-11-28T14:31:00Z</cp:lastPrinted>
  <dcterms:created xsi:type="dcterms:W3CDTF">2014-11-24T14:25:00Z</dcterms:created>
  <dcterms:modified xsi:type="dcterms:W3CDTF">2014-11-24T14:25:00Z</dcterms:modified>
</cp:coreProperties>
</file>