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AE0" w:rsidRDefault="00811AE0" w:rsidP="00811AE0">
      <w:pPr>
        <w:widowControl w:val="0"/>
        <w:jc w:val="center"/>
      </w:pPr>
      <w:bookmarkStart w:id="0" w:name="_GoBack"/>
      <w:bookmarkEnd w:id="0"/>
      <w:r w:rsidRPr="00811AE0">
        <w:rPr>
          <w:b/>
        </w:rPr>
        <w:t>South Carolina General Assembly</w:t>
      </w:r>
    </w:p>
    <w:p w:rsidR="00811AE0" w:rsidRDefault="00811AE0" w:rsidP="00811AE0">
      <w:pPr>
        <w:widowControl w:val="0"/>
        <w:jc w:val="center"/>
      </w:pPr>
      <w:r>
        <w:t>119th Session, 2011-2012</w:t>
      </w:r>
    </w:p>
    <w:p w:rsidR="00811AE0" w:rsidRDefault="00811AE0" w:rsidP="00811AE0">
      <w:pPr>
        <w:widowControl w:val="0"/>
        <w:jc w:val="left"/>
      </w:pPr>
    </w:p>
    <w:p w:rsidR="00811AE0" w:rsidRDefault="00811AE0" w:rsidP="00811AE0">
      <w:pPr>
        <w:widowControl w:val="0"/>
        <w:jc w:val="left"/>
        <w:rPr>
          <w:b/>
        </w:rPr>
      </w:pPr>
      <w:r w:rsidRPr="00811AE0">
        <w:rPr>
          <w:b/>
        </w:rPr>
        <w:t>H. 4560</w:t>
      </w:r>
    </w:p>
    <w:p w:rsidR="00811AE0" w:rsidRDefault="00811AE0" w:rsidP="00811AE0">
      <w:pPr>
        <w:widowControl w:val="0"/>
        <w:jc w:val="left"/>
        <w:rPr>
          <w:b/>
        </w:rPr>
      </w:pPr>
    </w:p>
    <w:p w:rsidR="00811AE0" w:rsidRDefault="00811AE0" w:rsidP="00811AE0">
      <w:pPr>
        <w:widowControl w:val="0"/>
        <w:jc w:val="left"/>
      </w:pPr>
      <w:r w:rsidRPr="00811AE0">
        <w:rPr>
          <w:b/>
        </w:rPr>
        <w:t>STATUS INFORMATION</w:t>
      </w:r>
    </w:p>
    <w:p w:rsidR="00811AE0" w:rsidRDefault="00811AE0" w:rsidP="00811AE0">
      <w:pPr>
        <w:widowControl w:val="0"/>
        <w:jc w:val="left"/>
      </w:pPr>
    </w:p>
    <w:p w:rsidR="00811AE0" w:rsidRDefault="00811AE0" w:rsidP="00811AE0">
      <w:pPr>
        <w:widowControl w:val="0"/>
        <w:jc w:val="left"/>
      </w:pPr>
      <w:r>
        <w:t>House Resolution</w:t>
      </w:r>
    </w:p>
    <w:p w:rsidR="00811AE0" w:rsidRDefault="00811AE0" w:rsidP="00811AE0">
      <w:pPr>
        <w:widowControl w:val="0"/>
        <w:jc w:val="left"/>
      </w:pPr>
      <w:r>
        <w:t>Sponsors: Reps. Henderson,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811AE0" w:rsidRDefault="00811AE0" w:rsidP="00811AE0">
      <w:pPr>
        <w:widowControl w:val="0"/>
        <w:jc w:val="left"/>
      </w:pPr>
      <w:r>
        <w:t>Document Path: l:\council\bills\rm\1325sd12.docx</w:t>
      </w:r>
    </w:p>
    <w:p w:rsidR="0005025B" w:rsidRDefault="0005025B" w:rsidP="00811AE0">
      <w:pPr>
        <w:widowControl w:val="0"/>
        <w:jc w:val="left"/>
      </w:pPr>
      <w:r>
        <w:t>Companion/Similar bill(s): 4565</w:t>
      </w:r>
    </w:p>
    <w:p w:rsidR="00811AE0" w:rsidRDefault="00811AE0" w:rsidP="00811AE0">
      <w:pPr>
        <w:widowControl w:val="0"/>
        <w:jc w:val="left"/>
      </w:pPr>
    </w:p>
    <w:p w:rsidR="00811AE0" w:rsidRDefault="00811AE0" w:rsidP="00811AE0">
      <w:pPr>
        <w:widowControl w:val="0"/>
        <w:jc w:val="left"/>
      </w:pPr>
      <w:r>
        <w:t>Introduced in the House on January 11, 2012</w:t>
      </w:r>
    </w:p>
    <w:p w:rsidR="00811AE0" w:rsidRDefault="00811AE0" w:rsidP="00811AE0">
      <w:pPr>
        <w:widowControl w:val="0"/>
        <w:jc w:val="left"/>
      </w:pPr>
      <w:r>
        <w:t>Adopted by the House on January 11, 2012</w:t>
      </w:r>
    </w:p>
    <w:p w:rsidR="00811AE0" w:rsidRDefault="00811AE0" w:rsidP="00811AE0">
      <w:pPr>
        <w:widowControl w:val="0"/>
        <w:jc w:val="left"/>
      </w:pPr>
    </w:p>
    <w:p w:rsidR="00811AE0" w:rsidRDefault="00811AE0" w:rsidP="00811AE0">
      <w:pPr>
        <w:widowControl w:val="0"/>
        <w:jc w:val="left"/>
      </w:pPr>
      <w:r>
        <w:t xml:space="preserve">Summary: </w:t>
      </w:r>
      <w:r w:rsidR="006B3FBF">
        <w:t>Eastside High School "Lady Eagles" Volleyball Team</w:t>
      </w:r>
    </w:p>
    <w:p w:rsidR="00811AE0" w:rsidRDefault="00811AE0" w:rsidP="00811AE0">
      <w:pPr>
        <w:widowControl w:val="0"/>
        <w:jc w:val="left"/>
      </w:pPr>
    </w:p>
    <w:p w:rsidR="00811AE0" w:rsidRDefault="00811AE0" w:rsidP="00811AE0">
      <w:pPr>
        <w:widowControl w:val="0"/>
        <w:jc w:val="left"/>
      </w:pPr>
    </w:p>
    <w:p w:rsidR="00811AE0" w:rsidRDefault="00811AE0" w:rsidP="00811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AE0">
        <w:rPr>
          <w:b/>
        </w:rPr>
        <w:lastRenderedPageBreak/>
        <w:t>HISTORY OF LEGISLATIVE ACTIONS</w:t>
      </w:r>
    </w:p>
    <w:p w:rsidR="00811AE0" w:rsidRDefault="00811AE0" w:rsidP="00811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1AE0" w:rsidRPr="00811AE0" w:rsidRDefault="00811AE0" w:rsidP="00811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AE0">
        <w:rPr>
          <w:u w:val="single"/>
        </w:rPr>
        <w:tab/>
        <w:t>Date</w:t>
      </w:r>
      <w:r w:rsidRPr="00811AE0">
        <w:rPr>
          <w:u w:val="single"/>
        </w:rPr>
        <w:tab/>
        <w:t>Body</w:t>
      </w:r>
      <w:r w:rsidRPr="00811AE0">
        <w:rPr>
          <w:u w:val="single"/>
        </w:rPr>
        <w:tab/>
        <w:t>Action Description with journal page number</w:t>
      </w:r>
      <w:r w:rsidRPr="00811AE0">
        <w:rPr>
          <w:u w:val="single"/>
        </w:rPr>
        <w:tab/>
      </w:r>
    </w:p>
    <w:p w:rsidR="009D7E4B" w:rsidRDefault="009D7E4B" w:rsidP="009D7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D665C8">
        <w:t>Introduced and adopted (</w:t>
      </w:r>
      <w:hyperlink r:id="rId7" w:history="1">
        <w:r w:rsidRPr="00D665C8">
          <w:rPr>
            <w:rStyle w:val="Hyperlink"/>
          </w:rPr>
          <w:t>House Journal</w:t>
        </w:r>
        <w:r w:rsidRPr="00D665C8">
          <w:rPr>
            <w:rStyle w:val="Hyperlink"/>
          </w:rPr>
          <w:noBreakHyphen/>
          <w:t>page 5</w:t>
        </w:r>
      </w:hyperlink>
      <w:r w:rsidRPr="00D665C8">
        <w:t>)</w:t>
      </w:r>
    </w:p>
    <w:p w:rsidR="009D7E4B" w:rsidRDefault="009D7E4B" w:rsidP="009D7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AE0" w:rsidRPr="00811AE0" w:rsidRDefault="00811AE0" w:rsidP="00811A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AE0" w:rsidRDefault="00811AE0" w:rsidP="00811AE0">
      <w:r w:rsidRPr="00811AE0">
        <w:rPr>
          <w:b/>
        </w:rPr>
        <w:t>VERSIONS OF THIS BILL</w:t>
      </w:r>
    </w:p>
    <w:p w:rsidR="00811AE0" w:rsidRDefault="00811AE0" w:rsidP="00811AE0"/>
    <w:p w:rsidR="00811AE0" w:rsidRDefault="000772B6" w:rsidP="00811AE0">
      <w:hyperlink r:id="rId8" w:history="1">
        <w:r w:rsidR="00811AE0">
          <w:rPr>
            <w:rStyle w:val="Hyperlink"/>
          </w:rPr>
          <w:t>1/11/2012</w:t>
        </w:r>
      </w:hyperlink>
    </w:p>
    <w:p w:rsidR="00811AE0" w:rsidRDefault="00811AE0" w:rsidP="00811AE0"/>
    <w:p w:rsidR="00811AE0" w:rsidRDefault="00811AE0" w:rsidP="00811AE0">
      <w:pPr>
        <w:sectPr w:rsidR="00811AE0" w:rsidSect="00811A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0610" w:rsidRDefault="005C0610" w:rsidP="005C0610">
      <w:pPr>
        <w:pStyle w:val="BillDots"/>
      </w:pPr>
    </w:p>
    <w:p w:rsidR="005C0610" w:rsidRDefault="005C0610" w:rsidP="005C0610">
      <w:pPr>
        <w:pStyle w:val="Numbersforbills"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5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52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865" w:rsidRDefault="00DE195F" w:rsidP="00B07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07865">
        <w:t>RECOGNIZE AND COMMEND</w:t>
      </w:r>
      <w:r w:rsidR="00B07865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C9212A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 w:rsidR="00B07865"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C9212A">
        <w:rPr>
          <w:rFonts w:eastAsiaTheme="minorHAnsi"/>
          <w:color w:val="000000" w:themeColor="text1"/>
          <w:szCs w:val="22"/>
          <w:u w:color="000000" w:themeColor="text1"/>
        </w:rPr>
        <w:t>EAGLES</w:t>
      </w:r>
      <w:r w:rsidR="00B07865">
        <w:rPr>
          <w:rFonts w:eastAsiaTheme="minorHAnsi"/>
          <w:color w:val="000000" w:themeColor="text1"/>
          <w:szCs w:val="22"/>
          <w:u w:color="000000" w:themeColor="text1"/>
        </w:rPr>
        <w:t>” VOLLEYBALL TEAM FOR ITS OUTSTANDING SEASON AND FOR WINNING THE 2011 CLASS AAA STATE CHAMPIONSHIP TITLE, AND TO HONOR THE TEAM</w:t>
      </w:r>
      <w:r w:rsidR="005B2EB7" w:rsidRPr="005B2EB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07865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125218" w:rsidRDefault="001252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7699" w:rsidRDefault="00125218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E7699">
        <w:t>well</w:t>
      </w:r>
      <w:r w:rsidR="005B2EB7">
        <w:noBreakHyphen/>
      </w:r>
      <w:r w:rsidR="008E7699">
        <w:t xml:space="preserve">prepared for the challenge, the </w:t>
      </w:r>
      <w:r w:rsidR="00B177AD">
        <w:t>Eastside</w:t>
      </w:r>
      <w:r w:rsidR="008E7699">
        <w:t xml:space="preserve"> High School “Lady </w:t>
      </w:r>
      <w:r w:rsidR="00B177AD">
        <w:t>Eagles</w:t>
      </w:r>
      <w:r w:rsidR="008E7699">
        <w:t xml:space="preserve">” volleyball team netted the 2011 </w:t>
      </w:r>
      <w:r w:rsidR="008E7699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title, </w:t>
      </w:r>
      <w:r w:rsidR="008E7699">
        <w:t xml:space="preserve">defeating </w:t>
      </w:r>
      <w:r w:rsidR="00B177AD">
        <w:t xml:space="preserve">Myrtle Beach </w:t>
      </w:r>
      <w:r w:rsidR="008E7699">
        <w:t>on November 5, 2011</w:t>
      </w:r>
      <w:r w:rsidR="008E769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77AD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77AD">
        <w:rPr>
          <w:rFonts w:eastAsiaTheme="minorHAnsi"/>
          <w:color w:val="000000" w:themeColor="text1"/>
          <w:szCs w:val="22"/>
          <w:u w:color="000000" w:themeColor="text1"/>
        </w:rPr>
        <w:t>the Lady Eagles grabbed the title by coming out on top in three straight games, finishing the season at 26</w:t>
      </w:r>
      <w:r w:rsidR="005B2EB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177AD">
        <w:rPr>
          <w:rFonts w:eastAsiaTheme="minorHAnsi"/>
          <w:color w:val="000000" w:themeColor="text1"/>
          <w:szCs w:val="22"/>
          <w:u w:color="000000" w:themeColor="text1"/>
        </w:rPr>
        <w:t>4; and</w:t>
      </w:r>
    </w:p>
    <w:p w:rsidR="00B177AD" w:rsidRDefault="00B177AD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B177AD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to the delight of jubilant Eastside fans, the team upheld its reputation f</w:t>
      </w:r>
      <w:r w:rsidR="008E7699">
        <w:rPr>
          <w:rFonts w:eastAsiaTheme="minorHAnsi"/>
          <w:color w:val="000000" w:themeColor="text1"/>
          <w:szCs w:val="22"/>
          <w:u w:color="000000" w:themeColor="text1"/>
        </w:rPr>
        <w:t xml:space="preserve">or versatility, </w:t>
      </w:r>
      <w:r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8E7699">
        <w:rPr>
          <w:rFonts w:eastAsiaTheme="minorHAnsi"/>
          <w:color w:val="000000" w:themeColor="text1"/>
          <w:szCs w:val="22"/>
          <w:u w:color="000000" w:themeColor="text1"/>
        </w:rPr>
        <w:t xml:space="preserve"> court coverage, and thunderous kills; and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 w:rsidR="00A40131">
        <w:rPr>
          <w:rFonts w:eastAsiaTheme="minorHAnsi"/>
          <w:color w:val="000000" w:themeColor="text1"/>
          <w:szCs w:val="22"/>
          <w:u w:color="000000" w:themeColor="text1"/>
        </w:rPr>
        <w:t>Susan Meadows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</w:t>
      </w:r>
      <w:r w:rsidR="00A40131">
        <w:rPr>
          <w:rFonts w:eastAsiaTheme="minorHAnsi"/>
          <w:color w:val="000000" w:themeColor="text1"/>
          <w:szCs w:val="22"/>
          <w:u w:color="000000" w:themeColor="text1"/>
        </w:rPr>
        <w:t xml:space="preserve"> 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a championship team through grueling practices, hard work, and determination, establishing a tradition of excellence that</w:t>
      </w:r>
      <w:r w:rsidR="00A40131">
        <w:rPr>
          <w:rFonts w:eastAsiaTheme="minorHAnsi"/>
          <w:color w:val="000000" w:themeColor="text1"/>
          <w:szCs w:val="22"/>
          <w:u w:color="000000" w:themeColor="text1"/>
        </w:rPr>
        <w:t xml:space="preserve"> she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intends to maintain; and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B177AD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413EC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0413EC">
        <w:rPr>
          <w:rFonts w:eastAsiaTheme="minorHAnsi"/>
          <w:color w:val="000000" w:themeColor="text1"/>
          <w:szCs w:val="22"/>
          <w:u w:color="000000" w:themeColor="text1"/>
        </w:rPr>
        <w:t>Eagles</w:t>
      </w:r>
      <w:r>
        <w:rPr>
          <w:rFonts w:eastAsiaTheme="minorHAnsi"/>
          <w:color w:val="000000" w:themeColor="text1"/>
          <w:szCs w:val="22"/>
          <w:u w:color="000000" w:themeColor="text1"/>
        </w:rPr>
        <w:t>” volleyball team for its outstanding season and for winning the 2011 Class AAA State Championship title, and honor the team</w:t>
      </w:r>
      <w:r w:rsidR="005B2EB7" w:rsidRPr="005B2EB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1918D3">
        <w:rPr>
          <w:rFonts w:eastAsiaTheme="minorHAnsi"/>
          <w:color w:val="000000" w:themeColor="text1"/>
          <w:szCs w:val="22"/>
          <w:u w:color="000000" w:themeColor="text1"/>
        </w:rPr>
        <w:t>Mike Thorne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266738">
        <w:rPr>
          <w:rFonts w:eastAsiaTheme="minorHAnsi"/>
          <w:color w:val="000000" w:themeColor="text1"/>
          <w:szCs w:val="22"/>
          <w:u w:color="000000" w:themeColor="text1"/>
        </w:rPr>
        <w:t>Susan Meadows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413EC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F65CB8" w:rsidRDefault="005B2E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5CB8" w:rsidRDefault="00F65CB8" w:rsidP="00811AE0">
      <w:pPr>
        <w:suppressAutoHyphens/>
      </w:pPr>
    </w:p>
    <w:sectPr w:rsidR="00F65CB8" w:rsidSect="00811AE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8D3" w:rsidRDefault="001918D3" w:rsidP="009F0C77">
      <w:r>
        <w:separator/>
      </w:r>
    </w:p>
  </w:endnote>
  <w:endnote w:type="continuationSeparator" w:id="0">
    <w:p w:rsidR="001918D3" w:rsidRDefault="00191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085911-DF5D-450B-A985-4C76DA971060}"/>
    <w:embedBold r:id="rId2" w:fontKey="{3DE34299-0866-40FC-8D75-6C916C4D4C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E34B27-44D8-4FFB-A19A-67A86CB114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535B88-431D-4E7B-84B1-7AF59085C5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2DC779-3BC9-44E6-9357-D320F05A61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AE0" w:rsidRPr="00F65CB8" w:rsidRDefault="00811AE0" w:rsidP="00F65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[4560]</w:t>
    </w:r>
    <w:r>
      <w:tab/>
    </w:r>
    <w:r w:rsidR="000772B6">
      <w:fldChar w:fldCharType="begin"/>
    </w:r>
    <w:r w:rsidR="000772B6">
      <w:instrText xml:space="preserve"> PAGE  \* MERGEFORMAT </w:instrText>
    </w:r>
    <w:r w:rsidR="000772B6">
      <w:fldChar w:fldCharType="separate"/>
    </w:r>
    <w:r w:rsidR="000772B6">
      <w:rPr>
        <w:noProof/>
      </w:rPr>
      <w:t>1</w:t>
    </w:r>
    <w:r w:rsidR="000772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8D3" w:rsidRDefault="001918D3" w:rsidP="009F0C77">
      <w:r>
        <w:separator/>
      </w:r>
    </w:p>
  </w:footnote>
  <w:footnote w:type="continuationSeparator" w:id="0">
    <w:p w:rsidR="001918D3" w:rsidRDefault="00191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5SD12"/>
    <w:docVar w:name="CoverBillType" w:val="r"/>
    <w:docVar w:name="docpath" w:val="L:\Council\bills\RM\1325SD12.DOCX"/>
    <w:docVar w:name="dvBillNumber" w:val="45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5234"/>
    <w:rsid w:val="00011869"/>
    <w:rsid w:val="00015234"/>
    <w:rsid w:val="000413EC"/>
    <w:rsid w:val="0005025B"/>
    <w:rsid w:val="000666E7"/>
    <w:rsid w:val="000772B6"/>
    <w:rsid w:val="000E1785"/>
    <w:rsid w:val="000F40FA"/>
    <w:rsid w:val="0010776B"/>
    <w:rsid w:val="00125218"/>
    <w:rsid w:val="00133E66"/>
    <w:rsid w:val="001435A3"/>
    <w:rsid w:val="001918D3"/>
    <w:rsid w:val="001D08F2"/>
    <w:rsid w:val="001D525B"/>
    <w:rsid w:val="001D7F4F"/>
    <w:rsid w:val="002016D0"/>
    <w:rsid w:val="002321B6"/>
    <w:rsid w:val="00250967"/>
    <w:rsid w:val="002543C8"/>
    <w:rsid w:val="00266738"/>
    <w:rsid w:val="00284AAE"/>
    <w:rsid w:val="002E5912"/>
    <w:rsid w:val="00325348"/>
    <w:rsid w:val="0032732C"/>
    <w:rsid w:val="00336AD0"/>
    <w:rsid w:val="00344058"/>
    <w:rsid w:val="0037079A"/>
    <w:rsid w:val="003B56F4"/>
    <w:rsid w:val="003D01E8"/>
    <w:rsid w:val="003E5288"/>
    <w:rsid w:val="003F6D79"/>
    <w:rsid w:val="0041760A"/>
    <w:rsid w:val="00417C01"/>
    <w:rsid w:val="00477AAE"/>
    <w:rsid w:val="004809EE"/>
    <w:rsid w:val="004965A5"/>
    <w:rsid w:val="004E7D54"/>
    <w:rsid w:val="005273C6"/>
    <w:rsid w:val="00530A69"/>
    <w:rsid w:val="00545593"/>
    <w:rsid w:val="00574E38"/>
    <w:rsid w:val="00577C6C"/>
    <w:rsid w:val="005B2EB7"/>
    <w:rsid w:val="005C0610"/>
    <w:rsid w:val="005C2FE2"/>
    <w:rsid w:val="005E2BC9"/>
    <w:rsid w:val="00605102"/>
    <w:rsid w:val="00620B25"/>
    <w:rsid w:val="006215AA"/>
    <w:rsid w:val="00651E10"/>
    <w:rsid w:val="006913C9"/>
    <w:rsid w:val="0069470D"/>
    <w:rsid w:val="006B3FBF"/>
    <w:rsid w:val="00734F00"/>
    <w:rsid w:val="007A70AE"/>
    <w:rsid w:val="007F2059"/>
    <w:rsid w:val="00811AE0"/>
    <w:rsid w:val="008362E8"/>
    <w:rsid w:val="008368D3"/>
    <w:rsid w:val="00856E1D"/>
    <w:rsid w:val="00881C5B"/>
    <w:rsid w:val="008A1768"/>
    <w:rsid w:val="008B1184"/>
    <w:rsid w:val="008E7699"/>
    <w:rsid w:val="008F4429"/>
    <w:rsid w:val="0094021A"/>
    <w:rsid w:val="009747B3"/>
    <w:rsid w:val="009C6A0B"/>
    <w:rsid w:val="009D7E4B"/>
    <w:rsid w:val="009F0C77"/>
    <w:rsid w:val="009F4DD1"/>
    <w:rsid w:val="00A40131"/>
    <w:rsid w:val="00A41684"/>
    <w:rsid w:val="00A5010F"/>
    <w:rsid w:val="00A64E80"/>
    <w:rsid w:val="00A72BCD"/>
    <w:rsid w:val="00A741D9"/>
    <w:rsid w:val="00A833AB"/>
    <w:rsid w:val="00A9741D"/>
    <w:rsid w:val="00AB7A50"/>
    <w:rsid w:val="00AD4B17"/>
    <w:rsid w:val="00AD7F8B"/>
    <w:rsid w:val="00B07865"/>
    <w:rsid w:val="00B177AD"/>
    <w:rsid w:val="00B24B22"/>
    <w:rsid w:val="00B412D4"/>
    <w:rsid w:val="00BE3C22"/>
    <w:rsid w:val="00C0345E"/>
    <w:rsid w:val="00C3483A"/>
    <w:rsid w:val="00C74E9D"/>
    <w:rsid w:val="00C82FD3"/>
    <w:rsid w:val="00C9212A"/>
    <w:rsid w:val="00C92819"/>
    <w:rsid w:val="00CC6B7B"/>
    <w:rsid w:val="00CD2089"/>
    <w:rsid w:val="00D73A67"/>
    <w:rsid w:val="00D970A9"/>
    <w:rsid w:val="00DE195F"/>
    <w:rsid w:val="00DF3845"/>
    <w:rsid w:val="00E41911"/>
    <w:rsid w:val="00E92EEF"/>
    <w:rsid w:val="00F24442"/>
    <w:rsid w:val="00F4097C"/>
    <w:rsid w:val="00F50AE3"/>
    <w:rsid w:val="00F65CB8"/>
    <w:rsid w:val="00F67CF1"/>
    <w:rsid w:val="00F840F0"/>
    <w:rsid w:val="00FB0D0D"/>
    <w:rsid w:val="00FB43B4"/>
    <w:rsid w:val="00FC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1E51DA-BF0F-4B9F-8871-78D2CF405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7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1A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60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8985A-0517-45D8-8EEB-7DB083FB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470</Words>
  <Characters>2858</Characters>
  <Application>Microsoft Office Word</Application>
  <DocSecurity>4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4560: Eastside High School "Lady Eagles" Volleyball Team - South Carolina Legislature Online</dc:title>
  <dc:subject/>
  <dc:creator>rosannemcdowell</dc:creator>
  <cp:keywords/>
  <dc:description/>
  <cp:lastModifiedBy>N Cumfer</cp:lastModifiedBy>
  <cp:revision>2</cp:revision>
  <cp:lastPrinted>2012-01-09T19:19:00Z</cp:lastPrinted>
  <dcterms:created xsi:type="dcterms:W3CDTF">2014-11-24T14:37:00Z</dcterms:created>
  <dcterms:modified xsi:type="dcterms:W3CDTF">2014-11-24T14:37:00Z</dcterms:modified>
</cp:coreProperties>
</file>