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CCD" w:rsidRDefault="00620CCD" w:rsidP="00620CCD">
      <w:pPr>
        <w:widowControl w:val="0"/>
        <w:jc w:val="center"/>
      </w:pPr>
      <w:bookmarkStart w:id="0" w:name="_GoBack"/>
      <w:bookmarkEnd w:id="0"/>
      <w:r w:rsidRPr="00620CCD">
        <w:rPr>
          <w:b/>
        </w:rPr>
        <w:t>South Carolina General Assembly</w:t>
      </w:r>
    </w:p>
    <w:p w:rsidR="00620CCD" w:rsidRDefault="00620CCD" w:rsidP="00620CCD">
      <w:pPr>
        <w:widowControl w:val="0"/>
        <w:jc w:val="center"/>
      </w:pPr>
      <w:r>
        <w:t>119th Session, 2011-2012</w:t>
      </w:r>
    </w:p>
    <w:p w:rsidR="00620CCD" w:rsidRDefault="00620CCD" w:rsidP="00620CCD">
      <w:pPr>
        <w:widowControl w:val="0"/>
        <w:jc w:val="left"/>
      </w:pPr>
    </w:p>
    <w:p w:rsidR="00620CCD" w:rsidRDefault="00620CCD" w:rsidP="00620CCD">
      <w:pPr>
        <w:widowControl w:val="0"/>
        <w:jc w:val="left"/>
        <w:rPr>
          <w:b/>
        </w:rPr>
      </w:pPr>
      <w:r w:rsidRPr="00620CCD">
        <w:rPr>
          <w:b/>
        </w:rPr>
        <w:t>H. 4597</w:t>
      </w:r>
    </w:p>
    <w:p w:rsidR="00620CCD" w:rsidRDefault="00620CCD" w:rsidP="00620CCD">
      <w:pPr>
        <w:widowControl w:val="0"/>
        <w:jc w:val="left"/>
        <w:rPr>
          <w:b/>
        </w:rPr>
      </w:pPr>
    </w:p>
    <w:p w:rsidR="00620CCD" w:rsidRDefault="00620CCD" w:rsidP="00620CCD">
      <w:pPr>
        <w:widowControl w:val="0"/>
        <w:jc w:val="left"/>
      </w:pPr>
      <w:r w:rsidRPr="00620CCD">
        <w:rPr>
          <w:b/>
        </w:rPr>
        <w:t>STATUS INFORMATION</w:t>
      </w:r>
    </w:p>
    <w:p w:rsidR="00620CCD" w:rsidRDefault="00620CCD" w:rsidP="00620CCD">
      <w:pPr>
        <w:widowControl w:val="0"/>
        <w:jc w:val="left"/>
      </w:pPr>
    </w:p>
    <w:p w:rsidR="00620CCD" w:rsidRDefault="00620CCD" w:rsidP="00620CCD">
      <w:pPr>
        <w:widowControl w:val="0"/>
        <w:jc w:val="left"/>
      </w:pPr>
      <w:r>
        <w:t>House Resolution</w:t>
      </w:r>
    </w:p>
    <w:p w:rsidR="00620CCD" w:rsidRDefault="00620CCD" w:rsidP="00620CCD">
      <w:pPr>
        <w:widowControl w:val="0"/>
        <w:jc w:val="left"/>
      </w:pPr>
      <w:r>
        <w:t>Sponsors: Reps. Bowers, Agnew, Alexander, Allen, Allison, Anderson, Anthony, Atwater, Bales, Ballentine, Bannister, Barfield, Battle, Bedingfield, Bikas, Bingham, Bowen,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620CCD" w:rsidRDefault="00620CCD" w:rsidP="00620CCD">
      <w:pPr>
        <w:widowControl w:val="0"/>
        <w:jc w:val="left"/>
      </w:pPr>
      <w:r>
        <w:t>Document Path: l:\council\bills\gm\29418htc12.docx</w:t>
      </w:r>
    </w:p>
    <w:p w:rsidR="00620CCD" w:rsidRDefault="00620CCD" w:rsidP="00620CCD">
      <w:pPr>
        <w:widowControl w:val="0"/>
        <w:jc w:val="left"/>
      </w:pPr>
    </w:p>
    <w:p w:rsidR="00620CCD" w:rsidRDefault="00620CCD" w:rsidP="00620CCD">
      <w:pPr>
        <w:widowControl w:val="0"/>
        <w:jc w:val="left"/>
      </w:pPr>
      <w:r>
        <w:t>Introduced in the House on January 12, 2012</w:t>
      </w:r>
    </w:p>
    <w:p w:rsidR="00620CCD" w:rsidRDefault="00620CCD" w:rsidP="00620CCD">
      <w:pPr>
        <w:widowControl w:val="0"/>
        <w:jc w:val="left"/>
      </w:pPr>
      <w:r>
        <w:t>Adopted by the House on January 12, 2012</w:t>
      </w:r>
    </w:p>
    <w:p w:rsidR="00620CCD" w:rsidRDefault="00620CCD" w:rsidP="00620CCD">
      <w:pPr>
        <w:widowControl w:val="0"/>
        <w:jc w:val="left"/>
      </w:pPr>
    </w:p>
    <w:p w:rsidR="00620CCD" w:rsidRDefault="00620CCD" w:rsidP="00620CCD">
      <w:pPr>
        <w:widowControl w:val="0"/>
        <w:jc w:val="left"/>
      </w:pPr>
      <w:r>
        <w:t xml:space="preserve">Summary: </w:t>
      </w:r>
      <w:r w:rsidR="00C61D6F">
        <w:t>Fire Chief Gene Rushing</w:t>
      </w:r>
    </w:p>
    <w:p w:rsidR="00620CCD" w:rsidRDefault="00620CCD" w:rsidP="00620CCD">
      <w:pPr>
        <w:widowControl w:val="0"/>
        <w:jc w:val="left"/>
      </w:pPr>
    </w:p>
    <w:p w:rsidR="00620CCD" w:rsidRDefault="00620CCD" w:rsidP="00620CCD">
      <w:pPr>
        <w:widowControl w:val="0"/>
        <w:jc w:val="left"/>
      </w:pPr>
    </w:p>
    <w:p w:rsidR="00620CCD" w:rsidRDefault="00620CCD" w:rsidP="00620C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0CCD">
        <w:rPr>
          <w:b/>
        </w:rPr>
        <w:t>HISTORY OF LEGISLATIVE ACTIONS</w:t>
      </w:r>
    </w:p>
    <w:p w:rsidR="00620CCD" w:rsidRDefault="00620CCD" w:rsidP="00620C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0CCD" w:rsidRPr="00620CCD" w:rsidRDefault="00620CCD" w:rsidP="00620C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0CCD">
        <w:rPr>
          <w:u w:val="single"/>
        </w:rPr>
        <w:tab/>
        <w:t>Date</w:t>
      </w:r>
      <w:r w:rsidRPr="00620CCD">
        <w:rPr>
          <w:u w:val="single"/>
        </w:rPr>
        <w:tab/>
        <w:t>Body</w:t>
      </w:r>
      <w:r w:rsidRPr="00620CCD">
        <w:rPr>
          <w:u w:val="single"/>
        </w:rPr>
        <w:tab/>
        <w:t>Action Description with journal page number</w:t>
      </w:r>
      <w:r w:rsidRPr="00620CCD">
        <w:rPr>
          <w:u w:val="single"/>
        </w:rPr>
        <w:tab/>
      </w:r>
    </w:p>
    <w:p w:rsidR="00F51C58" w:rsidRDefault="00F51C58" w:rsidP="00F51C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1/12/2012</w:t>
      </w:r>
      <w:r>
        <w:tab/>
        <w:t>House</w:t>
      </w:r>
      <w:r>
        <w:tab/>
      </w:r>
      <w:r w:rsidRPr="00187C1D">
        <w:t>Introduced and adopted (</w:t>
      </w:r>
      <w:hyperlink r:id="rId7" w:history="1">
        <w:r w:rsidRPr="00187C1D">
          <w:rPr>
            <w:rStyle w:val="Hyperlink"/>
          </w:rPr>
          <w:t>House Journal</w:t>
        </w:r>
        <w:r w:rsidRPr="00187C1D">
          <w:rPr>
            <w:rStyle w:val="Hyperlink"/>
          </w:rPr>
          <w:noBreakHyphen/>
          <w:t>page 120</w:t>
        </w:r>
      </w:hyperlink>
      <w:r w:rsidRPr="00187C1D">
        <w:t>)</w:t>
      </w:r>
    </w:p>
    <w:p w:rsidR="00F51C58" w:rsidRDefault="00F51C58" w:rsidP="00F51C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0CCD" w:rsidRPr="00620CCD" w:rsidRDefault="00620CCD" w:rsidP="00620C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0CCD" w:rsidRDefault="00620CCD" w:rsidP="00620CCD">
      <w:r w:rsidRPr="00620CCD">
        <w:rPr>
          <w:b/>
        </w:rPr>
        <w:t>VERSIONS OF THIS BILL</w:t>
      </w:r>
    </w:p>
    <w:p w:rsidR="00620CCD" w:rsidRDefault="00620CCD" w:rsidP="00620CCD"/>
    <w:p w:rsidR="00620CCD" w:rsidRDefault="00B119FC" w:rsidP="00620CCD">
      <w:hyperlink r:id="rId8" w:history="1">
        <w:r w:rsidR="00620CCD">
          <w:rPr>
            <w:rStyle w:val="Hyperlink"/>
          </w:rPr>
          <w:t>1/12/2012</w:t>
        </w:r>
      </w:hyperlink>
    </w:p>
    <w:p w:rsidR="00620CCD" w:rsidRDefault="00620CCD" w:rsidP="00620CCD"/>
    <w:p w:rsidR="00620CCD" w:rsidRDefault="00620CCD" w:rsidP="00620CCD">
      <w:pPr>
        <w:sectPr w:rsidR="00620CCD" w:rsidSect="00620C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2F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066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6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HAMPTON COUNTY FIRE CHIEF GENE RUSHING</w:t>
      </w:r>
      <w:r w:rsidR="009774D6">
        <w:t xml:space="preserve">, </w:t>
      </w:r>
      <w:r w:rsidR="00FA6A8C">
        <w:t>U</w:t>
      </w:r>
      <w:r w:rsidR="009774D6">
        <w:t xml:space="preserve">PON THE OCCASION OF HIS RETIREMENT, </w:t>
      </w:r>
      <w:r w:rsidR="00FA6A8C">
        <w:t xml:space="preserve">AFTER </w:t>
      </w:r>
      <w:r w:rsidR="009774D6">
        <w:t>THIRTY</w:t>
      </w:r>
      <w:r w:rsidR="005561DA">
        <w:noBreakHyphen/>
      </w:r>
      <w:r w:rsidR="009774D6">
        <w:t>FOUR YEARS OF OUTSTANDING SERVICE TO</w:t>
      </w:r>
      <w:r w:rsidR="00FA6A8C">
        <w:t xml:space="preserve"> THE CITIZENS OF SOUTH CAROLINA</w:t>
      </w:r>
      <w:r w:rsidR="009774D6">
        <w:t xml:space="preserve">, AND </w:t>
      </w:r>
      <w:r w:rsidR="00A57F2F">
        <w:t xml:space="preserve">TO </w:t>
      </w:r>
      <w:r w:rsidR="009774D6">
        <w:t>WISH HIM CONTINUED SUCCESS AND HAPPINESS IN THE YEARS AHEAD.</w:t>
      </w:r>
    </w:p>
    <w:p w:rsidR="004C0661" w:rsidRDefault="004C06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6606" w:rsidRDefault="004C06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16606">
        <w:t xml:space="preserve">the members of the House of Representatives of the State of South Carolina </w:t>
      </w:r>
      <w:r w:rsidR="009774D6">
        <w:t>are grateful for</w:t>
      </w:r>
      <w:r w:rsidR="00316606">
        <w:t xml:space="preserve"> the integrity and intelligence that Hampton County Fire Chief Gene Rushing has </w:t>
      </w:r>
      <w:r w:rsidR="006B1B37">
        <w:t xml:space="preserve">given to fire safety and protection in our State, </w:t>
      </w:r>
      <w:r w:rsidR="00316606">
        <w:t>along with an unswerving commitment to</w:t>
      </w:r>
      <w:r w:rsidR="006B1B37">
        <w:t xml:space="preserve"> the Estill and Hampton County fire departments; and</w:t>
      </w:r>
    </w:p>
    <w:p w:rsidR="006B1B37" w:rsidRDefault="006B1B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B37" w:rsidRDefault="000175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</w:t>
      </w:r>
      <w:r w:rsidR="006B1B37">
        <w:t xml:space="preserve"> September 1, 1949</w:t>
      </w:r>
      <w:r w:rsidR="009774D6">
        <w:t>,</w:t>
      </w:r>
      <w:r w:rsidR="006B1B37">
        <w:t xml:space="preserve"> to Lois and William Rushing of Scotia, Gene Rushing </w:t>
      </w:r>
      <w:r w:rsidR="009774D6">
        <w:t>graduated from Es</w:t>
      </w:r>
      <w:r w:rsidR="006B1B37">
        <w:t>till High School and married his beloved wife, Joan Mixson Rushing, in October of 1968; and</w:t>
      </w:r>
    </w:p>
    <w:p w:rsidR="006B1B37" w:rsidRDefault="006B1B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B37" w:rsidRDefault="006B1B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they reared four fine children: Rebecca, Regina, Patricia, and Benjamin, who have blessed them with five adoring grandchildren; and</w:t>
      </w:r>
    </w:p>
    <w:p w:rsidR="006B1B37" w:rsidRDefault="006B1B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B37" w:rsidRDefault="006B1B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worked in Estill for Mikells, Inc., a farm equipment dealership, for twenty years, and joined the Estill Fire Department</w:t>
      </w:r>
      <w:r w:rsidR="00FA6A8C">
        <w:t xml:space="preserve"> in 1978, </w:t>
      </w:r>
      <w:r>
        <w:t>which remains all</w:t>
      </w:r>
      <w:r w:rsidR="00A57F2F">
        <w:t xml:space="preserve"> </w:t>
      </w:r>
      <w:r>
        <w:t>volunteer to this day; and</w:t>
      </w:r>
    </w:p>
    <w:p w:rsidR="006B1B37" w:rsidRDefault="006B1B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546A" w:rsidRDefault="006B1B37" w:rsidP="00E65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6546A">
        <w:t>o</w:t>
      </w:r>
      <w:r w:rsidR="00E6546A" w:rsidRPr="00463049">
        <w:rPr>
          <w:color w:val="000000" w:themeColor="text1"/>
          <w:u w:color="000000" w:themeColor="text1"/>
        </w:rPr>
        <w:t>n March 5</w:t>
      </w:r>
      <w:r w:rsidR="00E6546A">
        <w:rPr>
          <w:color w:val="000000" w:themeColor="text1"/>
          <w:u w:color="000000" w:themeColor="text1"/>
        </w:rPr>
        <w:t>,</w:t>
      </w:r>
      <w:r w:rsidR="00E6546A" w:rsidRPr="00463049">
        <w:rPr>
          <w:color w:val="000000" w:themeColor="text1"/>
          <w:u w:color="000000" w:themeColor="text1"/>
        </w:rPr>
        <w:t xml:space="preserve"> 1990</w:t>
      </w:r>
      <w:r w:rsidR="00E6546A">
        <w:rPr>
          <w:color w:val="000000" w:themeColor="text1"/>
          <w:u w:color="000000" w:themeColor="text1"/>
        </w:rPr>
        <w:t>,</w:t>
      </w:r>
      <w:r w:rsidR="00E6546A" w:rsidRPr="00463049">
        <w:rPr>
          <w:color w:val="000000" w:themeColor="text1"/>
          <w:u w:color="000000" w:themeColor="text1"/>
        </w:rPr>
        <w:t xml:space="preserve"> Hampton County </w:t>
      </w:r>
      <w:r w:rsidR="00E6546A">
        <w:rPr>
          <w:color w:val="000000" w:themeColor="text1"/>
          <w:u w:color="000000" w:themeColor="text1"/>
        </w:rPr>
        <w:t xml:space="preserve">hired Gene Rushing </w:t>
      </w:r>
      <w:r w:rsidR="00E6546A" w:rsidRPr="00463049">
        <w:rPr>
          <w:color w:val="000000" w:themeColor="text1"/>
          <w:u w:color="000000" w:themeColor="text1"/>
        </w:rPr>
        <w:t xml:space="preserve">to establish </w:t>
      </w:r>
      <w:r w:rsidR="00E6546A">
        <w:rPr>
          <w:color w:val="000000" w:themeColor="text1"/>
          <w:u w:color="000000" w:themeColor="text1"/>
        </w:rPr>
        <w:t xml:space="preserve">and </w:t>
      </w:r>
      <w:r w:rsidR="00E6546A" w:rsidRPr="00463049">
        <w:rPr>
          <w:color w:val="000000" w:themeColor="text1"/>
          <w:u w:color="000000" w:themeColor="text1"/>
        </w:rPr>
        <w:t>organize</w:t>
      </w:r>
      <w:r w:rsidR="00E6546A">
        <w:rPr>
          <w:color w:val="000000" w:themeColor="text1"/>
          <w:u w:color="000000" w:themeColor="text1"/>
        </w:rPr>
        <w:t xml:space="preserve"> </w:t>
      </w:r>
      <w:r w:rsidR="00E6546A" w:rsidRPr="00463049">
        <w:rPr>
          <w:color w:val="000000" w:themeColor="text1"/>
          <w:u w:color="000000" w:themeColor="text1"/>
        </w:rPr>
        <w:t>the Hampton County Fire/Rescue</w:t>
      </w:r>
      <w:r w:rsidR="00E6546A">
        <w:rPr>
          <w:color w:val="000000" w:themeColor="text1"/>
          <w:u w:color="000000" w:themeColor="text1"/>
        </w:rPr>
        <w:t>, which ha</w:t>
      </w:r>
      <w:r w:rsidR="00E6546A" w:rsidRPr="00463049">
        <w:rPr>
          <w:color w:val="000000" w:themeColor="text1"/>
          <w:u w:color="000000" w:themeColor="text1"/>
        </w:rPr>
        <w:t>d no fire protection</w:t>
      </w:r>
      <w:r w:rsidR="00E6546A">
        <w:rPr>
          <w:color w:val="000000" w:themeColor="text1"/>
          <w:u w:color="000000" w:themeColor="text1"/>
        </w:rPr>
        <w:t xml:space="preserve"> at that time; and</w:t>
      </w:r>
    </w:p>
    <w:p w:rsidR="00E6546A" w:rsidRDefault="00E6546A" w:rsidP="00E65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B37" w:rsidRDefault="00E6546A" w:rsidP="00E65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</w:t>
      </w:r>
      <w:r w:rsidR="00FA6A8C">
        <w:rPr>
          <w:color w:val="000000" w:themeColor="text1"/>
          <w:u w:color="000000" w:themeColor="text1"/>
        </w:rPr>
        <w:t xml:space="preserve">eas, he successfully persuaded </w:t>
      </w:r>
      <w:r>
        <w:rPr>
          <w:color w:val="000000" w:themeColor="text1"/>
          <w:u w:color="000000" w:themeColor="text1"/>
        </w:rPr>
        <w:t>all of the seven municipal governments in the county to</w:t>
      </w:r>
      <w:r w:rsidRPr="00463049">
        <w:rPr>
          <w:color w:val="000000" w:themeColor="text1"/>
          <w:u w:color="000000" w:themeColor="text1"/>
        </w:rPr>
        <w:t xml:space="preserve"> provide fire protection fo</w:t>
      </w:r>
      <w:r>
        <w:rPr>
          <w:color w:val="000000" w:themeColor="text1"/>
          <w:u w:color="000000" w:themeColor="text1"/>
        </w:rPr>
        <w:t>r the county areas</w:t>
      </w:r>
      <w:r w:rsidRPr="00463049">
        <w:rPr>
          <w:color w:val="000000" w:themeColor="text1"/>
          <w:u w:color="000000" w:themeColor="text1"/>
        </w:rPr>
        <w:t xml:space="preserve"> on a contractual basis</w:t>
      </w:r>
      <w:r>
        <w:rPr>
          <w:color w:val="000000" w:themeColor="text1"/>
          <w:u w:color="000000" w:themeColor="text1"/>
        </w:rPr>
        <w:t xml:space="preserve"> from the</w:t>
      </w:r>
      <w:r w:rsidR="00FA6A8C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nine fire stations; and</w:t>
      </w:r>
    </w:p>
    <w:p w:rsidR="00E6546A" w:rsidRDefault="00E6546A" w:rsidP="00E65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546A" w:rsidRDefault="00E6546A" w:rsidP="00E65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within a year</w:t>
      </w:r>
      <w:r w:rsidR="00A57F2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655234">
        <w:t>Fire Chief Gene Rushing</w:t>
      </w:r>
      <w:r>
        <w:rPr>
          <w:color w:val="000000" w:themeColor="text1"/>
          <w:u w:color="000000" w:themeColor="text1"/>
        </w:rPr>
        <w:t xml:space="preserve"> succeeded in </w:t>
      </w:r>
      <w:r w:rsidR="00655234">
        <w:rPr>
          <w:color w:val="000000" w:themeColor="text1"/>
          <w:u w:color="000000" w:themeColor="text1"/>
        </w:rPr>
        <w:t>secur</w:t>
      </w:r>
      <w:r>
        <w:rPr>
          <w:color w:val="000000" w:themeColor="text1"/>
          <w:u w:color="000000" w:themeColor="text1"/>
        </w:rPr>
        <w:t xml:space="preserve">ing </w:t>
      </w:r>
      <w:r w:rsidR="00655234">
        <w:rPr>
          <w:color w:val="000000" w:themeColor="text1"/>
          <w:u w:color="000000" w:themeColor="text1"/>
        </w:rPr>
        <w:t xml:space="preserve">approval for </w:t>
      </w:r>
      <w:r>
        <w:rPr>
          <w:color w:val="000000" w:themeColor="text1"/>
          <w:u w:color="000000" w:themeColor="text1"/>
        </w:rPr>
        <w:t xml:space="preserve">new fire apparatus and </w:t>
      </w:r>
      <w:r w:rsidR="00655234">
        <w:rPr>
          <w:color w:val="000000" w:themeColor="text1"/>
          <w:u w:color="000000" w:themeColor="text1"/>
        </w:rPr>
        <w:t xml:space="preserve">had </w:t>
      </w:r>
      <w:r w:rsidR="00A57F2F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>placed</w:t>
      </w:r>
      <w:r w:rsidR="00A57F2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all of the nine stations; and</w:t>
      </w:r>
    </w:p>
    <w:p w:rsidR="00316606" w:rsidRDefault="00316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546A" w:rsidRDefault="00E6546A" w:rsidP="00655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63049">
        <w:rPr>
          <w:color w:val="000000" w:themeColor="text1"/>
          <w:u w:color="000000" w:themeColor="text1"/>
        </w:rPr>
        <w:t>over his career</w:t>
      </w:r>
      <w:r>
        <w:rPr>
          <w:color w:val="000000" w:themeColor="text1"/>
          <w:u w:color="000000" w:themeColor="text1"/>
        </w:rPr>
        <w:t>, he</w:t>
      </w:r>
      <w:r w:rsidRPr="00463049">
        <w:rPr>
          <w:color w:val="000000" w:themeColor="text1"/>
          <w:u w:color="000000" w:themeColor="text1"/>
        </w:rPr>
        <w:t xml:space="preserve"> </w:t>
      </w:r>
      <w:r w:rsidR="00FA6A8C">
        <w:rPr>
          <w:color w:val="000000" w:themeColor="text1"/>
          <w:u w:color="000000" w:themeColor="text1"/>
        </w:rPr>
        <w:t>administered approval for and construction of</w:t>
      </w:r>
      <w:r w:rsidRPr="004630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four </w:t>
      </w:r>
      <w:r w:rsidR="00FA6A8C">
        <w:rPr>
          <w:color w:val="000000" w:themeColor="text1"/>
          <w:u w:color="000000" w:themeColor="text1"/>
        </w:rPr>
        <w:t xml:space="preserve">new </w:t>
      </w:r>
      <w:r w:rsidRPr="00463049">
        <w:rPr>
          <w:color w:val="000000" w:themeColor="text1"/>
          <w:u w:color="000000" w:themeColor="text1"/>
        </w:rPr>
        <w:t xml:space="preserve">fire stations </w:t>
      </w:r>
      <w:r w:rsidR="00FA6A8C">
        <w:rPr>
          <w:color w:val="000000" w:themeColor="text1"/>
          <w:u w:color="000000" w:themeColor="text1"/>
        </w:rPr>
        <w:t>in the</w:t>
      </w:r>
      <w:r>
        <w:rPr>
          <w:color w:val="000000" w:themeColor="text1"/>
          <w:u w:color="000000" w:themeColor="text1"/>
        </w:rPr>
        <w:t xml:space="preserve"> </w:t>
      </w:r>
      <w:r w:rsidR="00FA6A8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ounty</w:t>
      </w:r>
      <w:r w:rsidR="009774D6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55234">
        <w:rPr>
          <w:color w:val="000000" w:themeColor="text1"/>
          <w:u w:color="000000" w:themeColor="text1"/>
        </w:rPr>
        <w:t>start</w:t>
      </w:r>
      <w:r w:rsidR="00FA6A8C">
        <w:rPr>
          <w:color w:val="000000" w:themeColor="text1"/>
          <w:u w:color="000000" w:themeColor="text1"/>
        </w:rPr>
        <w:t>ed</w:t>
      </w:r>
      <w:r w:rsidR="00655234">
        <w:rPr>
          <w:color w:val="000000" w:themeColor="text1"/>
          <w:u w:color="000000" w:themeColor="text1"/>
        </w:rPr>
        <w:t xml:space="preserve"> and complete</w:t>
      </w:r>
      <w:r w:rsidR="00FA6A8C">
        <w:rPr>
          <w:color w:val="000000" w:themeColor="text1"/>
          <w:u w:color="000000" w:themeColor="text1"/>
        </w:rPr>
        <w:t>d</w:t>
      </w:r>
      <w:r w:rsidR="00655234">
        <w:rPr>
          <w:color w:val="000000" w:themeColor="text1"/>
          <w:u w:color="000000" w:themeColor="text1"/>
        </w:rPr>
        <w:t xml:space="preserve"> a dry</w:t>
      </w:r>
      <w:r w:rsidR="005561DA">
        <w:rPr>
          <w:color w:val="000000" w:themeColor="text1"/>
          <w:u w:color="000000" w:themeColor="text1"/>
        </w:rPr>
        <w:noBreakHyphen/>
      </w:r>
      <w:r w:rsidR="00655234">
        <w:rPr>
          <w:color w:val="000000" w:themeColor="text1"/>
          <w:u w:color="000000" w:themeColor="text1"/>
        </w:rPr>
        <w:t>h</w:t>
      </w:r>
      <w:r w:rsidRPr="00463049">
        <w:rPr>
          <w:color w:val="000000" w:themeColor="text1"/>
          <w:u w:color="000000" w:themeColor="text1"/>
        </w:rPr>
        <w:t>ydrant</w:t>
      </w:r>
      <w:r>
        <w:rPr>
          <w:color w:val="000000" w:themeColor="text1"/>
          <w:u w:color="000000" w:themeColor="text1"/>
        </w:rPr>
        <w:t xml:space="preserve"> program, which provided forty</w:t>
      </w:r>
      <w:r w:rsidRPr="00463049">
        <w:rPr>
          <w:color w:val="000000" w:themeColor="text1"/>
          <w:u w:color="000000" w:themeColor="text1"/>
        </w:rPr>
        <w:t xml:space="preserve"> hydrants for use in </w:t>
      </w:r>
      <w:r>
        <w:rPr>
          <w:color w:val="000000" w:themeColor="text1"/>
          <w:u w:color="000000" w:themeColor="text1"/>
        </w:rPr>
        <w:t>the c</w:t>
      </w:r>
      <w:r w:rsidRPr="00463049">
        <w:rPr>
          <w:color w:val="000000" w:themeColor="text1"/>
          <w:u w:color="000000" w:themeColor="text1"/>
        </w:rPr>
        <w:t>ounty</w:t>
      </w:r>
      <w:r w:rsidR="009774D6">
        <w:rPr>
          <w:color w:val="000000" w:themeColor="text1"/>
          <w:u w:color="000000" w:themeColor="text1"/>
        </w:rPr>
        <w:t>;</w:t>
      </w:r>
      <w:r w:rsidR="00655234">
        <w:rPr>
          <w:color w:val="000000" w:themeColor="text1"/>
          <w:u w:color="000000" w:themeColor="text1"/>
        </w:rPr>
        <w:t xml:space="preserve"> </w:t>
      </w:r>
      <w:r w:rsidR="009774D6">
        <w:rPr>
          <w:color w:val="000000" w:themeColor="text1"/>
          <w:u w:color="000000" w:themeColor="text1"/>
        </w:rPr>
        <w:t xml:space="preserve">and </w:t>
      </w:r>
      <w:r w:rsidRPr="00463049">
        <w:rPr>
          <w:color w:val="000000" w:themeColor="text1"/>
          <w:u w:color="000000" w:themeColor="text1"/>
        </w:rPr>
        <w:t>start</w:t>
      </w:r>
      <w:r w:rsidR="00FA6A8C">
        <w:rPr>
          <w:color w:val="000000" w:themeColor="text1"/>
          <w:u w:color="000000" w:themeColor="text1"/>
        </w:rPr>
        <w:t>ed</w:t>
      </w:r>
      <w:r w:rsidRPr="00463049">
        <w:rPr>
          <w:color w:val="000000" w:themeColor="text1"/>
          <w:u w:color="000000" w:themeColor="text1"/>
        </w:rPr>
        <w:t xml:space="preserve"> a </w:t>
      </w:r>
      <w:r w:rsidR="00655234">
        <w:rPr>
          <w:color w:val="000000" w:themeColor="text1"/>
          <w:u w:color="000000" w:themeColor="text1"/>
        </w:rPr>
        <w:t>r</w:t>
      </w:r>
      <w:r w:rsidRPr="00463049">
        <w:rPr>
          <w:color w:val="000000" w:themeColor="text1"/>
          <w:u w:color="000000" w:themeColor="text1"/>
        </w:rPr>
        <w:t>oad</w:t>
      </w:r>
      <w:r w:rsidR="005561DA">
        <w:rPr>
          <w:color w:val="000000" w:themeColor="text1"/>
          <w:u w:color="000000" w:themeColor="text1"/>
        </w:rPr>
        <w:noBreakHyphen/>
      </w:r>
      <w:r w:rsidR="00655234">
        <w:rPr>
          <w:color w:val="000000" w:themeColor="text1"/>
          <w:u w:color="000000" w:themeColor="text1"/>
        </w:rPr>
        <w:t>n</w:t>
      </w:r>
      <w:r w:rsidR="00FA6A8C">
        <w:rPr>
          <w:color w:val="000000" w:themeColor="text1"/>
          <w:u w:color="000000" w:themeColor="text1"/>
        </w:rPr>
        <w:t xml:space="preserve">aming project to </w:t>
      </w:r>
      <w:r w:rsidRPr="00463049">
        <w:rPr>
          <w:color w:val="000000" w:themeColor="text1"/>
          <w:u w:color="000000" w:themeColor="text1"/>
        </w:rPr>
        <w:t>organize county</w:t>
      </w:r>
      <w:r w:rsidR="005561DA">
        <w:rPr>
          <w:color w:val="000000" w:themeColor="text1"/>
          <w:u w:color="000000" w:themeColor="text1"/>
        </w:rPr>
        <w:noBreakHyphen/>
      </w:r>
      <w:r w:rsidRPr="00463049">
        <w:rPr>
          <w:color w:val="000000" w:themeColor="text1"/>
          <w:u w:color="000000" w:themeColor="text1"/>
        </w:rPr>
        <w:t xml:space="preserve">road names and delete </w:t>
      </w:r>
      <w:r w:rsidR="00655234">
        <w:rPr>
          <w:color w:val="000000" w:themeColor="text1"/>
          <w:u w:color="000000" w:themeColor="text1"/>
        </w:rPr>
        <w:t>those</w:t>
      </w:r>
      <w:r w:rsidRPr="00463049">
        <w:rPr>
          <w:color w:val="000000" w:themeColor="text1"/>
          <w:u w:color="000000" w:themeColor="text1"/>
        </w:rPr>
        <w:t xml:space="preserve"> used in multiple locations</w:t>
      </w:r>
      <w:r w:rsidR="00655234">
        <w:rPr>
          <w:color w:val="000000" w:themeColor="text1"/>
          <w:u w:color="000000" w:themeColor="text1"/>
        </w:rPr>
        <w:t>; and</w:t>
      </w:r>
    </w:p>
    <w:p w:rsidR="00655234" w:rsidRDefault="00655234" w:rsidP="00655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234" w:rsidRPr="00463049" w:rsidRDefault="00655234" w:rsidP="00655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63049">
        <w:rPr>
          <w:color w:val="000000" w:themeColor="text1"/>
          <w:u w:color="000000" w:themeColor="text1"/>
        </w:rPr>
        <w:t>gain</w:t>
      </w:r>
      <w:r>
        <w:rPr>
          <w:color w:val="000000" w:themeColor="text1"/>
          <w:u w:color="000000" w:themeColor="text1"/>
        </w:rPr>
        <w:t>ing</w:t>
      </w:r>
      <w:r w:rsidRPr="00463049">
        <w:rPr>
          <w:color w:val="000000" w:themeColor="text1"/>
          <w:u w:color="000000" w:themeColor="text1"/>
        </w:rPr>
        <w:t xml:space="preserve"> the respect and trust of </w:t>
      </w:r>
      <w:r>
        <w:rPr>
          <w:color w:val="000000" w:themeColor="text1"/>
          <w:u w:color="000000" w:themeColor="text1"/>
        </w:rPr>
        <w:t xml:space="preserve">all </w:t>
      </w:r>
      <w:r w:rsidRPr="00463049">
        <w:rPr>
          <w:color w:val="000000" w:themeColor="text1"/>
          <w:u w:color="000000" w:themeColor="text1"/>
        </w:rPr>
        <w:t>his personnel</w:t>
      </w:r>
      <w:r>
        <w:rPr>
          <w:color w:val="000000" w:themeColor="text1"/>
          <w:u w:color="000000" w:themeColor="text1"/>
        </w:rPr>
        <w:t xml:space="preserve">, he initiated numerous beneficial </w:t>
      </w:r>
      <w:r w:rsidRPr="00463049">
        <w:rPr>
          <w:color w:val="000000" w:themeColor="text1"/>
          <w:u w:color="000000" w:themeColor="text1"/>
        </w:rPr>
        <w:t>programs within the department</w:t>
      </w:r>
      <w:r>
        <w:rPr>
          <w:color w:val="000000" w:themeColor="text1"/>
          <w:u w:color="000000" w:themeColor="text1"/>
        </w:rPr>
        <w:t>, such as</w:t>
      </w:r>
      <w:r w:rsidRPr="00463049">
        <w:rPr>
          <w:color w:val="000000" w:themeColor="text1"/>
          <w:u w:color="000000" w:themeColor="text1"/>
        </w:rPr>
        <w:t xml:space="preserve"> fleet replacement, training, recruitment, personnel insurance coverage, </w:t>
      </w:r>
      <w:r w:rsidR="009774D6">
        <w:rPr>
          <w:color w:val="000000" w:themeColor="text1"/>
          <w:u w:color="000000" w:themeColor="text1"/>
        </w:rPr>
        <w:t>f</w:t>
      </w:r>
      <w:r w:rsidRPr="00463049">
        <w:rPr>
          <w:color w:val="000000" w:themeColor="text1"/>
          <w:u w:color="000000" w:themeColor="text1"/>
        </w:rPr>
        <w:t>irefighter reimbursement</w:t>
      </w:r>
      <w:r>
        <w:rPr>
          <w:color w:val="000000" w:themeColor="text1"/>
          <w:u w:color="000000" w:themeColor="text1"/>
        </w:rPr>
        <w:t xml:space="preserve">, and </w:t>
      </w:r>
      <w:r>
        <w:t xml:space="preserve">improvement of the </w:t>
      </w:r>
      <w:r w:rsidR="009774D6">
        <w:t>Insurance Service Office (</w:t>
      </w:r>
      <w:r>
        <w:t>ISO</w:t>
      </w:r>
      <w:r w:rsidR="009774D6">
        <w:t>)</w:t>
      </w:r>
      <w:r>
        <w:t xml:space="preserve"> rating from nine in many areas and ten in some to six</w:t>
      </w:r>
      <w:r>
        <w:rPr>
          <w:color w:val="000000" w:themeColor="text1"/>
          <w:u w:color="000000" w:themeColor="text1"/>
        </w:rPr>
        <w:t>; and</w:t>
      </w:r>
    </w:p>
    <w:p w:rsidR="00655234" w:rsidRPr="00463049" w:rsidRDefault="00655234" w:rsidP="00655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3049">
        <w:rPr>
          <w:color w:val="000000" w:themeColor="text1"/>
          <w:u w:color="000000" w:themeColor="text1"/>
        </w:rPr>
        <w:t xml:space="preserve"> </w:t>
      </w:r>
    </w:p>
    <w:p w:rsidR="00655234" w:rsidRDefault="00655234" w:rsidP="00655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774D6">
        <w:t xml:space="preserve">in 1986, </w:t>
      </w:r>
      <w:r>
        <w:t xml:space="preserve">he </w:t>
      </w:r>
      <w:r w:rsidR="009774D6">
        <w:t>became a South Carolina Fi</w:t>
      </w:r>
      <w:r w:rsidR="00FA6A8C">
        <w:t>re</w:t>
      </w:r>
      <w:r w:rsidR="009774D6">
        <w:t xml:space="preserve"> Academy instructor and has logged over four thousand teaching hou</w:t>
      </w:r>
      <w:r w:rsidR="00FA6A8C">
        <w:t>r</w:t>
      </w:r>
      <w:r w:rsidR="009774D6">
        <w:t>s at the academy</w:t>
      </w:r>
      <w:r>
        <w:t>; and</w:t>
      </w:r>
    </w:p>
    <w:p w:rsidR="00E6546A" w:rsidRDefault="00E65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661" w:rsidRDefault="00316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years of loyalty and </w:t>
      </w:r>
      <w:r w:rsidR="00FA6A8C">
        <w:t xml:space="preserve">devotion that Gene Rushing has </w:t>
      </w:r>
      <w:r>
        <w:t>given to fire safety for the citizens of the Palmetto State</w:t>
      </w:r>
      <w:r w:rsidR="00FA6A8C">
        <w:t xml:space="preserve"> and wish him much enjoyment in a well</w:t>
      </w:r>
      <w:r w:rsidR="005561DA">
        <w:noBreakHyphen/>
      </w:r>
      <w:r w:rsidR="00FA6A8C">
        <w:t>deserved retirement</w:t>
      </w:r>
      <w:r w:rsidR="004C0661">
        <w:t>.  Now, therefore,</w:t>
      </w:r>
    </w:p>
    <w:p w:rsidR="004C0661" w:rsidRDefault="004C06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661" w:rsidRDefault="004C06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C0661" w:rsidRDefault="004C06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661" w:rsidRDefault="004C06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16606">
        <w:t xml:space="preserve"> the members of the House of Representatives of the State of South Carolina, by this resolution, recognize and honor Hampton County Fire Chief Gene Rushing</w:t>
      </w:r>
      <w:r w:rsidR="009774D6">
        <w:t>, upon the occasion of his retirement,</w:t>
      </w:r>
      <w:r w:rsidR="00316606">
        <w:t xml:space="preserve"> </w:t>
      </w:r>
      <w:r w:rsidR="00FA6A8C">
        <w:t>after</w:t>
      </w:r>
      <w:r w:rsidR="00316606">
        <w:t xml:space="preserve"> thirty</w:t>
      </w:r>
      <w:r w:rsidR="005561DA">
        <w:noBreakHyphen/>
      </w:r>
      <w:r w:rsidR="00316606">
        <w:t>four years of outstanding service to</w:t>
      </w:r>
      <w:r w:rsidR="00FA6A8C">
        <w:t xml:space="preserve"> the citizens of South Carolina</w:t>
      </w:r>
      <w:r w:rsidR="009774D6">
        <w:t>, and wish him continued success and happiness in the years ahead</w:t>
      </w:r>
      <w:r w:rsidR="00316606">
        <w:t>.</w:t>
      </w:r>
    </w:p>
    <w:p w:rsidR="004C0661" w:rsidRDefault="004C06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06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316606">
        <w:t>t a copy of this resolution be present</w:t>
      </w:r>
      <w:r>
        <w:t>ed to</w:t>
      </w:r>
      <w:r w:rsidR="00316606">
        <w:t xml:space="preserve"> Hampton County Fire Chief Gene Rushing.</w:t>
      </w:r>
    </w:p>
    <w:p w:rsidR="00972F6A" w:rsidRDefault="005561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2F6A" w:rsidRDefault="00972F6A" w:rsidP="00620CCD">
      <w:pPr>
        <w:suppressAutoHyphens/>
      </w:pPr>
    </w:p>
    <w:sectPr w:rsidR="00972F6A" w:rsidSect="00620CC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A8C" w:rsidRDefault="00FA6A8C" w:rsidP="009F0C77">
      <w:r>
        <w:separator/>
      </w:r>
    </w:p>
  </w:endnote>
  <w:endnote w:type="continuationSeparator" w:id="0">
    <w:p w:rsidR="00FA6A8C" w:rsidRDefault="00FA6A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3E5E75-07CE-4166-9383-5ACDA9B687F4}"/>
    <w:embedBold r:id="rId2" w:fontKey="{4DA4AE9A-C339-45EE-A36E-73CE9CB973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1A34CE-5C12-45EA-9E0F-6E1558F4A16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922AFE9-DAD4-4CDC-A5F1-721FE4EC1E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47B7C8-26FF-4191-94B7-897CEDE68A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CCD" w:rsidRPr="00972F6A" w:rsidRDefault="00620CCD" w:rsidP="00972F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[4597]</w:t>
    </w:r>
    <w:r>
      <w:tab/>
    </w:r>
    <w:r w:rsidR="00B119FC">
      <w:fldChar w:fldCharType="begin"/>
    </w:r>
    <w:r w:rsidR="00B119FC">
      <w:instrText xml:space="preserve"> PAGE  \* MERGEFORMAT </w:instrText>
    </w:r>
    <w:r w:rsidR="00B119FC">
      <w:fldChar w:fldCharType="separate"/>
    </w:r>
    <w:r w:rsidR="00B119FC">
      <w:rPr>
        <w:noProof/>
      </w:rPr>
      <w:t>1</w:t>
    </w:r>
    <w:r w:rsidR="00B119F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A8C" w:rsidRDefault="00FA6A8C" w:rsidP="009F0C77">
      <w:r>
        <w:separator/>
      </w:r>
    </w:p>
  </w:footnote>
  <w:footnote w:type="continuationSeparator" w:id="0">
    <w:p w:rsidR="00FA6A8C" w:rsidRDefault="00FA6A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418HTC12"/>
    <w:docVar w:name="CoverBillType" w:val="r"/>
    <w:docVar w:name="docpath" w:val="L:\Council\bills\GM\29418HTC12.DOCX"/>
    <w:docVar w:name="dvBillNumber" w:val="45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81268"/>
    <w:rsid w:val="00011869"/>
    <w:rsid w:val="0001755E"/>
    <w:rsid w:val="000E1785"/>
    <w:rsid w:val="000F40FA"/>
    <w:rsid w:val="00104C0F"/>
    <w:rsid w:val="0010776B"/>
    <w:rsid w:val="001276A0"/>
    <w:rsid w:val="00133E66"/>
    <w:rsid w:val="001435A3"/>
    <w:rsid w:val="001D08F2"/>
    <w:rsid w:val="001D525B"/>
    <w:rsid w:val="001D7F4F"/>
    <w:rsid w:val="002176C1"/>
    <w:rsid w:val="002321B6"/>
    <w:rsid w:val="00250967"/>
    <w:rsid w:val="002543C8"/>
    <w:rsid w:val="00284AAE"/>
    <w:rsid w:val="002927A7"/>
    <w:rsid w:val="002B6B04"/>
    <w:rsid w:val="002E5912"/>
    <w:rsid w:val="00316606"/>
    <w:rsid w:val="00325348"/>
    <w:rsid w:val="0032732C"/>
    <w:rsid w:val="00336AD0"/>
    <w:rsid w:val="0037079A"/>
    <w:rsid w:val="003B421C"/>
    <w:rsid w:val="003D01E8"/>
    <w:rsid w:val="003E5288"/>
    <w:rsid w:val="003F6D79"/>
    <w:rsid w:val="0041760A"/>
    <w:rsid w:val="00417C01"/>
    <w:rsid w:val="004809EE"/>
    <w:rsid w:val="004C0661"/>
    <w:rsid w:val="004E7D54"/>
    <w:rsid w:val="005273C6"/>
    <w:rsid w:val="00530A69"/>
    <w:rsid w:val="00545593"/>
    <w:rsid w:val="005561DA"/>
    <w:rsid w:val="00577C6C"/>
    <w:rsid w:val="005C2FE2"/>
    <w:rsid w:val="005E2BC9"/>
    <w:rsid w:val="00605102"/>
    <w:rsid w:val="00620CCD"/>
    <w:rsid w:val="006215AA"/>
    <w:rsid w:val="00655234"/>
    <w:rsid w:val="00681268"/>
    <w:rsid w:val="006913C9"/>
    <w:rsid w:val="0069470D"/>
    <w:rsid w:val="006B1B37"/>
    <w:rsid w:val="00734F00"/>
    <w:rsid w:val="007A70AE"/>
    <w:rsid w:val="00827522"/>
    <w:rsid w:val="008362E8"/>
    <w:rsid w:val="00866AA4"/>
    <w:rsid w:val="008A1768"/>
    <w:rsid w:val="008F4429"/>
    <w:rsid w:val="0093385D"/>
    <w:rsid w:val="0094021A"/>
    <w:rsid w:val="00972F6A"/>
    <w:rsid w:val="009774D6"/>
    <w:rsid w:val="009C3353"/>
    <w:rsid w:val="009C6A0B"/>
    <w:rsid w:val="009E3754"/>
    <w:rsid w:val="009F0C77"/>
    <w:rsid w:val="009F4DD1"/>
    <w:rsid w:val="00A41684"/>
    <w:rsid w:val="00A57F2F"/>
    <w:rsid w:val="00A64E80"/>
    <w:rsid w:val="00A67741"/>
    <w:rsid w:val="00A72BCD"/>
    <w:rsid w:val="00A741D9"/>
    <w:rsid w:val="00A833AB"/>
    <w:rsid w:val="00A9741D"/>
    <w:rsid w:val="00AD4B17"/>
    <w:rsid w:val="00B065AD"/>
    <w:rsid w:val="00B119FC"/>
    <w:rsid w:val="00B412D4"/>
    <w:rsid w:val="00BE3C22"/>
    <w:rsid w:val="00C0345E"/>
    <w:rsid w:val="00C3483A"/>
    <w:rsid w:val="00C61D6F"/>
    <w:rsid w:val="00C74E9D"/>
    <w:rsid w:val="00C82FD3"/>
    <w:rsid w:val="00C92819"/>
    <w:rsid w:val="00CC6B7B"/>
    <w:rsid w:val="00CD2089"/>
    <w:rsid w:val="00D32B57"/>
    <w:rsid w:val="00D73A67"/>
    <w:rsid w:val="00D970A9"/>
    <w:rsid w:val="00DF3845"/>
    <w:rsid w:val="00E41911"/>
    <w:rsid w:val="00E6546A"/>
    <w:rsid w:val="00E92EEF"/>
    <w:rsid w:val="00F24442"/>
    <w:rsid w:val="00F50AE3"/>
    <w:rsid w:val="00F51C58"/>
    <w:rsid w:val="00F67CF1"/>
    <w:rsid w:val="00F840F0"/>
    <w:rsid w:val="00FA019F"/>
    <w:rsid w:val="00FA5EA3"/>
    <w:rsid w:val="00FA6A8C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3F028A6-923E-4506-B5F9-FCEE5976D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7F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F2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0C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97_201201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5CADF-B943-4A0B-94B3-9D6D80EDB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717</Words>
  <Characters>4087</Characters>
  <Application>Microsoft Office Word</Application>
  <DocSecurity>4</DocSecurity>
  <Lines>122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4597: Fire Chief Gene Rushing - South Carolina Legislature Online</dc:title>
  <dc:subject/>
  <dc:creator>gailmoore</dc:creator>
  <cp:keywords/>
  <dc:description/>
  <cp:lastModifiedBy>N Cumfer</cp:lastModifiedBy>
  <cp:revision>2</cp:revision>
  <cp:lastPrinted>2012-01-11T19:14:00Z</cp:lastPrinted>
  <dcterms:created xsi:type="dcterms:W3CDTF">2014-11-24T14:38:00Z</dcterms:created>
  <dcterms:modified xsi:type="dcterms:W3CDTF">2014-11-24T14:38:00Z</dcterms:modified>
</cp:coreProperties>
</file>