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DE9" w:rsidRDefault="00FF2DE9" w:rsidP="00FF2DE9">
      <w:pPr>
        <w:widowControl w:val="0"/>
        <w:jc w:val="center"/>
      </w:pPr>
      <w:bookmarkStart w:id="0" w:name="_GoBack"/>
      <w:bookmarkEnd w:id="0"/>
      <w:r w:rsidRPr="00FF2DE9">
        <w:rPr>
          <w:b/>
        </w:rPr>
        <w:t>South Carolina General Assembly</w:t>
      </w:r>
    </w:p>
    <w:p w:rsidR="00FF2DE9" w:rsidRDefault="00FF2DE9" w:rsidP="00FF2DE9">
      <w:pPr>
        <w:widowControl w:val="0"/>
        <w:jc w:val="center"/>
      </w:pPr>
      <w:r>
        <w:t>119th Session, 2011-2012</w:t>
      </w:r>
    </w:p>
    <w:p w:rsidR="00FF2DE9" w:rsidRDefault="00FF2DE9" w:rsidP="00FF2DE9">
      <w:pPr>
        <w:widowControl w:val="0"/>
        <w:jc w:val="left"/>
      </w:pPr>
    </w:p>
    <w:p w:rsidR="00FF2DE9" w:rsidRDefault="00FF2DE9" w:rsidP="00FF2DE9">
      <w:pPr>
        <w:widowControl w:val="0"/>
        <w:jc w:val="left"/>
        <w:rPr>
          <w:b/>
        </w:rPr>
      </w:pPr>
      <w:r w:rsidRPr="00FF2DE9">
        <w:rPr>
          <w:b/>
        </w:rPr>
        <w:t>H. 4620</w:t>
      </w:r>
    </w:p>
    <w:p w:rsidR="00FF2DE9" w:rsidRDefault="00FF2DE9" w:rsidP="00FF2DE9">
      <w:pPr>
        <w:widowControl w:val="0"/>
        <w:jc w:val="left"/>
        <w:rPr>
          <w:b/>
        </w:rPr>
      </w:pPr>
    </w:p>
    <w:p w:rsidR="00FF2DE9" w:rsidRDefault="00FF2DE9" w:rsidP="00FF2DE9">
      <w:pPr>
        <w:widowControl w:val="0"/>
        <w:jc w:val="left"/>
      </w:pPr>
      <w:r w:rsidRPr="00FF2DE9">
        <w:rPr>
          <w:b/>
        </w:rPr>
        <w:t>STATUS INFORMATION</w:t>
      </w:r>
    </w:p>
    <w:p w:rsidR="00FF2DE9" w:rsidRDefault="00FF2DE9" w:rsidP="00FF2DE9">
      <w:pPr>
        <w:widowControl w:val="0"/>
        <w:jc w:val="left"/>
      </w:pPr>
    </w:p>
    <w:p w:rsidR="00FF2DE9" w:rsidRDefault="00FF2DE9" w:rsidP="00FF2DE9">
      <w:pPr>
        <w:widowControl w:val="0"/>
        <w:jc w:val="left"/>
      </w:pPr>
      <w:r>
        <w:t>House Resolution</w:t>
      </w:r>
    </w:p>
    <w:p w:rsidR="00FF2DE9" w:rsidRDefault="00FF2DE9" w:rsidP="00FF2DE9">
      <w:pPr>
        <w:widowControl w:val="0"/>
        <w:jc w:val="left"/>
      </w:pPr>
      <w:r>
        <w:t>Sponsors: Rep. Brantley</w:t>
      </w:r>
    </w:p>
    <w:p w:rsidR="00FF2DE9" w:rsidRDefault="00FF2DE9" w:rsidP="00FF2DE9">
      <w:pPr>
        <w:widowControl w:val="0"/>
        <w:jc w:val="left"/>
      </w:pPr>
      <w:r>
        <w:t>Document Path: l:\council\bills\gm\29428ac12.docx</w:t>
      </w:r>
    </w:p>
    <w:p w:rsidR="00FF2DE9" w:rsidRDefault="00FF2DE9" w:rsidP="00FF2DE9">
      <w:pPr>
        <w:widowControl w:val="0"/>
        <w:jc w:val="left"/>
      </w:pPr>
    </w:p>
    <w:p w:rsidR="00FF2DE9" w:rsidRDefault="00FF2DE9" w:rsidP="00FF2DE9">
      <w:pPr>
        <w:widowControl w:val="0"/>
        <w:jc w:val="left"/>
      </w:pPr>
      <w:r>
        <w:t>Introduced in the House on January 18, 2012</w:t>
      </w:r>
    </w:p>
    <w:p w:rsidR="00FF2DE9" w:rsidRDefault="00FF2DE9" w:rsidP="00FF2DE9">
      <w:pPr>
        <w:widowControl w:val="0"/>
        <w:jc w:val="left"/>
      </w:pPr>
      <w:r>
        <w:t>Adopted by the House on January 18, 2012</w:t>
      </w:r>
    </w:p>
    <w:p w:rsidR="00FF2DE9" w:rsidRDefault="00FF2DE9" w:rsidP="00FF2DE9">
      <w:pPr>
        <w:widowControl w:val="0"/>
        <w:jc w:val="left"/>
      </w:pPr>
    </w:p>
    <w:p w:rsidR="00FF2DE9" w:rsidRDefault="00FF2DE9" w:rsidP="00FF2DE9">
      <w:pPr>
        <w:widowControl w:val="0"/>
        <w:jc w:val="left"/>
      </w:pPr>
      <w:r>
        <w:t xml:space="preserve">Summary: </w:t>
      </w:r>
      <w:r w:rsidR="00A16456">
        <w:t>Deacon Stephen Frazier, Jr.</w:t>
      </w:r>
    </w:p>
    <w:p w:rsidR="00FF2DE9" w:rsidRDefault="00FF2DE9" w:rsidP="00FF2DE9">
      <w:pPr>
        <w:widowControl w:val="0"/>
        <w:jc w:val="left"/>
      </w:pPr>
    </w:p>
    <w:p w:rsidR="00FF2DE9" w:rsidRDefault="00FF2DE9" w:rsidP="00FF2DE9">
      <w:pPr>
        <w:widowControl w:val="0"/>
        <w:jc w:val="left"/>
      </w:pPr>
    </w:p>
    <w:p w:rsidR="00FF2DE9" w:rsidRDefault="00FF2DE9" w:rsidP="00FF2D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2DE9">
        <w:rPr>
          <w:b/>
        </w:rPr>
        <w:t>HISTORY OF LEGISLATIVE ACTIONS</w:t>
      </w:r>
    </w:p>
    <w:p w:rsidR="00FF2DE9" w:rsidRDefault="00FF2DE9" w:rsidP="00FF2D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2DE9" w:rsidRPr="00FF2DE9" w:rsidRDefault="00FF2DE9" w:rsidP="00FF2D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2DE9">
        <w:rPr>
          <w:u w:val="single"/>
        </w:rPr>
        <w:tab/>
        <w:t>Date</w:t>
      </w:r>
      <w:r w:rsidRPr="00FF2DE9">
        <w:rPr>
          <w:u w:val="single"/>
        </w:rPr>
        <w:tab/>
        <w:t>Body</w:t>
      </w:r>
      <w:r w:rsidRPr="00FF2DE9">
        <w:rPr>
          <w:u w:val="single"/>
        </w:rPr>
        <w:tab/>
        <w:t>Action Description with journal page number</w:t>
      </w:r>
      <w:r w:rsidRPr="00FF2DE9">
        <w:rPr>
          <w:u w:val="single"/>
        </w:rPr>
        <w:tab/>
      </w:r>
    </w:p>
    <w:p w:rsidR="00852A19" w:rsidRDefault="00852A19" w:rsidP="00852A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1/18/2012</w:t>
      </w:r>
      <w:r>
        <w:tab/>
        <w:t>House</w:t>
      </w:r>
      <w:r>
        <w:tab/>
      </w:r>
      <w:r w:rsidRPr="00AE2639">
        <w:t>Introduced and adopted (</w:t>
      </w:r>
      <w:hyperlink r:id="rId7" w:history="1">
        <w:r w:rsidRPr="00AE2639">
          <w:rPr>
            <w:rStyle w:val="Hyperlink"/>
          </w:rPr>
          <w:t>House Journal</w:t>
        </w:r>
        <w:r w:rsidRPr="00AE2639">
          <w:rPr>
            <w:rStyle w:val="Hyperlink"/>
          </w:rPr>
          <w:noBreakHyphen/>
          <w:t>page 3</w:t>
        </w:r>
      </w:hyperlink>
      <w:r w:rsidRPr="00AE2639">
        <w:t>)</w:t>
      </w:r>
    </w:p>
    <w:p w:rsidR="00852A19" w:rsidRDefault="00852A19" w:rsidP="00852A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2DE9" w:rsidRPr="00FF2DE9" w:rsidRDefault="00FF2DE9" w:rsidP="00FF2D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2DE9" w:rsidRDefault="00FF2DE9" w:rsidP="00FF2DE9">
      <w:r w:rsidRPr="00FF2DE9">
        <w:rPr>
          <w:b/>
        </w:rPr>
        <w:t>VERSIONS OF THIS BILL</w:t>
      </w:r>
    </w:p>
    <w:p w:rsidR="00FF2DE9" w:rsidRDefault="00FF2DE9" w:rsidP="00FF2DE9"/>
    <w:p w:rsidR="00FF2DE9" w:rsidRDefault="00125555" w:rsidP="00FF2DE9">
      <w:hyperlink r:id="rId8" w:history="1">
        <w:r w:rsidR="00FF2DE9">
          <w:rPr>
            <w:rStyle w:val="Hyperlink"/>
          </w:rPr>
          <w:t>1/18/2012</w:t>
        </w:r>
      </w:hyperlink>
    </w:p>
    <w:p w:rsidR="00FF2DE9" w:rsidRDefault="00FF2DE9" w:rsidP="00FF2DE9"/>
    <w:p w:rsidR="00FF2DE9" w:rsidRDefault="00FF2DE9" w:rsidP="00FF2DE9">
      <w:pPr>
        <w:sectPr w:rsidR="00FF2DE9" w:rsidSect="00FF2D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76A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50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9251BC">
        <w:t>DEACON STEPHEN FRAZIER, JR.,</w:t>
      </w:r>
      <w:r>
        <w:t xml:space="preserve"> OF </w:t>
      </w:r>
      <w:r w:rsidR="009251BC">
        <w:t>JASPER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 LOVING FAMILY AND HIS MANY FRIENDS.</w:t>
      </w:r>
    </w:p>
    <w:p w:rsidR="001576AE" w:rsidRDefault="001576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500B" w:rsidRDefault="001576AE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D500B">
        <w:t xml:space="preserve">the members of the </w:t>
      </w:r>
      <w:r w:rsidR="008A1DAD">
        <w:t>House of Representatives of the State of South Carolina</w:t>
      </w:r>
      <w:r w:rsidR="002D500B">
        <w:t xml:space="preserve"> were saddened to learn of the death of </w:t>
      </w:r>
      <w:r w:rsidR="003C4E9A">
        <w:t>Deacon Stephen Frazier, Jr.,</w:t>
      </w:r>
      <w:r w:rsidR="002D500B">
        <w:t xml:space="preserve"> at the age of </w:t>
      </w:r>
      <w:r w:rsidR="003C4E9A">
        <w:t>seventy</w:t>
      </w:r>
      <w:r w:rsidR="00CC2631">
        <w:noBreakHyphen/>
      </w:r>
      <w:r w:rsidR="003C4E9A">
        <w:t>eight</w:t>
      </w:r>
      <w:r w:rsidR="002D500B">
        <w:t xml:space="preserve"> on </w:t>
      </w:r>
      <w:r w:rsidR="003C4E9A">
        <w:t>July 11, 2011</w:t>
      </w:r>
      <w:r w:rsidR="002D500B">
        <w:t>; and</w:t>
      </w:r>
    </w:p>
    <w:p w:rsidR="002D500B" w:rsidRDefault="002D500B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D500B" w:rsidRDefault="002D500B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</w:t>
      </w:r>
      <w:r w:rsidR="003C4E9A">
        <w:t>August 11, 1932</w:t>
      </w:r>
      <w:r>
        <w:t>,</w:t>
      </w:r>
      <w:r w:rsidR="003C4E9A">
        <w:t xml:space="preserve"> Deacon Frazier was born to the late Mr. and Mrs. Stephen Frazier, the ninth of ten children</w:t>
      </w:r>
      <w:r w:rsidR="00DF5C56">
        <w:t>,</w:t>
      </w:r>
      <w:r w:rsidR="00BD18F1">
        <w:t xml:space="preserve"> and</w:t>
      </w:r>
      <w:r w:rsidR="00DF5C56">
        <w:t xml:space="preserve"> grew up working </w:t>
      </w:r>
      <w:r w:rsidR="006C7D7E">
        <w:t>on the family</w:t>
      </w:r>
      <w:r w:rsidR="00CC2631" w:rsidRPr="00CC2631">
        <w:t>’</w:t>
      </w:r>
      <w:r w:rsidR="006C7D7E">
        <w:t>s farm</w:t>
      </w:r>
      <w:r w:rsidR="003C4E9A">
        <w:t>; and</w:t>
      </w:r>
      <w:r>
        <w:t xml:space="preserve"> </w:t>
      </w:r>
    </w:p>
    <w:p w:rsidR="002D500B" w:rsidRDefault="002D500B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4E9A" w:rsidRDefault="003C4E9A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attended the historic Robertville Elementary, Junior High</w:t>
      </w:r>
      <w:r w:rsidR="0058168B">
        <w:t>,</w:t>
      </w:r>
      <w:r>
        <w:t xml:space="preserve"> and High schools, </w:t>
      </w:r>
      <w:r w:rsidR="00BD18F1">
        <w:t>and</w:t>
      </w:r>
      <w:r>
        <w:t xml:space="preserve"> graduated as valedictorian</w:t>
      </w:r>
      <w:r w:rsidR="00BD18F1">
        <w:t xml:space="preserve"> from both his junior and high school</w:t>
      </w:r>
      <w:r>
        <w:t>; and in 1951, he joined the United States Navy</w:t>
      </w:r>
      <w:r w:rsidR="006C7D7E">
        <w:t>, serving as a dental technician</w:t>
      </w:r>
      <w:r>
        <w:t>; and</w:t>
      </w:r>
    </w:p>
    <w:p w:rsidR="003C4E9A" w:rsidRDefault="003C4E9A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4E9A" w:rsidRDefault="003C4E9A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C7D7E">
        <w:t xml:space="preserve">after he </w:t>
      </w:r>
      <w:r>
        <w:t>was honorably discharged in 1956</w:t>
      </w:r>
      <w:r w:rsidR="006C7D7E">
        <w:t>, he entered South Carolina State University and graduated in 1960 with a bachelor</w:t>
      </w:r>
      <w:r w:rsidR="00CC2631" w:rsidRPr="00CC2631">
        <w:t>’</w:t>
      </w:r>
      <w:r w:rsidR="006C7D7E">
        <w:t>s</w:t>
      </w:r>
      <w:r w:rsidR="00BD18F1">
        <w:t xml:space="preserve"> degree</w:t>
      </w:r>
      <w:r w:rsidR="006C7D7E">
        <w:t xml:space="preserve"> in chemistry</w:t>
      </w:r>
      <w:r>
        <w:t>; and</w:t>
      </w:r>
    </w:p>
    <w:p w:rsidR="003C4E9A" w:rsidRDefault="003C4E9A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4E9A" w:rsidRDefault="006C7D7E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married his beloved wife, Gladys, in December 1960, and together they reared three fine children, who blessed them with one adoring granddaughter; and</w:t>
      </w:r>
    </w:p>
    <w:p w:rsidR="006C7D7E" w:rsidRDefault="006C7D7E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C7D7E" w:rsidRDefault="006C7D7E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shortly after he was installed as a deacon in Bethel Baptist Church in Pineland, the couple moved to New York where he continued to minister as a deacon in Metropolitan Baptist </w:t>
      </w:r>
      <w:r w:rsidR="00DF5C56">
        <w:t>Church.</w:t>
      </w:r>
      <w:r>
        <w:t xml:space="preserve"> </w:t>
      </w:r>
      <w:r w:rsidR="00DF5C56">
        <w:t xml:space="preserve">Over </w:t>
      </w:r>
      <w:r>
        <w:t>the years he served</w:t>
      </w:r>
      <w:r w:rsidR="00DF5C56">
        <w:t xml:space="preserve"> the church</w:t>
      </w:r>
      <w:r>
        <w:t xml:space="preserve"> as a trustee, a Sunday school teacher, a member of the male chorus, church clerk</w:t>
      </w:r>
      <w:r w:rsidR="00CC2631">
        <w:t>, and even an assistant to Rev. C. S. Stamps on the radio broadcast</w:t>
      </w:r>
      <w:r>
        <w:t>; and</w:t>
      </w:r>
    </w:p>
    <w:p w:rsidR="006C7D7E" w:rsidRDefault="006C7D7E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576AE" w:rsidRDefault="002D500B" w:rsidP="002D5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left by </w:t>
      </w:r>
      <w:r w:rsidR="006C7D7E">
        <w:t xml:space="preserve">Deacon Stephen Frazier, Jr., </w:t>
      </w:r>
      <w:r>
        <w:t>and for the example of</w:t>
      </w:r>
      <w:r w:rsidR="00DF5C56">
        <w:t xml:space="preserve"> dedicated</w:t>
      </w:r>
      <w:r>
        <w:t xml:space="preserve"> se</w:t>
      </w:r>
      <w:r w:rsidR="00CC2631">
        <w:t>rvice</w:t>
      </w:r>
      <w:r w:rsidR="00DF5C56">
        <w:t>, love,</w:t>
      </w:r>
      <w:r>
        <w:t xml:space="preserve"> and </w:t>
      </w:r>
      <w:r w:rsidR="006C7D7E">
        <w:t>caring</w:t>
      </w:r>
      <w:r>
        <w:t xml:space="preserve"> he</w:t>
      </w:r>
      <w:r w:rsidR="006C7D7E">
        <w:t xml:space="preserve"> set for all who knew him</w:t>
      </w:r>
      <w:r w:rsidR="001576AE">
        <w:t>.  Now, therefore,</w:t>
      </w:r>
    </w:p>
    <w:p w:rsidR="001576AE" w:rsidRDefault="001576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76AE" w:rsidRDefault="001576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76AE" w:rsidRDefault="001576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76AE" w:rsidRDefault="001576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A1DAD">
        <w:t xml:space="preserve"> the members of the House of Representatives of the State of South Carolina, by this resolution,</w:t>
      </w:r>
      <w:r w:rsidR="009251BC">
        <w:t xml:space="preserve"> express their profound sorrow upon the passing of </w:t>
      </w:r>
      <w:r w:rsidR="003C4E9A">
        <w:t>Deacon Stephen Frazier, Jr</w:t>
      </w:r>
      <w:r w:rsidR="009251BC">
        <w:t>., of</w:t>
      </w:r>
      <w:r w:rsidR="003C4E9A">
        <w:t xml:space="preserve"> Jasper County</w:t>
      </w:r>
      <w:r w:rsidR="009251BC">
        <w:rPr>
          <w:color w:val="000000" w:themeColor="text1"/>
          <w:u w:color="000000" w:themeColor="text1"/>
        </w:rPr>
        <w:t xml:space="preserve">, </w:t>
      </w:r>
      <w:r w:rsidR="009251BC">
        <w:t xml:space="preserve">and extend their deepest sympathy to his </w:t>
      </w:r>
      <w:r w:rsidR="003C4E9A">
        <w:t>loving family and his</w:t>
      </w:r>
      <w:r w:rsidR="009251BC">
        <w:t xml:space="preserve"> many friends</w:t>
      </w:r>
      <w:r w:rsidR="00CC2631">
        <w:t>.</w:t>
      </w:r>
    </w:p>
    <w:p w:rsidR="001576AE" w:rsidRDefault="001576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76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A1DAD">
        <w:t>provi</w:t>
      </w:r>
      <w:r>
        <w:t>ded to</w:t>
      </w:r>
      <w:r w:rsidR="008A1DAD">
        <w:t xml:space="preserve"> the family of</w:t>
      </w:r>
      <w:r w:rsidR="00CC2631">
        <w:t xml:space="preserve"> Deacon Stephen Frazier, Jr.</w:t>
      </w:r>
    </w:p>
    <w:p w:rsidR="00CF508E" w:rsidRDefault="00CC26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508E" w:rsidRDefault="00CF508E" w:rsidP="00FF2DE9">
      <w:pPr>
        <w:suppressAutoHyphens/>
      </w:pPr>
    </w:p>
    <w:sectPr w:rsidR="00CF508E" w:rsidSect="00FF2DE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68B" w:rsidRDefault="0058168B" w:rsidP="009F0C77">
      <w:r>
        <w:separator/>
      </w:r>
    </w:p>
  </w:endnote>
  <w:endnote w:type="continuationSeparator" w:id="0">
    <w:p w:rsidR="0058168B" w:rsidRDefault="005816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EF11CE-BC91-4236-BEC2-33626F66CD17}"/>
    <w:embedBold r:id="rId2" w:fontKey="{A113AB45-A8C4-4B0E-BEE3-3F05DDFBCF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0CEE6E-8AE5-4C1E-8788-9AF1D96148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D3A6340-F702-4027-85FD-3D382470FC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FF6D76-20D2-4431-BD9A-4F26986118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DE9" w:rsidRPr="00CF508E" w:rsidRDefault="00FF2DE9" w:rsidP="00CF50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[4620]</w:t>
    </w:r>
    <w:r>
      <w:tab/>
    </w:r>
    <w:r w:rsidR="00125555">
      <w:fldChar w:fldCharType="begin"/>
    </w:r>
    <w:r w:rsidR="00125555">
      <w:instrText xml:space="preserve"> PAGE  \* MERGEFORMAT </w:instrText>
    </w:r>
    <w:r w:rsidR="00125555">
      <w:fldChar w:fldCharType="separate"/>
    </w:r>
    <w:r w:rsidR="00125555">
      <w:rPr>
        <w:noProof/>
      </w:rPr>
      <w:t>1</w:t>
    </w:r>
    <w:r w:rsidR="0012555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68B" w:rsidRDefault="0058168B" w:rsidP="009F0C77">
      <w:r>
        <w:separator/>
      </w:r>
    </w:p>
  </w:footnote>
  <w:footnote w:type="continuationSeparator" w:id="0">
    <w:p w:rsidR="0058168B" w:rsidRDefault="005816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28AC12"/>
    <w:docVar w:name="CoverBillType" w:val="r"/>
    <w:docVar w:name="docpath" w:val="L:\Council\bills\GM\29428AC12.DOCX"/>
    <w:docVar w:name="dvBillNumber" w:val="46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D2930"/>
    <w:rsid w:val="00011869"/>
    <w:rsid w:val="000E1785"/>
    <w:rsid w:val="000F40FA"/>
    <w:rsid w:val="0010776B"/>
    <w:rsid w:val="001119FE"/>
    <w:rsid w:val="00125555"/>
    <w:rsid w:val="00133E66"/>
    <w:rsid w:val="001435A3"/>
    <w:rsid w:val="001576AE"/>
    <w:rsid w:val="001D08F2"/>
    <w:rsid w:val="001D525B"/>
    <w:rsid w:val="001D7F4F"/>
    <w:rsid w:val="002321B6"/>
    <w:rsid w:val="00250967"/>
    <w:rsid w:val="002543C8"/>
    <w:rsid w:val="00284AAE"/>
    <w:rsid w:val="002D500B"/>
    <w:rsid w:val="002E5912"/>
    <w:rsid w:val="00325348"/>
    <w:rsid w:val="0032732C"/>
    <w:rsid w:val="00336AD0"/>
    <w:rsid w:val="0037079A"/>
    <w:rsid w:val="003C4E9A"/>
    <w:rsid w:val="003D01E8"/>
    <w:rsid w:val="003E5288"/>
    <w:rsid w:val="003F6D79"/>
    <w:rsid w:val="0041760A"/>
    <w:rsid w:val="00417C01"/>
    <w:rsid w:val="004809EE"/>
    <w:rsid w:val="004E7D54"/>
    <w:rsid w:val="00516EAB"/>
    <w:rsid w:val="005273C6"/>
    <w:rsid w:val="00530A69"/>
    <w:rsid w:val="00545593"/>
    <w:rsid w:val="00577C6C"/>
    <w:rsid w:val="0058168B"/>
    <w:rsid w:val="005C0F9E"/>
    <w:rsid w:val="005C2FE2"/>
    <w:rsid w:val="005E2BC9"/>
    <w:rsid w:val="00605102"/>
    <w:rsid w:val="006215AA"/>
    <w:rsid w:val="006913C9"/>
    <w:rsid w:val="0069470D"/>
    <w:rsid w:val="006C2B70"/>
    <w:rsid w:val="006C7D7E"/>
    <w:rsid w:val="007047FF"/>
    <w:rsid w:val="00734F00"/>
    <w:rsid w:val="007A70AE"/>
    <w:rsid w:val="007D2930"/>
    <w:rsid w:val="008362E8"/>
    <w:rsid w:val="00852A19"/>
    <w:rsid w:val="008A1768"/>
    <w:rsid w:val="008A1DAD"/>
    <w:rsid w:val="008F4429"/>
    <w:rsid w:val="009251BC"/>
    <w:rsid w:val="0094021A"/>
    <w:rsid w:val="00963E0D"/>
    <w:rsid w:val="009C6A0B"/>
    <w:rsid w:val="009F0C77"/>
    <w:rsid w:val="009F4DD1"/>
    <w:rsid w:val="00A16456"/>
    <w:rsid w:val="00A41684"/>
    <w:rsid w:val="00A64E80"/>
    <w:rsid w:val="00A72BCD"/>
    <w:rsid w:val="00A741D9"/>
    <w:rsid w:val="00A833AB"/>
    <w:rsid w:val="00A9741D"/>
    <w:rsid w:val="00AC5295"/>
    <w:rsid w:val="00AD4B17"/>
    <w:rsid w:val="00B22E59"/>
    <w:rsid w:val="00B412D4"/>
    <w:rsid w:val="00B50F85"/>
    <w:rsid w:val="00B92B85"/>
    <w:rsid w:val="00BD18F1"/>
    <w:rsid w:val="00BE3C22"/>
    <w:rsid w:val="00BF53CE"/>
    <w:rsid w:val="00C0345E"/>
    <w:rsid w:val="00C243F0"/>
    <w:rsid w:val="00C3483A"/>
    <w:rsid w:val="00C74E9D"/>
    <w:rsid w:val="00C82FD3"/>
    <w:rsid w:val="00C92819"/>
    <w:rsid w:val="00CC2631"/>
    <w:rsid w:val="00CC6B7B"/>
    <w:rsid w:val="00CD2089"/>
    <w:rsid w:val="00CF508E"/>
    <w:rsid w:val="00D32C42"/>
    <w:rsid w:val="00D73A67"/>
    <w:rsid w:val="00D970A9"/>
    <w:rsid w:val="00DF3845"/>
    <w:rsid w:val="00DF5C56"/>
    <w:rsid w:val="00E41911"/>
    <w:rsid w:val="00E56D14"/>
    <w:rsid w:val="00E92EEF"/>
    <w:rsid w:val="00F24442"/>
    <w:rsid w:val="00F50AE3"/>
    <w:rsid w:val="00F67CF1"/>
    <w:rsid w:val="00F7320F"/>
    <w:rsid w:val="00F840F0"/>
    <w:rsid w:val="00FB0D0D"/>
    <w:rsid w:val="00FB43B4"/>
    <w:rsid w:val="00FE4DC0"/>
    <w:rsid w:val="00FF2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30856E4-C070-4D7C-99E2-1C781BDC6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26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63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2D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620_201201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4CD9A-3308-419E-BD53-01AC6FD8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449</Words>
  <Characters>2295</Characters>
  <Application>Microsoft Office Word</Application>
  <DocSecurity>4</DocSecurity>
  <Lines>90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4620: Deacon Stephen Frazier, Jr. - South Carolina Legislature Online</dc:title>
  <dc:subject/>
  <dc:creator>gailmoore</dc:creator>
  <cp:keywords/>
  <dc:description/>
  <cp:lastModifiedBy>N Cumfer</cp:lastModifiedBy>
  <cp:revision>2</cp:revision>
  <cp:lastPrinted>2012-01-18T17:39:00Z</cp:lastPrinted>
  <dcterms:created xsi:type="dcterms:W3CDTF">2014-11-24T14:39:00Z</dcterms:created>
  <dcterms:modified xsi:type="dcterms:W3CDTF">2014-11-24T14:39:00Z</dcterms:modified>
</cp:coreProperties>
</file>