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124C2" w:rsidRDefault="00E124C2" w:rsidP="00E124C2">
      <w:pPr>
        <w:widowControl w:val="0"/>
        <w:jc w:val="center"/>
      </w:pPr>
      <w:bookmarkStart w:id="0" w:name="_GoBack"/>
      <w:bookmarkEnd w:id="0"/>
      <w:r w:rsidRPr="00E124C2">
        <w:rPr>
          <w:b/>
        </w:rPr>
        <w:t>South Carolina General Assembly</w:t>
      </w:r>
    </w:p>
    <w:p w:rsidR="00E124C2" w:rsidRDefault="00E124C2" w:rsidP="00E124C2">
      <w:pPr>
        <w:widowControl w:val="0"/>
        <w:jc w:val="center"/>
      </w:pPr>
      <w:r>
        <w:t>119th Session, 2011-2012</w:t>
      </w:r>
    </w:p>
    <w:p w:rsidR="00E124C2" w:rsidRDefault="00E124C2" w:rsidP="00E124C2">
      <w:pPr>
        <w:widowControl w:val="0"/>
        <w:jc w:val="left"/>
      </w:pPr>
    </w:p>
    <w:p w:rsidR="00E124C2" w:rsidRDefault="00E124C2" w:rsidP="00E124C2">
      <w:pPr>
        <w:widowControl w:val="0"/>
        <w:jc w:val="left"/>
        <w:rPr>
          <w:b/>
        </w:rPr>
      </w:pPr>
      <w:r w:rsidRPr="00E124C2">
        <w:rPr>
          <w:b/>
        </w:rPr>
        <w:t>S.</w:t>
      </w:r>
      <w:r>
        <w:rPr>
          <w:b/>
        </w:rPr>
        <w:t xml:space="preserve"> </w:t>
      </w:r>
      <w:r w:rsidRPr="00E124C2">
        <w:rPr>
          <w:b/>
        </w:rPr>
        <w:t>463</w:t>
      </w:r>
    </w:p>
    <w:p w:rsidR="00E124C2" w:rsidRDefault="00E124C2" w:rsidP="00E124C2">
      <w:pPr>
        <w:widowControl w:val="0"/>
        <w:jc w:val="left"/>
        <w:rPr>
          <w:b/>
        </w:rPr>
      </w:pPr>
    </w:p>
    <w:p w:rsidR="00E124C2" w:rsidRDefault="00E124C2" w:rsidP="00E124C2">
      <w:pPr>
        <w:widowControl w:val="0"/>
        <w:jc w:val="left"/>
      </w:pPr>
      <w:r w:rsidRPr="00E124C2">
        <w:rPr>
          <w:b/>
        </w:rPr>
        <w:t>STATUS INFORMATION</w:t>
      </w:r>
    </w:p>
    <w:p w:rsidR="00E124C2" w:rsidRDefault="00E124C2" w:rsidP="00E124C2">
      <w:pPr>
        <w:widowControl w:val="0"/>
        <w:jc w:val="left"/>
      </w:pPr>
    </w:p>
    <w:p w:rsidR="00E124C2" w:rsidRDefault="00E124C2" w:rsidP="00E124C2">
      <w:pPr>
        <w:widowControl w:val="0"/>
        <w:jc w:val="left"/>
      </w:pPr>
      <w:r>
        <w:t>General Bill</w:t>
      </w:r>
    </w:p>
    <w:p w:rsidR="00E124C2" w:rsidRDefault="00E124C2" w:rsidP="00E124C2">
      <w:pPr>
        <w:widowControl w:val="0"/>
        <w:jc w:val="left"/>
      </w:pPr>
      <w:r>
        <w:t>Sponsors: Senator Hayes</w:t>
      </w:r>
    </w:p>
    <w:p w:rsidR="00E124C2" w:rsidRDefault="00E124C2" w:rsidP="00E124C2">
      <w:pPr>
        <w:widowControl w:val="0"/>
        <w:jc w:val="left"/>
      </w:pPr>
      <w:r>
        <w:t>Document Path: l:\council\bills\swb\6011cm11.docx</w:t>
      </w:r>
    </w:p>
    <w:p w:rsidR="00016790" w:rsidRDefault="00016790" w:rsidP="00E124C2">
      <w:pPr>
        <w:widowControl w:val="0"/>
        <w:jc w:val="left"/>
      </w:pPr>
      <w:r>
        <w:t>Companion/Similar bill(s): 3645</w:t>
      </w:r>
    </w:p>
    <w:p w:rsidR="00E124C2" w:rsidRDefault="00E124C2" w:rsidP="00E124C2">
      <w:pPr>
        <w:widowControl w:val="0"/>
        <w:jc w:val="left"/>
      </w:pPr>
    </w:p>
    <w:p w:rsidR="00E124C2" w:rsidRDefault="00E124C2" w:rsidP="00E124C2">
      <w:pPr>
        <w:widowControl w:val="0"/>
        <w:jc w:val="left"/>
      </w:pPr>
      <w:r>
        <w:t>Introduced in the Senate on January 27, 2011</w:t>
      </w:r>
    </w:p>
    <w:p w:rsidR="00E124C2" w:rsidRDefault="00E124C2" w:rsidP="00E124C2">
      <w:pPr>
        <w:widowControl w:val="0"/>
        <w:jc w:val="left"/>
      </w:pPr>
      <w:r>
        <w:t xml:space="preserve">Currently residing in the Senate Committee on </w:t>
      </w:r>
      <w:r w:rsidRPr="00E124C2">
        <w:rPr>
          <w:b/>
        </w:rPr>
        <w:t>Judiciary</w:t>
      </w:r>
    </w:p>
    <w:p w:rsidR="00E124C2" w:rsidRDefault="00E124C2" w:rsidP="00E124C2">
      <w:pPr>
        <w:widowControl w:val="0"/>
        <w:jc w:val="left"/>
      </w:pPr>
    </w:p>
    <w:p w:rsidR="00E124C2" w:rsidRDefault="00E124C2" w:rsidP="00E124C2">
      <w:pPr>
        <w:widowControl w:val="0"/>
        <w:jc w:val="left"/>
      </w:pPr>
      <w:r>
        <w:t xml:space="preserve">Summary: </w:t>
      </w:r>
      <w:r w:rsidR="00BF5CE3">
        <w:t>Uniform traffic tickets</w:t>
      </w:r>
    </w:p>
    <w:p w:rsidR="00E124C2" w:rsidRDefault="00E124C2" w:rsidP="00E124C2">
      <w:pPr>
        <w:widowControl w:val="0"/>
        <w:jc w:val="left"/>
      </w:pPr>
    </w:p>
    <w:p w:rsidR="00E124C2" w:rsidRDefault="00E124C2" w:rsidP="00E124C2">
      <w:pPr>
        <w:widowControl w:val="0"/>
        <w:jc w:val="left"/>
      </w:pPr>
    </w:p>
    <w:p w:rsidR="00E124C2" w:rsidRDefault="00E124C2" w:rsidP="00E124C2">
      <w:pPr>
        <w:widowControl w:val="0"/>
        <w:tabs>
          <w:tab w:val="center" w:pos="590"/>
          <w:tab w:val="center" w:pos="1440"/>
          <w:tab w:val="left" w:pos="1872"/>
          <w:tab w:val="left" w:pos="9187"/>
        </w:tabs>
        <w:jc w:val="left"/>
      </w:pPr>
      <w:r w:rsidRPr="00E124C2">
        <w:rPr>
          <w:b/>
        </w:rPr>
        <w:t>HISTORY OF LEGISLATIVE ACTIONS</w:t>
      </w:r>
    </w:p>
    <w:p w:rsidR="00E124C2" w:rsidRDefault="00E124C2" w:rsidP="00E124C2">
      <w:pPr>
        <w:widowControl w:val="0"/>
        <w:tabs>
          <w:tab w:val="center" w:pos="590"/>
          <w:tab w:val="center" w:pos="1440"/>
          <w:tab w:val="left" w:pos="1872"/>
          <w:tab w:val="left" w:pos="9187"/>
        </w:tabs>
        <w:jc w:val="left"/>
      </w:pPr>
    </w:p>
    <w:p w:rsidR="00E124C2" w:rsidRPr="00E124C2" w:rsidRDefault="00E124C2" w:rsidP="00E124C2">
      <w:pPr>
        <w:widowControl w:val="0"/>
        <w:tabs>
          <w:tab w:val="center" w:pos="590"/>
          <w:tab w:val="center" w:pos="1440"/>
          <w:tab w:val="left" w:pos="1872"/>
          <w:tab w:val="left" w:pos="9187"/>
        </w:tabs>
        <w:jc w:val="left"/>
      </w:pPr>
      <w:r w:rsidRPr="00E124C2">
        <w:rPr>
          <w:u w:val="single"/>
        </w:rPr>
        <w:tab/>
        <w:t>Date</w:t>
      </w:r>
      <w:r w:rsidRPr="00E124C2">
        <w:rPr>
          <w:u w:val="single"/>
        </w:rPr>
        <w:tab/>
        <w:t>Body</w:t>
      </w:r>
      <w:r w:rsidRPr="00E124C2">
        <w:rPr>
          <w:u w:val="single"/>
        </w:rPr>
        <w:tab/>
        <w:t>Action Description with journal page number</w:t>
      </w:r>
      <w:r w:rsidRPr="00E124C2">
        <w:rPr>
          <w:u w:val="single"/>
        </w:rPr>
        <w:tab/>
      </w:r>
    </w:p>
    <w:p w:rsidR="002726A9" w:rsidRDefault="002726A9" w:rsidP="002726A9">
      <w:pPr>
        <w:widowControl w:val="0"/>
        <w:tabs>
          <w:tab w:val="right" w:pos="1008"/>
          <w:tab w:val="left" w:pos="1152"/>
          <w:tab w:val="left" w:pos="1872"/>
          <w:tab w:val="left" w:pos="9187"/>
        </w:tabs>
        <w:ind w:left="2088" w:hanging="2088"/>
        <w:jc w:val="left"/>
      </w:pPr>
      <w:r>
        <w:tab/>
        <w:t>1/27/2011</w:t>
      </w:r>
      <w:r>
        <w:tab/>
        <w:t>Senate</w:t>
      </w:r>
      <w:r>
        <w:tab/>
      </w:r>
      <w:r w:rsidRPr="00496E00">
        <w:t>Introduced and read first time</w:t>
      </w:r>
    </w:p>
    <w:p w:rsidR="002726A9" w:rsidRDefault="002726A9" w:rsidP="002726A9">
      <w:pPr>
        <w:widowControl w:val="0"/>
        <w:tabs>
          <w:tab w:val="right" w:pos="1008"/>
          <w:tab w:val="left" w:pos="1152"/>
          <w:tab w:val="left" w:pos="1872"/>
          <w:tab w:val="left" w:pos="9187"/>
        </w:tabs>
        <w:ind w:left="2088" w:hanging="2088"/>
        <w:jc w:val="left"/>
      </w:pPr>
      <w:r>
        <w:tab/>
        <w:t>1/27/2011</w:t>
      </w:r>
      <w:r>
        <w:tab/>
        <w:t>Senate</w:t>
      </w:r>
      <w:r>
        <w:tab/>
      </w:r>
      <w:r w:rsidRPr="00496E00">
        <w:t xml:space="preserve">Referred to Committee on </w:t>
      </w:r>
      <w:r w:rsidRPr="00496E00">
        <w:rPr>
          <w:b/>
        </w:rPr>
        <w:t>Judiciary</w:t>
      </w:r>
    </w:p>
    <w:p w:rsidR="002726A9" w:rsidRDefault="002726A9" w:rsidP="002726A9">
      <w:pPr>
        <w:widowControl w:val="0"/>
        <w:tabs>
          <w:tab w:val="right" w:pos="1008"/>
          <w:tab w:val="left" w:pos="1152"/>
          <w:tab w:val="left" w:pos="1872"/>
          <w:tab w:val="left" w:pos="9187"/>
        </w:tabs>
        <w:ind w:left="2088" w:hanging="2088"/>
        <w:jc w:val="left"/>
      </w:pPr>
      <w:r>
        <w:tab/>
        <w:t>3/7/2011</w:t>
      </w:r>
      <w:r>
        <w:tab/>
        <w:t>Senate</w:t>
      </w:r>
      <w:r>
        <w:tab/>
      </w:r>
      <w:r w:rsidRPr="00496E00">
        <w:t>Referred to Subc</w:t>
      </w:r>
      <w:r>
        <w:t xml:space="preserve">ommittee: Rankin (ch), Campsen, </w:t>
      </w:r>
      <w:r w:rsidRPr="00496E00">
        <w:t>Coleman, Davis, Nicholson</w:t>
      </w:r>
    </w:p>
    <w:p w:rsidR="002726A9" w:rsidRDefault="002726A9" w:rsidP="002726A9">
      <w:pPr>
        <w:widowControl w:val="0"/>
        <w:tabs>
          <w:tab w:val="right" w:pos="1008"/>
          <w:tab w:val="left" w:pos="1152"/>
          <w:tab w:val="left" w:pos="1872"/>
          <w:tab w:val="left" w:pos="9187"/>
        </w:tabs>
        <w:ind w:left="2088" w:hanging="2088"/>
        <w:jc w:val="left"/>
      </w:pPr>
    </w:p>
    <w:p w:rsidR="00E124C2" w:rsidRPr="00E124C2" w:rsidRDefault="00E124C2" w:rsidP="00E124C2">
      <w:pPr>
        <w:widowControl w:val="0"/>
        <w:tabs>
          <w:tab w:val="right" w:pos="1008"/>
          <w:tab w:val="left" w:pos="1152"/>
          <w:tab w:val="left" w:pos="1872"/>
          <w:tab w:val="left" w:pos="9187"/>
        </w:tabs>
        <w:ind w:left="2088" w:hanging="2088"/>
        <w:jc w:val="left"/>
      </w:pPr>
    </w:p>
    <w:p w:rsidR="00E124C2" w:rsidRDefault="00E124C2" w:rsidP="00E124C2">
      <w:pPr>
        <w:widowControl w:val="0"/>
        <w:jc w:val="left"/>
      </w:pPr>
      <w:r w:rsidRPr="00E124C2">
        <w:rPr>
          <w:b/>
        </w:rPr>
        <w:t>VERSIONS OF THIS BILL</w:t>
      </w:r>
    </w:p>
    <w:p w:rsidR="00E124C2" w:rsidRDefault="00E124C2" w:rsidP="00E124C2">
      <w:pPr>
        <w:widowControl w:val="0"/>
        <w:jc w:val="left"/>
      </w:pPr>
    </w:p>
    <w:p w:rsidR="00E124C2" w:rsidRDefault="005C67C8" w:rsidP="00E124C2">
      <w:pPr>
        <w:widowControl w:val="0"/>
        <w:jc w:val="left"/>
      </w:pPr>
      <w:hyperlink r:id="rId7" w:history="1">
        <w:r w:rsidR="00E124C2">
          <w:rPr>
            <w:rStyle w:val="Hyperlink"/>
          </w:rPr>
          <w:t>1/27/2011</w:t>
        </w:r>
      </w:hyperlink>
    </w:p>
    <w:p w:rsidR="00E124C2" w:rsidRDefault="00E124C2" w:rsidP="00E124C2"/>
    <w:p w:rsidR="00E124C2" w:rsidRDefault="00E124C2" w:rsidP="00E124C2">
      <w:pPr>
        <w:sectPr w:rsidR="00E124C2" w:rsidSect="00E124C2">
          <w:pgSz w:w="12240" w:h="15840" w:code="1"/>
          <w:pgMar w:top="1080" w:right="1440" w:bottom="1080" w:left="1440" w:header="720" w:footer="720" w:gutter="0"/>
          <w:cols w:space="720"/>
          <w:noEndnote/>
          <w:docGrid w:linePitch="360"/>
        </w:sectPr>
      </w:pPr>
    </w:p>
    <w:p w:rsidR="0010776B" w:rsidRDefault="0010776B" w:rsidP="00F52E06">
      <w:pPr>
        <w:pStyle w:val="BillDot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6B1EB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A63B7">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332D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56</w:t>
      </w:r>
      <w:r w:rsidR="00BC46B1">
        <w:noBreakHyphen/>
      </w:r>
      <w:r>
        <w:t>7</w:t>
      </w:r>
      <w:r w:rsidR="00BC46B1">
        <w:noBreakHyphen/>
      </w:r>
      <w:r>
        <w:t>10, CODE OF LAWS OF SOUTH CAROLINA, 1976, RELATING TO THE ISSUANCE OF UNIFORM TRAFFIC TICKETS, SO AS TO PROVIDE THAT A UNIFORM TRAFFIC TICKET MUST BE USED IN AN ARREST FOR A MISDEMEANOR OFFENSE WITHIN THE JURISDICTION OF MAGISTRATES COURT THAT IS COMMITTED IN THE PRESENCE OF A LAW ENFORCEMENT OFFICER.</w:t>
      </w:r>
    </w:p>
    <w:p w:rsidR="00EA63B7" w:rsidRDefault="00EA63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EA63B7" w:rsidRDefault="00EA63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A63B7" w:rsidRDefault="00EA63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A63B7" w:rsidRDefault="00EA63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32D8C">
        <w:t>Section 56</w:t>
      </w:r>
      <w:r w:rsidR="00BC46B1">
        <w:noBreakHyphen/>
      </w:r>
      <w:r w:rsidR="00332D8C">
        <w:t>7</w:t>
      </w:r>
      <w:r w:rsidR="00BC46B1">
        <w:noBreakHyphen/>
      </w:r>
      <w:r w:rsidR="00332D8C">
        <w:t>10 of the 1976 Code is amended to read:</w:t>
      </w:r>
    </w:p>
    <w:p w:rsidR="00332D8C" w:rsidRDefault="00332D8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2D8C" w:rsidRPr="00DB42DB"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56</w:t>
      </w:r>
      <w:r w:rsidR="00BC46B1">
        <w:noBreakHyphen/>
      </w:r>
      <w:r>
        <w:t>7</w:t>
      </w:r>
      <w:r w:rsidR="00BC46B1">
        <w:noBreakHyphen/>
      </w:r>
      <w:r>
        <w:t>10.</w:t>
      </w:r>
      <w:r>
        <w:tab/>
      </w:r>
      <w:r w:rsidRPr="00332D8C">
        <w:rPr>
          <w:u w:val="single"/>
        </w:rPr>
        <w:t>(A)</w:t>
      </w:r>
      <w:r>
        <w:tab/>
      </w:r>
      <w:r w:rsidRPr="00DB42DB">
        <w:t xml:space="preserve">There will be a uniform traffic ticket used by all law enforcement officers in arrests for traffic offenses and for the following additional offenses: </w:t>
      </w:r>
    </w:p>
    <w:p w:rsidR="00332D8C" w:rsidRPr="00DB42DB" w:rsidRDefault="000D75C8"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00332D8C" w:rsidRPr="00DB42DB">
        <w:t xml:space="preserve">Offense </w:t>
      </w:r>
      <w:r>
        <w:tab/>
      </w:r>
      <w:r>
        <w:tab/>
      </w:r>
      <w:r>
        <w:tab/>
      </w:r>
      <w:r>
        <w:tab/>
      </w:r>
      <w:r>
        <w:tab/>
      </w:r>
      <w:r w:rsidR="00F52E06">
        <w:tab/>
      </w:r>
      <w:r w:rsidR="00F52E06">
        <w:tab/>
      </w:r>
      <w:r w:rsidR="00F52E06">
        <w:tab/>
      </w:r>
      <w:r w:rsidR="00F52E06">
        <w:tab/>
      </w:r>
      <w:r w:rsidR="00F52E06">
        <w:tab/>
      </w:r>
      <w:r>
        <w:tab/>
      </w:r>
      <w:r>
        <w:tab/>
      </w:r>
      <w:r>
        <w:tab/>
      </w:r>
      <w:r w:rsidR="00332D8C" w:rsidRPr="00DB42DB">
        <w:t xml:space="preserve">Citation </w:t>
      </w:r>
    </w:p>
    <w:p w:rsidR="00D10870"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Interfering with Police Officer </w:t>
      </w:r>
    </w:p>
    <w:p w:rsidR="00332D8C" w:rsidRPr="00DB42DB" w:rsidRDefault="00547DEE"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D8C" w:rsidRPr="00DB42DB">
        <w:t>Serving Process</w:t>
      </w:r>
      <w:r w:rsidR="00D10870">
        <w:tab/>
      </w:r>
      <w:r w:rsidR="00D10870">
        <w:tab/>
      </w:r>
      <w:r w:rsidR="00D10870">
        <w:tab/>
      </w:r>
      <w:r w:rsidR="00D10870">
        <w:tab/>
      </w:r>
      <w:r w:rsidR="00D10870">
        <w:tab/>
      </w:r>
      <w:r w:rsidR="00D10870">
        <w:tab/>
      </w:r>
      <w:r w:rsidR="00D10870">
        <w:tab/>
      </w:r>
      <w:r w:rsidR="00D10870">
        <w:tab/>
      </w:r>
      <w:r w:rsidR="00D10870">
        <w:tab/>
      </w:r>
      <w:r w:rsidR="00D10870">
        <w:tab/>
      </w:r>
      <w:r w:rsidR="00D10870">
        <w:tab/>
      </w:r>
      <w:r w:rsidR="008877FD">
        <w:tab/>
      </w:r>
      <w:r w:rsidR="00332D8C" w:rsidRPr="00DB42DB">
        <w:t>Section 16</w:t>
      </w:r>
      <w:r w:rsidR="00BC46B1">
        <w:noBreakHyphen/>
      </w:r>
      <w:r w:rsidR="00332D8C" w:rsidRPr="00DB42DB">
        <w:t>5</w:t>
      </w:r>
      <w:r w:rsidR="00BC46B1">
        <w:noBreakHyphen/>
      </w:r>
      <w:r w:rsidR="00332D8C" w:rsidRPr="00DB42DB">
        <w:t xml:space="preserve">50 </w:t>
      </w:r>
    </w:p>
    <w:p w:rsidR="00F52E06"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Dumping Trash on </w:t>
      </w:r>
    </w:p>
    <w:p w:rsidR="00332D8C" w:rsidRPr="00DB42DB" w:rsidRDefault="00F52E06"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D8C" w:rsidRPr="00DB42DB">
        <w:t>Highway/Private</w:t>
      </w:r>
      <w:r>
        <w:t xml:space="preserve"> </w:t>
      </w:r>
      <w:r w:rsidR="00332D8C" w:rsidRPr="00DB42DB">
        <w:t>Property</w:t>
      </w:r>
      <w:r w:rsidR="000D75C8">
        <w:tab/>
      </w:r>
      <w:r>
        <w:tab/>
      </w:r>
      <w:r>
        <w:tab/>
      </w:r>
      <w:r>
        <w:tab/>
      </w:r>
      <w:r>
        <w:tab/>
      </w:r>
      <w:r>
        <w:tab/>
      </w:r>
      <w:r>
        <w:tab/>
      </w:r>
      <w:r w:rsidR="00D10870">
        <w:tab/>
      </w:r>
      <w:r w:rsidR="00332D8C" w:rsidRPr="00DB42DB">
        <w:t>Section 16</w:t>
      </w:r>
      <w:r w:rsidR="00BC46B1">
        <w:noBreakHyphen/>
      </w:r>
      <w:r w:rsidR="00332D8C" w:rsidRPr="00DB42DB">
        <w:t>11</w:t>
      </w:r>
      <w:r w:rsidR="00BC46B1">
        <w:noBreakHyphen/>
      </w:r>
      <w:r w:rsidR="00332D8C" w:rsidRPr="00DB42DB">
        <w:t xml:space="preserve">700 </w:t>
      </w:r>
    </w:p>
    <w:p w:rsidR="00332D8C" w:rsidRPr="00DB42DB"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Indecent Exposure</w:t>
      </w:r>
      <w:r w:rsidR="000D75C8">
        <w:tab/>
      </w:r>
      <w:r w:rsidR="000D75C8">
        <w:tab/>
      </w:r>
      <w:r w:rsidR="000D75C8">
        <w:tab/>
      </w:r>
      <w:r w:rsidR="000D75C8">
        <w:tab/>
      </w:r>
      <w:r w:rsidR="000D75C8">
        <w:tab/>
      </w:r>
      <w:r w:rsidR="000D75C8">
        <w:tab/>
      </w:r>
      <w:r w:rsidR="000D75C8">
        <w:tab/>
      </w:r>
      <w:r w:rsidR="000D75C8">
        <w:tab/>
      </w:r>
      <w:r w:rsidR="000D75C8">
        <w:tab/>
      </w:r>
      <w:r w:rsidR="000D75C8">
        <w:tab/>
      </w:r>
      <w:r w:rsidR="000D75C8">
        <w:tab/>
      </w:r>
      <w:r w:rsidR="000D75C8">
        <w:tab/>
      </w:r>
      <w:r w:rsidRPr="00DB42DB">
        <w:t>Section 16</w:t>
      </w:r>
      <w:r w:rsidR="00BC46B1">
        <w:noBreakHyphen/>
      </w:r>
      <w:r w:rsidRPr="00DB42DB">
        <w:t>15</w:t>
      </w:r>
      <w:r w:rsidR="00BC46B1">
        <w:noBreakHyphen/>
      </w:r>
      <w:r w:rsidRPr="00DB42DB">
        <w:t xml:space="preserve">130 </w:t>
      </w:r>
    </w:p>
    <w:p w:rsidR="00332D8C" w:rsidRPr="00DB42DB"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Disorderly Conduct</w:t>
      </w:r>
      <w:r w:rsidR="000D75C8">
        <w:tab/>
      </w:r>
      <w:r w:rsidR="000D75C8">
        <w:tab/>
      </w:r>
      <w:r w:rsidR="000D75C8">
        <w:tab/>
      </w:r>
      <w:r w:rsidR="000D75C8">
        <w:tab/>
      </w:r>
      <w:r w:rsidR="000D75C8">
        <w:tab/>
      </w:r>
      <w:r w:rsidR="000D75C8">
        <w:tab/>
      </w:r>
      <w:r w:rsidR="000D75C8">
        <w:tab/>
      </w:r>
      <w:r w:rsidR="000D75C8">
        <w:tab/>
      </w:r>
      <w:r w:rsidR="000D75C8">
        <w:tab/>
      </w:r>
      <w:r w:rsidR="000D75C8">
        <w:tab/>
      </w:r>
      <w:r w:rsidR="000D75C8">
        <w:tab/>
      </w:r>
      <w:r w:rsidRPr="00DB42DB">
        <w:t>Section 16</w:t>
      </w:r>
      <w:r w:rsidR="00BC46B1">
        <w:noBreakHyphen/>
      </w:r>
      <w:r w:rsidRPr="00DB42DB">
        <w:t>17</w:t>
      </w:r>
      <w:r w:rsidR="00BC46B1">
        <w:noBreakHyphen/>
      </w:r>
      <w:r w:rsidRPr="00DB42DB">
        <w:t xml:space="preserve">530 </w:t>
      </w:r>
    </w:p>
    <w:p w:rsidR="00332D8C" w:rsidRPr="00DB42DB"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Damaging Highway</w:t>
      </w:r>
      <w:r w:rsidR="000D75C8">
        <w:tab/>
      </w:r>
      <w:r w:rsidR="000D75C8">
        <w:tab/>
      </w:r>
      <w:r w:rsidR="000D75C8">
        <w:tab/>
      </w:r>
      <w:r w:rsidR="000D75C8">
        <w:tab/>
      </w:r>
      <w:r w:rsidR="000D75C8">
        <w:tab/>
      </w:r>
      <w:r w:rsidR="000D75C8">
        <w:tab/>
      </w:r>
      <w:r w:rsidR="000D75C8">
        <w:tab/>
      </w:r>
      <w:r w:rsidR="000D75C8">
        <w:tab/>
      </w:r>
      <w:r w:rsidR="000D75C8">
        <w:tab/>
      </w:r>
      <w:r w:rsidR="000D75C8">
        <w:tab/>
      </w:r>
      <w:r w:rsidR="008877FD">
        <w:tab/>
      </w:r>
      <w:r w:rsidRPr="00DB42DB">
        <w:t>Section 57</w:t>
      </w:r>
      <w:r w:rsidR="00BC46B1">
        <w:noBreakHyphen/>
      </w:r>
      <w:r w:rsidRPr="00DB42DB">
        <w:t>7</w:t>
      </w:r>
      <w:r w:rsidR="00BC46B1">
        <w:noBreakHyphen/>
      </w:r>
      <w:r w:rsidRPr="00DB42DB">
        <w:t xml:space="preserve">10 </w:t>
      </w:r>
    </w:p>
    <w:p w:rsidR="00332D8C" w:rsidRPr="00DB42DB"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Place Glass, Nails, Etc. on Highway</w:t>
      </w:r>
      <w:r w:rsidR="000D75C8">
        <w:tab/>
      </w:r>
      <w:r w:rsidR="000D75C8">
        <w:tab/>
      </w:r>
      <w:r w:rsidR="000D75C8">
        <w:tab/>
      </w:r>
      <w:r w:rsidR="000D75C8">
        <w:tab/>
      </w:r>
      <w:r w:rsidR="008877FD">
        <w:tab/>
      </w:r>
      <w:r w:rsidRPr="00DB42DB">
        <w:t>Section 57</w:t>
      </w:r>
      <w:r w:rsidR="00BC46B1">
        <w:noBreakHyphen/>
      </w:r>
      <w:r w:rsidRPr="00DB42DB">
        <w:t>7</w:t>
      </w:r>
      <w:r w:rsidR="00BC46B1">
        <w:noBreakHyphen/>
      </w:r>
      <w:r w:rsidRPr="00DB42DB">
        <w:t xml:space="preserve">20 </w:t>
      </w:r>
    </w:p>
    <w:p w:rsidR="00D10870"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Obstruction of Highway by </w:t>
      </w:r>
    </w:p>
    <w:p w:rsidR="00332D8C" w:rsidRPr="00DB42DB" w:rsidRDefault="00D10870"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D8C" w:rsidRPr="00DB42DB">
        <w:t xml:space="preserve">Railroad Cars, Etc. </w:t>
      </w:r>
      <w:r>
        <w:tab/>
      </w:r>
      <w:r>
        <w:tab/>
      </w:r>
      <w:r>
        <w:tab/>
      </w:r>
      <w:r>
        <w:tab/>
      </w:r>
      <w:r>
        <w:tab/>
      </w:r>
      <w:r>
        <w:tab/>
      </w:r>
      <w:r>
        <w:tab/>
      </w:r>
      <w:r>
        <w:tab/>
      </w:r>
      <w:r>
        <w:tab/>
      </w:r>
      <w:r w:rsidR="00E54AC7">
        <w:tab/>
      </w:r>
      <w:r w:rsidR="00332D8C" w:rsidRPr="00DB42DB">
        <w:t>Section 57</w:t>
      </w:r>
      <w:r w:rsidR="00BC46B1">
        <w:noBreakHyphen/>
      </w:r>
      <w:r w:rsidR="00332D8C" w:rsidRPr="00DB42DB">
        <w:t>7</w:t>
      </w:r>
      <w:r w:rsidR="00BC46B1">
        <w:noBreakHyphen/>
      </w:r>
      <w:r w:rsidR="00332D8C" w:rsidRPr="00DB42DB">
        <w:t xml:space="preserve">240 </w:t>
      </w:r>
    </w:p>
    <w:p w:rsidR="00332D8C" w:rsidRPr="00DB42DB"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Signs Permitted on Interstate</w:t>
      </w:r>
      <w:r w:rsidR="00D10870">
        <w:tab/>
      </w:r>
      <w:r w:rsidR="00D10870">
        <w:tab/>
      </w:r>
      <w:r w:rsidR="00D10870">
        <w:tab/>
      </w:r>
      <w:r w:rsidR="00D10870">
        <w:tab/>
      </w:r>
      <w:r w:rsidR="00D10870">
        <w:tab/>
      </w:r>
      <w:r w:rsidR="00D10870">
        <w:tab/>
      </w:r>
      <w:r w:rsidR="00D10870">
        <w:tab/>
      </w:r>
      <w:r w:rsidR="00D10870">
        <w:tab/>
      </w:r>
      <w:r w:rsidRPr="00DB42DB">
        <w:t>Section 57</w:t>
      </w:r>
      <w:r w:rsidR="00BC46B1">
        <w:noBreakHyphen/>
      </w:r>
      <w:r w:rsidRPr="00DB42DB">
        <w:t>25</w:t>
      </w:r>
      <w:r w:rsidR="00BC46B1">
        <w:noBreakHyphen/>
      </w:r>
      <w:r w:rsidRPr="00DB42DB">
        <w:t xml:space="preserve">140 </w:t>
      </w:r>
    </w:p>
    <w:p w:rsidR="00332D8C" w:rsidRPr="00DB42DB"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Brown Bagging</w:t>
      </w:r>
      <w:r w:rsidR="00D10870">
        <w:tab/>
      </w:r>
      <w:r w:rsidR="00D10870">
        <w:tab/>
      </w:r>
      <w:r w:rsidR="00D10870">
        <w:tab/>
      </w:r>
      <w:r w:rsidR="00D10870">
        <w:tab/>
      </w:r>
      <w:r w:rsidR="00D10870">
        <w:tab/>
      </w:r>
      <w:r w:rsidR="00D10870">
        <w:tab/>
      </w:r>
      <w:r w:rsidR="00D10870">
        <w:tab/>
      </w:r>
      <w:r w:rsidR="00D10870">
        <w:tab/>
      </w:r>
      <w:r w:rsidR="00D10870">
        <w:tab/>
      </w:r>
      <w:r w:rsidR="00D10870">
        <w:tab/>
      </w:r>
      <w:r w:rsidR="00D10870">
        <w:tab/>
      </w:r>
      <w:r w:rsidR="00D10870">
        <w:tab/>
      </w:r>
      <w:r w:rsidR="00D10870">
        <w:tab/>
      </w:r>
      <w:r w:rsidRPr="00DB42DB">
        <w:t>Section 61</w:t>
      </w:r>
      <w:r w:rsidR="00BC46B1">
        <w:noBreakHyphen/>
      </w:r>
      <w:r w:rsidRPr="00DB42DB">
        <w:t>5</w:t>
      </w:r>
      <w:r w:rsidR="00BC46B1">
        <w:noBreakHyphen/>
      </w:r>
      <w:r w:rsidRPr="00DB42DB">
        <w:t xml:space="preserve">20 </w:t>
      </w:r>
    </w:p>
    <w:p w:rsidR="00332D8C" w:rsidRPr="00DB42DB"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Drinking Liquors in Public Conveyance</w:t>
      </w:r>
      <w:r w:rsidR="00D10870">
        <w:tab/>
      </w:r>
      <w:r w:rsidR="00D10870">
        <w:tab/>
      </w:r>
      <w:r w:rsidR="00D10870">
        <w:tab/>
      </w:r>
      <w:r w:rsidRPr="00DB42DB">
        <w:t>Section 61</w:t>
      </w:r>
      <w:r w:rsidR="00BC46B1">
        <w:noBreakHyphen/>
      </w:r>
      <w:r w:rsidRPr="00DB42DB">
        <w:t>13</w:t>
      </w:r>
      <w:r w:rsidR="00BC46B1">
        <w:noBreakHyphen/>
      </w:r>
      <w:r w:rsidRPr="00DB42DB">
        <w:t xml:space="preserve">360 </w:t>
      </w:r>
    </w:p>
    <w:p w:rsidR="00332D8C" w:rsidRPr="00DB42DB"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Poles Dragging on Highway</w:t>
      </w:r>
      <w:r w:rsidR="00D10870">
        <w:tab/>
      </w:r>
      <w:r w:rsidR="00D10870">
        <w:tab/>
      </w:r>
      <w:r w:rsidR="00D10870">
        <w:tab/>
      </w:r>
      <w:r w:rsidR="00D10870">
        <w:tab/>
      </w:r>
      <w:r w:rsidR="00D10870">
        <w:tab/>
      </w:r>
      <w:r w:rsidR="00D10870">
        <w:tab/>
      </w:r>
      <w:r w:rsidR="00D10870">
        <w:tab/>
      </w:r>
      <w:r w:rsidR="00D10870">
        <w:tab/>
      </w:r>
      <w:r w:rsidRPr="00DB42DB">
        <w:t>Section 57</w:t>
      </w:r>
      <w:r w:rsidR="00BC46B1">
        <w:noBreakHyphen/>
      </w:r>
      <w:r w:rsidRPr="00DB42DB">
        <w:t>7</w:t>
      </w:r>
      <w:r w:rsidR="00BC46B1">
        <w:noBreakHyphen/>
      </w:r>
      <w:r w:rsidRPr="00DB42DB">
        <w:t xml:space="preserve">80 </w:t>
      </w:r>
    </w:p>
    <w:p w:rsidR="00332D8C" w:rsidRPr="00DB42DB"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Open Container</w:t>
      </w:r>
      <w:r w:rsidR="00D10870">
        <w:tab/>
      </w:r>
      <w:r w:rsidR="00D10870">
        <w:tab/>
      </w:r>
      <w:r w:rsidR="00D10870">
        <w:tab/>
      </w:r>
      <w:r w:rsidR="00D10870">
        <w:tab/>
      </w:r>
      <w:r w:rsidR="00D10870">
        <w:tab/>
      </w:r>
      <w:r w:rsidR="00D10870">
        <w:tab/>
      </w:r>
      <w:r w:rsidR="00D10870">
        <w:tab/>
      </w:r>
      <w:r w:rsidR="00D10870">
        <w:tab/>
      </w:r>
      <w:r w:rsidR="00D10870">
        <w:tab/>
      </w:r>
      <w:r w:rsidR="00D10870">
        <w:tab/>
      </w:r>
      <w:r w:rsidR="00D10870">
        <w:tab/>
      </w:r>
      <w:r w:rsidR="00D10870">
        <w:tab/>
      </w:r>
      <w:r w:rsidR="00D10870">
        <w:tab/>
      </w:r>
      <w:r w:rsidRPr="00DB42DB">
        <w:t>Section 61</w:t>
      </w:r>
      <w:r w:rsidR="00BC46B1">
        <w:noBreakHyphen/>
      </w:r>
      <w:r w:rsidRPr="00DB42DB">
        <w:t>9</w:t>
      </w:r>
      <w:r w:rsidR="00BC46B1">
        <w:noBreakHyphen/>
      </w:r>
      <w:r w:rsidRPr="00DB42DB">
        <w:t xml:space="preserve">87 </w:t>
      </w:r>
    </w:p>
    <w:p w:rsidR="00D10870"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Purchase or Possession of Beer </w:t>
      </w:r>
    </w:p>
    <w:p w:rsidR="00332D8C" w:rsidRPr="00DB42DB" w:rsidRDefault="00D10870"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D8C" w:rsidRPr="00DB42DB">
        <w:t>or Wine by a Person Under</w:t>
      </w:r>
      <w:r>
        <w:t xml:space="preserve"> Age</w:t>
      </w:r>
      <w:r>
        <w:tab/>
      </w:r>
      <w:r>
        <w:tab/>
      </w:r>
      <w:r>
        <w:tab/>
      </w:r>
      <w:r>
        <w:tab/>
      </w:r>
      <w:r>
        <w:tab/>
      </w:r>
      <w:r w:rsidR="00332D8C" w:rsidRPr="00DB42DB">
        <w:t>Section 63</w:t>
      </w:r>
      <w:r w:rsidR="00BC46B1">
        <w:noBreakHyphen/>
      </w:r>
      <w:r w:rsidR="00332D8C" w:rsidRPr="00DB42DB">
        <w:t>19</w:t>
      </w:r>
      <w:r w:rsidR="00BC46B1">
        <w:noBreakHyphen/>
      </w:r>
      <w:r w:rsidR="00332D8C" w:rsidRPr="00DB42DB">
        <w:t xml:space="preserve">2440 </w:t>
      </w:r>
    </w:p>
    <w:p w:rsidR="00D10870"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Purchase or Possession of </w:t>
      </w:r>
    </w:p>
    <w:p w:rsidR="00332D8C" w:rsidRPr="00DB42DB" w:rsidRDefault="00D10870"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D8C" w:rsidRPr="00DB42DB">
        <w:t>Alcoholic Liquor by a Person</w:t>
      </w:r>
      <w:r>
        <w:tab/>
      </w:r>
      <w:r>
        <w:tab/>
      </w:r>
      <w:r>
        <w:tab/>
      </w:r>
      <w:r>
        <w:tab/>
      </w:r>
      <w:r>
        <w:tab/>
      </w:r>
      <w:r>
        <w:tab/>
      </w:r>
      <w:r w:rsidR="00332D8C" w:rsidRPr="00DB42DB">
        <w:t>Section 63</w:t>
      </w:r>
      <w:r w:rsidR="00BC46B1">
        <w:noBreakHyphen/>
      </w:r>
      <w:r w:rsidR="00332D8C" w:rsidRPr="00DB42DB">
        <w:t>19</w:t>
      </w:r>
      <w:r w:rsidR="00BC46B1">
        <w:noBreakHyphen/>
      </w:r>
      <w:r w:rsidR="00332D8C" w:rsidRPr="00DB42DB">
        <w:t xml:space="preserve">2450 </w:t>
      </w:r>
    </w:p>
    <w:p w:rsidR="00332D8C" w:rsidRPr="00DB42DB" w:rsidRDefault="00D10870"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D8C" w:rsidRPr="00DB42DB">
        <w:t>Under Age Twenty</w:t>
      </w:r>
      <w:r w:rsidR="00BC46B1">
        <w:noBreakHyphen/>
      </w:r>
      <w:r w:rsidR="00332D8C" w:rsidRPr="00DB42DB">
        <w:t xml:space="preserve">One </w:t>
      </w:r>
    </w:p>
    <w:p w:rsidR="00D10870"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Unlawful Possession and Consumption</w:t>
      </w:r>
    </w:p>
    <w:p w:rsidR="00332D8C" w:rsidRPr="00DB42DB" w:rsidRDefault="00D10870"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D8C" w:rsidRPr="00DB42DB">
        <w:t xml:space="preserve"> of Alcoholic Liquors</w:t>
      </w:r>
      <w:r>
        <w:tab/>
      </w:r>
      <w:r>
        <w:tab/>
      </w:r>
      <w:r>
        <w:tab/>
      </w:r>
      <w:r>
        <w:tab/>
      </w:r>
      <w:r>
        <w:tab/>
      </w:r>
      <w:r>
        <w:tab/>
      </w:r>
      <w:r>
        <w:tab/>
      </w:r>
      <w:r>
        <w:tab/>
      </w:r>
      <w:r>
        <w:tab/>
      </w:r>
      <w:r>
        <w:tab/>
      </w:r>
      <w:r w:rsidR="00332D8C" w:rsidRPr="00DB42DB">
        <w:t>Section 61</w:t>
      </w:r>
      <w:r w:rsidR="00BC46B1">
        <w:noBreakHyphen/>
      </w:r>
      <w:r w:rsidR="00332D8C" w:rsidRPr="00DB42DB">
        <w:t>5</w:t>
      </w:r>
      <w:r w:rsidR="00BC46B1">
        <w:noBreakHyphen/>
      </w:r>
      <w:r w:rsidR="00332D8C" w:rsidRPr="00DB42DB">
        <w:t xml:space="preserve">30 </w:t>
      </w:r>
    </w:p>
    <w:p w:rsidR="00D10870"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Sale of Beer or Wine on </w:t>
      </w:r>
    </w:p>
    <w:p w:rsidR="00332D8C" w:rsidRPr="00DB42DB" w:rsidRDefault="00D10870"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D8C" w:rsidRPr="00DB42DB">
        <w:t>Which Tax Has Not Been Paid</w:t>
      </w:r>
      <w:r>
        <w:tab/>
      </w:r>
      <w:r>
        <w:tab/>
      </w:r>
      <w:r>
        <w:tab/>
      </w:r>
      <w:r>
        <w:tab/>
      </w:r>
      <w:r>
        <w:tab/>
      </w:r>
      <w:r>
        <w:tab/>
      </w:r>
      <w:r w:rsidR="00332D8C" w:rsidRPr="00DB42DB">
        <w:t>Section 61</w:t>
      </w:r>
      <w:r w:rsidR="00BC46B1">
        <w:noBreakHyphen/>
      </w:r>
      <w:r w:rsidR="00332D8C" w:rsidRPr="00DB42DB">
        <w:t>9</w:t>
      </w:r>
      <w:r w:rsidR="00BC46B1">
        <w:noBreakHyphen/>
      </w:r>
      <w:r w:rsidR="00332D8C" w:rsidRPr="00DB42DB">
        <w:t xml:space="preserve">20 </w:t>
      </w:r>
    </w:p>
    <w:p w:rsidR="00D10870"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Falsification of Age to Purchase </w:t>
      </w:r>
    </w:p>
    <w:p w:rsidR="00332D8C" w:rsidRPr="00DB42DB" w:rsidRDefault="00D10870"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D8C" w:rsidRPr="00DB42DB">
        <w:t>Beer or Wine</w:t>
      </w:r>
      <w:r>
        <w:tab/>
      </w:r>
      <w:r>
        <w:tab/>
      </w:r>
      <w:r>
        <w:tab/>
      </w:r>
      <w:r>
        <w:tab/>
      </w:r>
      <w:r>
        <w:tab/>
      </w:r>
      <w:r>
        <w:tab/>
      </w:r>
      <w:r>
        <w:tab/>
      </w:r>
      <w:r>
        <w:tab/>
      </w:r>
      <w:r>
        <w:tab/>
      </w:r>
      <w:r>
        <w:tab/>
      </w:r>
      <w:r>
        <w:tab/>
      </w:r>
      <w:r>
        <w:tab/>
      </w:r>
      <w:r>
        <w:tab/>
      </w:r>
      <w:r w:rsidR="00332D8C" w:rsidRPr="00DB42DB">
        <w:t>Section 61</w:t>
      </w:r>
      <w:r w:rsidR="00BC46B1">
        <w:noBreakHyphen/>
      </w:r>
      <w:r w:rsidR="00332D8C" w:rsidRPr="00DB42DB">
        <w:t>9</w:t>
      </w:r>
      <w:r w:rsidR="00BC46B1">
        <w:noBreakHyphen/>
      </w:r>
      <w:r w:rsidR="00332D8C" w:rsidRPr="00DB42DB">
        <w:t xml:space="preserve">50 </w:t>
      </w:r>
    </w:p>
    <w:p w:rsidR="00CA57C7"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Unlawful Purchase of Beer or Wine for a </w:t>
      </w:r>
    </w:p>
    <w:p w:rsidR="00332D8C" w:rsidRPr="00DB42DB" w:rsidRDefault="00CA57C7"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D8C" w:rsidRPr="00DB42DB">
        <w:t>Person Who Cannot</w:t>
      </w:r>
      <w:r>
        <w:t xml:space="preserve"> Legally Buy</w:t>
      </w:r>
      <w:r w:rsidR="00D10870">
        <w:tab/>
      </w:r>
      <w:r w:rsidR="00D10870">
        <w:tab/>
      </w:r>
      <w:r w:rsidR="00D10870">
        <w:tab/>
      </w:r>
      <w:r w:rsidR="00D10870">
        <w:tab/>
      </w:r>
      <w:r w:rsidR="00D10870">
        <w:tab/>
      </w:r>
      <w:r w:rsidR="00332D8C" w:rsidRPr="00DB42DB">
        <w:t>Section 61</w:t>
      </w:r>
      <w:r w:rsidR="00BC46B1">
        <w:noBreakHyphen/>
      </w:r>
      <w:r w:rsidR="00332D8C" w:rsidRPr="00DB42DB">
        <w:t>9</w:t>
      </w:r>
      <w:r w:rsidR="00BC46B1">
        <w:noBreakHyphen/>
      </w:r>
      <w:r w:rsidR="00332D8C" w:rsidRPr="00DB42DB">
        <w:t xml:space="preserve">60 </w:t>
      </w:r>
    </w:p>
    <w:p w:rsidR="00CA57C7"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Unlawful Sale or Purchase of Beer or</w:t>
      </w:r>
    </w:p>
    <w:p w:rsidR="00CA57C7" w:rsidRDefault="00CA57C7" w:rsidP="00CA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D8C" w:rsidRPr="00DB42DB">
        <w:t>Wine, Giving False</w:t>
      </w:r>
      <w:r>
        <w:t xml:space="preserve"> </w:t>
      </w:r>
      <w:r w:rsidRPr="00DB42DB">
        <w:t xml:space="preserve">Information as to </w:t>
      </w:r>
    </w:p>
    <w:p w:rsidR="00CA57C7" w:rsidRDefault="00CA57C7" w:rsidP="00CA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Age,</w:t>
      </w:r>
      <w:r>
        <w:t xml:space="preserve"> Buying Beer or Wine Unlawfully</w:t>
      </w:r>
    </w:p>
    <w:p w:rsidR="00332D8C" w:rsidRPr="00DB42DB" w:rsidRDefault="00CA57C7" w:rsidP="00CA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for Another</w:t>
      </w:r>
      <w:r>
        <w:tab/>
      </w:r>
      <w:r>
        <w:tab/>
      </w:r>
      <w:r>
        <w:tab/>
      </w:r>
      <w:r>
        <w:tab/>
      </w:r>
      <w:r>
        <w:tab/>
      </w:r>
      <w:r>
        <w:tab/>
      </w:r>
      <w:r>
        <w:tab/>
      </w:r>
      <w:r>
        <w:tab/>
      </w:r>
      <w:r>
        <w:tab/>
      </w:r>
      <w:r>
        <w:tab/>
      </w:r>
      <w:r>
        <w:tab/>
      </w:r>
      <w:r>
        <w:tab/>
      </w:r>
      <w:r>
        <w:tab/>
      </w:r>
      <w:r>
        <w:tab/>
      </w:r>
      <w:r w:rsidR="00332D8C" w:rsidRPr="00DB42DB">
        <w:t>Section 61</w:t>
      </w:r>
      <w:r w:rsidR="00BC46B1">
        <w:noBreakHyphen/>
      </w:r>
      <w:r w:rsidR="00332D8C" w:rsidRPr="00DB42DB">
        <w:t>9</w:t>
      </w:r>
      <w:r w:rsidR="00BC46B1">
        <w:noBreakHyphen/>
      </w:r>
      <w:r w:rsidR="00332D8C" w:rsidRPr="00DB42DB">
        <w:t xml:space="preserve">85 </w:t>
      </w:r>
    </w:p>
    <w:p w:rsidR="00CA57C7"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Employment of a Person Under</w:t>
      </w:r>
    </w:p>
    <w:p w:rsidR="00CA57C7" w:rsidRDefault="00CA57C7" w:rsidP="00CA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D8C" w:rsidRPr="00DB42DB">
        <w:t>the Age of Twenty</w:t>
      </w:r>
      <w:r w:rsidR="00BC46B1">
        <w:noBreakHyphen/>
      </w:r>
      <w:r w:rsidR="00332D8C" w:rsidRPr="00DB42DB">
        <w:t xml:space="preserve">One as an </w:t>
      </w:r>
      <w:r w:rsidRPr="00DB42DB">
        <w:t>Employee</w:t>
      </w:r>
    </w:p>
    <w:p w:rsidR="00CA57C7" w:rsidRDefault="00CA57C7" w:rsidP="00CA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in Retail or Wholesale or Manufacturing</w:t>
      </w:r>
    </w:p>
    <w:p w:rsidR="00332D8C" w:rsidRPr="00DB42DB" w:rsidRDefault="00CA57C7" w:rsidP="00CA57C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Liquor Business</w:t>
      </w:r>
      <w:r>
        <w:tab/>
      </w:r>
      <w:r>
        <w:tab/>
      </w:r>
      <w:r>
        <w:tab/>
      </w:r>
      <w:r>
        <w:tab/>
      </w:r>
      <w:r>
        <w:tab/>
      </w:r>
      <w:r>
        <w:tab/>
      </w:r>
      <w:r>
        <w:tab/>
      </w:r>
      <w:r>
        <w:tab/>
      </w:r>
      <w:r>
        <w:tab/>
      </w:r>
      <w:r>
        <w:tab/>
      </w:r>
      <w:r>
        <w:tab/>
      </w:r>
      <w:r>
        <w:tab/>
      </w:r>
      <w:r w:rsidR="00332D8C" w:rsidRPr="00DB42DB">
        <w:t>Section 61</w:t>
      </w:r>
      <w:r w:rsidR="00BC46B1">
        <w:noBreakHyphen/>
      </w:r>
      <w:r w:rsidR="00332D8C" w:rsidRPr="00DB42DB">
        <w:t>13</w:t>
      </w:r>
      <w:r w:rsidR="00BC46B1">
        <w:noBreakHyphen/>
      </w:r>
      <w:r w:rsidR="00332D8C" w:rsidRPr="00DB42DB">
        <w:t xml:space="preserve">340 </w:t>
      </w:r>
    </w:p>
    <w:p w:rsidR="00CA57C7"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Failure to Remove Doors from</w:t>
      </w:r>
    </w:p>
    <w:p w:rsidR="00332D8C" w:rsidRPr="00DB42DB" w:rsidRDefault="00CA57C7"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D8C" w:rsidRPr="00DB42DB">
        <w:t xml:space="preserve"> Abandoned Refrigerators</w:t>
      </w:r>
      <w:r>
        <w:tab/>
      </w:r>
      <w:r>
        <w:tab/>
      </w:r>
      <w:r>
        <w:tab/>
      </w:r>
      <w:r>
        <w:tab/>
      </w:r>
      <w:r>
        <w:tab/>
      </w:r>
      <w:r>
        <w:tab/>
      </w:r>
      <w:r>
        <w:tab/>
      </w:r>
      <w:r>
        <w:tab/>
      </w:r>
      <w:r w:rsidR="00332D8C" w:rsidRPr="00DB42DB">
        <w:t>Section 16</w:t>
      </w:r>
      <w:r w:rsidR="00BC46B1">
        <w:noBreakHyphen/>
      </w:r>
      <w:r w:rsidR="00332D8C" w:rsidRPr="00DB42DB">
        <w:t>3</w:t>
      </w:r>
      <w:r w:rsidR="00BC46B1">
        <w:noBreakHyphen/>
      </w:r>
      <w:r w:rsidR="00332D8C" w:rsidRPr="00DB42DB">
        <w:t xml:space="preserve">1010 </w:t>
      </w:r>
    </w:p>
    <w:p w:rsidR="00CA57C7"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Malicious Injury to Animals or </w:t>
      </w:r>
    </w:p>
    <w:p w:rsidR="00332D8C" w:rsidRPr="00DB42DB" w:rsidRDefault="00CA57C7"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D8C" w:rsidRPr="00DB42DB">
        <w:t>Personal Property</w:t>
      </w:r>
      <w:r>
        <w:tab/>
      </w:r>
      <w:r>
        <w:tab/>
      </w:r>
      <w:r>
        <w:tab/>
      </w:r>
      <w:r>
        <w:tab/>
      </w:r>
      <w:r>
        <w:tab/>
      </w:r>
      <w:r>
        <w:tab/>
      </w:r>
      <w:r>
        <w:tab/>
      </w:r>
      <w:r>
        <w:tab/>
      </w:r>
      <w:r>
        <w:tab/>
      </w:r>
      <w:r>
        <w:tab/>
      </w:r>
      <w:r>
        <w:tab/>
      </w:r>
      <w:r w:rsidR="00332D8C" w:rsidRPr="00DB42DB">
        <w:t>Section 16</w:t>
      </w:r>
      <w:r w:rsidR="00BC46B1">
        <w:noBreakHyphen/>
      </w:r>
      <w:r w:rsidR="00332D8C" w:rsidRPr="00DB42DB">
        <w:t>11</w:t>
      </w:r>
      <w:r w:rsidR="00BC46B1">
        <w:noBreakHyphen/>
      </w:r>
      <w:r w:rsidR="00332D8C" w:rsidRPr="00DB42DB">
        <w:t xml:space="preserve">510 </w:t>
      </w:r>
    </w:p>
    <w:p w:rsidR="00CA57C7"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Timber, Logs, or Lumber Cutting,</w:t>
      </w:r>
    </w:p>
    <w:p w:rsidR="00CA57C7" w:rsidRDefault="00CA57C7"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D8C" w:rsidRPr="00DB42DB">
        <w:t xml:space="preserve">Removing, Transporting </w:t>
      </w:r>
      <w:r w:rsidRPr="00DB42DB">
        <w:t>Without</w:t>
      </w:r>
      <w:r>
        <w:tab/>
      </w:r>
      <w:r w:rsidRPr="00DB42DB">
        <w:t>Permission,</w:t>
      </w:r>
    </w:p>
    <w:p w:rsidR="00332D8C" w:rsidRPr="00DB42DB" w:rsidRDefault="00CA57C7"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Valued at Less Than Fifty Dollars</w:t>
      </w:r>
      <w:r>
        <w:tab/>
      </w:r>
      <w:r>
        <w:tab/>
      </w:r>
      <w:r>
        <w:tab/>
      </w:r>
      <w:r>
        <w:tab/>
      </w:r>
      <w:r>
        <w:tab/>
      </w:r>
      <w:r w:rsidR="00332D8C" w:rsidRPr="00DB42DB">
        <w:t>Section 16</w:t>
      </w:r>
      <w:r w:rsidR="00BC46B1">
        <w:noBreakHyphen/>
      </w:r>
      <w:r w:rsidR="00332D8C" w:rsidRPr="00DB42DB">
        <w:t>11</w:t>
      </w:r>
      <w:r w:rsidR="00BC46B1">
        <w:noBreakHyphen/>
      </w:r>
      <w:r w:rsidR="00332D8C" w:rsidRPr="00DB42DB">
        <w:t xml:space="preserve">580 </w:t>
      </w:r>
    </w:p>
    <w:p w:rsidR="00332D8C" w:rsidRPr="00DB42DB"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Littering</w:t>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Pr="00DB42DB">
        <w:t>Section 16</w:t>
      </w:r>
      <w:r w:rsidR="00BC46B1">
        <w:noBreakHyphen/>
      </w:r>
      <w:r w:rsidRPr="00DB42DB">
        <w:t>11</w:t>
      </w:r>
      <w:r w:rsidR="00BC46B1">
        <w:noBreakHyphen/>
      </w:r>
      <w:r w:rsidRPr="00DB42DB">
        <w:t xml:space="preserve">700 </w:t>
      </w:r>
    </w:p>
    <w:p w:rsidR="00CA57C7"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Larceny of a Bicycle Valued at Less</w:t>
      </w:r>
    </w:p>
    <w:p w:rsidR="00332D8C" w:rsidRPr="00DB42DB" w:rsidRDefault="00CA57C7"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D8C" w:rsidRPr="00DB42DB">
        <w:t xml:space="preserve">Than One Hundred </w:t>
      </w:r>
      <w:r w:rsidRPr="00DB42DB">
        <w:t>Dollars</w:t>
      </w:r>
      <w:r>
        <w:tab/>
      </w:r>
      <w:r>
        <w:tab/>
      </w:r>
      <w:r>
        <w:tab/>
      </w:r>
      <w:r>
        <w:tab/>
      </w:r>
      <w:r>
        <w:tab/>
      </w:r>
      <w:r>
        <w:tab/>
      </w:r>
      <w:r>
        <w:tab/>
      </w:r>
      <w:r w:rsidR="00332D8C" w:rsidRPr="00DB42DB">
        <w:t>Section 16</w:t>
      </w:r>
      <w:r w:rsidR="00BC46B1">
        <w:noBreakHyphen/>
      </w:r>
      <w:r w:rsidR="00332D8C" w:rsidRPr="00DB42DB">
        <w:t>13</w:t>
      </w:r>
      <w:r w:rsidR="00BC46B1">
        <w:noBreakHyphen/>
      </w:r>
      <w:r w:rsidR="00332D8C" w:rsidRPr="00DB42DB">
        <w:t xml:space="preserve">80 </w:t>
      </w:r>
    </w:p>
    <w:p w:rsidR="00332D8C" w:rsidRPr="00DB42DB"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Cock Fighting</w:t>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Pr="00DB42DB">
        <w:t>Section 16</w:t>
      </w:r>
      <w:r w:rsidR="00BC46B1">
        <w:noBreakHyphen/>
      </w:r>
      <w:r w:rsidRPr="00DB42DB">
        <w:t>17</w:t>
      </w:r>
      <w:r w:rsidR="00BC46B1">
        <w:noBreakHyphen/>
      </w:r>
      <w:r w:rsidRPr="00DB42DB">
        <w:t xml:space="preserve">650 </w:t>
      </w:r>
    </w:p>
    <w:p w:rsidR="00332D8C" w:rsidRPr="00DB42DB"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Ticket Scalping</w:t>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Pr="00DB42DB">
        <w:t>Section 16</w:t>
      </w:r>
      <w:r w:rsidR="00BC46B1">
        <w:noBreakHyphen/>
      </w:r>
      <w:r w:rsidRPr="00DB42DB">
        <w:t>17</w:t>
      </w:r>
      <w:r w:rsidR="00BC46B1">
        <w:noBreakHyphen/>
      </w:r>
      <w:r w:rsidRPr="00DB42DB">
        <w:t xml:space="preserve">710 </w:t>
      </w:r>
    </w:p>
    <w:p w:rsidR="00332D8C" w:rsidRPr="00DB42DB"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Glue Sniffing</w:t>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t>S</w:t>
      </w:r>
      <w:r w:rsidRPr="00DB42DB">
        <w:t>ection 44</w:t>
      </w:r>
      <w:r w:rsidR="00BC46B1">
        <w:noBreakHyphen/>
      </w:r>
      <w:r w:rsidRPr="00DB42DB">
        <w:t>53</w:t>
      </w:r>
      <w:r w:rsidR="00BC46B1">
        <w:noBreakHyphen/>
      </w:r>
      <w:r w:rsidRPr="00DB42DB">
        <w:t xml:space="preserve">1110 </w:t>
      </w:r>
    </w:p>
    <w:p w:rsidR="00332D8C" w:rsidRPr="00DB42DB"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Trespassing</w:t>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Pr="00DB42DB">
        <w:t>Section 16</w:t>
      </w:r>
      <w:r w:rsidR="00BC46B1">
        <w:noBreakHyphen/>
      </w:r>
      <w:r w:rsidRPr="00DB42DB">
        <w:t>11</w:t>
      </w:r>
      <w:r w:rsidR="00BC46B1">
        <w:noBreakHyphen/>
      </w:r>
      <w:r w:rsidRPr="00DB42DB">
        <w:t xml:space="preserve">755 </w:t>
      </w:r>
    </w:p>
    <w:p w:rsidR="00332D8C" w:rsidRPr="00DB42DB"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Trespassing</w:t>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Pr="00DB42DB">
        <w:t>Section 16</w:t>
      </w:r>
      <w:r w:rsidR="00BC46B1">
        <w:noBreakHyphen/>
      </w:r>
      <w:r w:rsidRPr="00DB42DB">
        <w:t>11</w:t>
      </w:r>
      <w:r w:rsidR="00BC46B1">
        <w:noBreakHyphen/>
      </w:r>
      <w:r w:rsidRPr="00DB42DB">
        <w:t xml:space="preserve">600 </w:t>
      </w:r>
    </w:p>
    <w:p w:rsidR="00332D8C" w:rsidRPr="00DB42DB"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Trespassing</w:t>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Pr="00DB42DB">
        <w:t>Section 16</w:t>
      </w:r>
      <w:r w:rsidR="00BC46B1">
        <w:noBreakHyphen/>
      </w:r>
      <w:r w:rsidRPr="00DB42DB">
        <w:t>11</w:t>
      </w:r>
      <w:r w:rsidR="00BC46B1">
        <w:noBreakHyphen/>
      </w:r>
      <w:r w:rsidRPr="00DB42DB">
        <w:t xml:space="preserve">610 </w:t>
      </w:r>
    </w:p>
    <w:p w:rsidR="00332D8C" w:rsidRPr="00DB42DB"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Trespassing</w:t>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00CA57C7">
        <w:tab/>
      </w:r>
      <w:r w:rsidRPr="00DB42DB">
        <w:t>Section 16</w:t>
      </w:r>
      <w:r w:rsidR="00BC46B1">
        <w:noBreakHyphen/>
      </w:r>
      <w:r w:rsidRPr="00DB42DB">
        <w:t>11</w:t>
      </w:r>
      <w:r w:rsidR="00BC46B1">
        <w:noBreakHyphen/>
      </w:r>
      <w:r w:rsidRPr="00DB42DB">
        <w:t xml:space="preserve">620 </w:t>
      </w:r>
    </w:p>
    <w:p w:rsidR="00CA57C7"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Negligent Operation of Watercraft; </w:t>
      </w:r>
    </w:p>
    <w:p w:rsidR="00F52E06" w:rsidRDefault="00CA57C7"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D8C" w:rsidRPr="00DB42DB">
        <w:t xml:space="preserve">Operation of Watercraft </w:t>
      </w:r>
      <w:r w:rsidRPr="00DB42DB">
        <w:t>While Under</w:t>
      </w:r>
      <w:r w:rsidR="00F52E06">
        <w:t xml:space="preserve"> </w:t>
      </w:r>
    </w:p>
    <w:p w:rsidR="00332D8C" w:rsidRPr="00DB42DB" w:rsidRDefault="00F52E06"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CA57C7" w:rsidRPr="00DB42DB">
        <w:t>Influence of Alcohol or Drugs</w:t>
      </w:r>
      <w:r w:rsidR="00CA57C7">
        <w:tab/>
      </w:r>
      <w:r w:rsidR="00CA57C7">
        <w:tab/>
      </w:r>
      <w:r w:rsidR="00CA57C7">
        <w:tab/>
      </w:r>
      <w:r w:rsidR="00CA57C7">
        <w:tab/>
      </w:r>
      <w:r w:rsidR="00CA57C7">
        <w:tab/>
      </w:r>
      <w:r w:rsidR="00CA57C7">
        <w:tab/>
      </w:r>
      <w:r w:rsidR="00332D8C" w:rsidRPr="00DB42DB">
        <w:t>Section 50</w:t>
      </w:r>
      <w:r w:rsidR="00BC46B1">
        <w:noBreakHyphen/>
      </w:r>
      <w:r w:rsidR="00332D8C" w:rsidRPr="00DB42DB">
        <w:t>21</w:t>
      </w:r>
      <w:r w:rsidR="00BC46B1">
        <w:noBreakHyphen/>
      </w:r>
      <w:r w:rsidR="00332D8C" w:rsidRPr="00DB42DB">
        <w:t xml:space="preserve">110 </w:t>
      </w:r>
    </w:p>
    <w:p w:rsidR="001E0BB1"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Negligence of Boat Livery to Provide </w:t>
      </w:r>
    </w:p>
    <w:p w:rsidR="00332D8C" w:rsidRPr="00DB42DB" w:rsidRDefault="001E0BB1"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D8C" w:rsidRPr="00DB42DB">
        <w:t xml:space="preserve">Proper Equipment and </w:t>
      </w:r>
      <w:r w:rsidRPr="00DB42DB">
        <w:t>Registration</w:t>
      </w:r>
      <w:r>
        <w:tab/>
      </w:r>
      <w:r>
        <w:tab/>
      </w:r>
      <w:r>
        <w:tab/>
      </w:r>
      <w:r>
        <w:tab/>
      </w:r>
      <w:r w:rsidR="00332D8C" w:rsidRPr="00DB42DB">
        <w:t>Section 50</w:t>
      </w:r>
      <w:r w:rsidR="00BC46B1">
        <w:noBreakHyphen/>
      </w:r>
      <w:r w:rsidR="00332D8C" w:rsidRPr="00DB42DB">
        <w:t>21</w:t>
      </w:r>
      <w:r w:rsidR="00BC46B1">
        <w:noBreakHyphen/>
      </w:r>
      <w:r w:rsidR="00332D8C" w:rsidRPr="00DB42DB">
        <w:t xml:space="preserve">120 </w:t>
      </w:r>
    </w:p>
    <w:p w:rsidR="001E0BB1"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Interference with Aids to Navigation or</w:t>
      </w:r>
    </w:p>
    <w:p w:rsidR="001E0BB1" w:rsidRDefault="001E0BB1"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D8C" w:rsidRPr="00DB42DB">
        <w:t xml:space="preserve">Regulatory Markers </w:t>
      </w:r>
      <w:r w:rsidRPr="00DB42DB">
        <w:t xml:space="preserve">or Operation of </w:t>
      </w:r>
    </w:p>
    <w:p w:rsidR="00332D8C" w:rsidRPr="00DB42DB" w:rsidRDefault="001E0BB1"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DB42DB">
        <w:t>Watercraft in Prohibited Area</w:t>
      </w:r>
      <w:r w:rsidR="00332D8C" w:rsidRPr="00DB42DB">
        <w:t xml:space="preserve"> </w:t>
      </w:r>
      <w:r>
        <w:tab/>
      </w:r>
      <w:r>
        <w:tab/>
      </w:r>
      <w:r>
        <w:tab/>
      </w:r>
      <w:r>
        <w:tab/>
      </w:r>
      <w:r>
        <w:tab/>
      </w:r>
      <w:r>
        <w:tab/>
      </w:r>
      <w:r w:rsidR="00332D8C" w:rsidRPr="00DB42DB">
        <w:t>Section 50</w:t>
      </w:r>
      <w:r w:rsidR="00BC46B1">
        <w:noBreakHyphen/>
      </w:r>
      <w:r w:rsidR="00332D8C" w:rsidRPr="00DB42DB">
        <w:t>21</w:t>
      </w:r>
      <w:r w:rsidR="00BC46B1">
        <w:noBreakHyphen/>
      </w:r>
      <w:r w:rsidR="00332D8C" w:rsidRPr="00DB42DB">
        <w:t xml:space="preserve">170 </w:t>
      </w:r>
    </w:p>
    <w:p w:rsidR="001E0BB1"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Operation of Watercraft Without a Certificate</w:t>
      </w:r>
    </w:p>
    <w:p w:rsidR="00332D8C" w:rsidRPr="00DB42DB" w:rsidRDefault="001E0BB1"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D8C" w:rsidRPr="00DB42DB">
        <w:t>of Title</w:t>
      </w:r>
      <w:r>
        <w:tab/>
      </w:r>
      <w:r>
        <w:tab/>
      </w:r>
      <w:r>
        <w:tab/>
      </w:r>
      <w:r>
        <w:tab/>
      </w:r>
      <w:r>
        <w:tab/>
      </w:r>
      <w:r>
        <w:tab/>
      </w:r>
      <w:r>
        <w:tab/>
      </w:r>
      <w:r>
        <w:tab/>
      </w:r>
      <w:r>
        <w:tab/>
      </w:r>
      <w:r>
        <w:tab/>
      </w:r>
      <w:r>
        <w:tab/>
      </w:r>
      <w:r>
        <w:tab/>
      </w:r>
      <w:r>
        <w:tab/>
      </w:r>
      <w:r>
        <w:tab/>
      </w:r>
      <w:r>
        <w:tab/>
      </w:r>
      <w:r w:rsidR="00332D8C" w:rsidRPr="00DB42DB">
        <w:t>Section 50</w:t>
      </w:r>
      <w:r w:rsidR="00BC46B1">
        <w:noBreakHyphen/>
      </w:r>
      <w:r w:rsidR="00332D8C" w:rsidRPr="00DB42DB">
        <w:t>23</w:t>
      </w:r>
      <w:r w:rsidR="00BC46B1">
        <w:noBreakHyphen/>
      </w:r>
      <w:r w:rsidR="00332D8C" w:rsidRPr="00DB42DB">
        <w:t xml:space="preserve">190 </w:t>
      </w:r>
    </w:p>
    <w:p w:rsidR="001E0BB1"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Parking on private property without</w:t>
      </w:r>
    </w:p>
    <w:p w:rsidR="00332D8C" w:rsidRPr="00DB42DB" w:rsidRDefault="001E0BB1"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D8C" w:rsidRPr="00DB42DB">
        <w:t>permission</w:t>
      </w:r>
      <w:r>
        <w:tab/>
      </w:r>
      <w:r>
        <w:tab/>
      </w:r>
      <w:r>
        <w:tab/>
      </w:r>
      <w:r>
        <w:tab/>
      </w:r>
      <w:r>
        <w:tab/>
      </w:r>
      <w:r>
        <w:tab/>
      </w:r>
      <w:r>
        <w:tab/>
      </w:r>
      <w:r>
        <w:tab/>
      </w:r>
      <w:r>
        <w:tab/>
      </w:r>
      <w:r>
        <w:tab/>
      </w:r>
      <w:r>
        <w:tab/>
      </w:r>
      <w:r>
        <w:tab/>
      </w:r>
      <w:r>
        <w:tab/>
      </w:r>
      <w:r>
        <w:tab/>
      </w:r>
      <w:r w:rsidR="00332D8C" w:rsidRPr="00DB42DB">
        <w:t>Section 16</w:t>
      </w:r>
      <w:r w:rsidR="00BC46B1">
        <w:noBreakHyphen/>
      </w:r>
      <w:r w:rsidR="00332D8C" w:rsidRPr="00DB42DB">
        <w:t>11</w:t>
      </w:r>
      <w:r w:rsidR="00BC46B1">
        <w:noBreakHyphen/>
      </w:r>
      <w:r w:rsidR="00332D8C" w:rsidRPr="00DB42DB">
        <w:t xml:space="preserve">760 </w:t>
      </w:r>
    </w:p>
    <w:p w:rsidR="001E0BB1"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Certificate of Veterinary Inspection; Requirement </w:t>
      </w:r>
    </w:p>
    <w:p w:rsidR="00332D8C" w:rsidRPr="00DB42DB" w:rsidRDefault="001E0BB1"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D8C" w:rsidRPr="00DB42DB">
        <w:t xml:space="preserve">for </w:t>
      </w:r>
      <w:r w:rsidRPr="00DB42DB">
        <w:t>Out</w:t>
      </w:r>
      <w:r>
        <w:noBreakHyphen/>
      </w:r>
      <w:r w:rsidRPr="00DB42DB">
        <w:t>of</w:t>
      </w:r>
      <w:r>
        <w:noBreakHyphen/>
      </w:r>
      <w:r w:rsidRPr="00DB42DB">
        <w:t>State Livestock</w:t>
      </w:r>
      <w:r>
        <w:tab/>
      </w:r>
      <w:r w:rsidRPr="00DB42DB">
        <w:t xml:space="preserve"> or Poultry</w:t>
      </w:r>
      <w:r>
        <w:tab/>
      </w:r>
      <w:r>
        <w:tab/>
      </w:r>
      <w:r>
        <w:tab/>
      </w:r>
      <w:r w:rsidR="00332D8C" w:rsidRPr="00DB42DB">
        <w:t>Section 47</w:t>
      </w:r>
      <w:r w:rsidR="00BC46B1">
        <w:noBreakHyphen/>
      </w:r>
      <w:r w:rsidR="00332D8C" w:rsidRPr="00DB42DB">
        <w:t>4</w:t>
      </w:r>
      <w:r w:rsidR="00BC46B1">
        <w:noBreakHyphen/>
      </w:r>
      <w:r w:rsidR="00332D8C" w:rsidRPr="00DB42DB">
        <w:t xml:space="preserve">60 </w:t>
      </w:r>
    </w:p>
    <w:p w:rsidR="00332D8C" w:rsidRPr="00DB42DB"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Inhibition of Livestock Inspection</w:t>
      </w:r>
      <w:r w:rsidR="001E0BB1">
        <w:tab/>
      </w:r>
      <w:r w:rsidR="001E0BB1">
        <w:tab/>
      </w:r>
      <w:r w:rsidR="001E0BB1">
        <w:tab/>
      </w:r>
      <w:r w:rsidR="001E0BB1">
        <w:tab/>
      </w:r>
      <w:r w:rsidR="001E0BB1">
        <w:tab/>
      </w:r>
      <w:r w:rsidR="001E0BB1">
        <w:tab/>
      </w:r>
      <w:r w:rsidRPr="00DB42DB">
        <w:t>Section 47</w:t>
      </w:r>
      <w:r w:rsidR="00BC46B1">
        <w:noBreakHyphen/>
      </w:r>
      <w:r w:rsidRPr="00DB42DB">
        <w:t>4</w:t>
      </w:r>
      <w:r w:rsidR="00BC46B1">
        <w:noBreakHyphen/>
      </w:r>
      <w:r w:rsidRPr="00DB42DB">
        <w:t xml:space="preserve">120 </w:t>
      </w:r>
    </w:p>
    <w:p w:rsidR="00332D8C" w:rsidRPr="00DB42DB"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Imported Swine</w:t>
      </w:r>
      <w:r w:rsidR="001E0BB1">
        <w:tab/>
      </w:r>
      <w:r w:rsidR="001E0BB1">
        <w:tab/>
      </w:r>
      <w:r w:rsidR="001E0BB1">
        <w:tab/>
      </w:r>
      <w:r w:rsidR="001E0BB1">
        <w:tab/>
      </w:r>
      <w:r w:rsidR="001E0BB1">
        <w:tab/>
      </w:r>
      <w:r w:rsidR="001E0BB1">
        <w:tab/>
      </w:r>
      <w:r w:rsidR="001E0BB1">
        <w:tab/>
      </w:r>
      <w:r w:rsidR="001E0BB1">
        <w:tab/>
      </w:r>
      <w:r w:rsidR="001E0BB1">
        <w:tab/>
      </w:r>
      <w:r w:rsidR="001E0BB1">
        <w:tab/>
      </w:r>
      <w:r w:rsidR="001E0BB1">
        <w:tab/>
      </w:r>
      <w:r w:rsidR="001E0BB1">
        <w:tab/>
      </w:r>
      <w:r w:rsidR="001E0BB1">
        <w:tab/>
      </w:r>
      <w:r w:rsidRPr="00DB42DB">
        <w:t>Section 47</w:t>
      </w:r>
      <w:r w:rsidR="00BC46B1">
        <w:noBreakHyphen/>
      </w:r>
      <w:r w:rsidRPr="00DB42DB">
        <w:t>6</w:t>
      </w:r>
      <w:r w:rsidR="00BC46B1">
        <w:noBreakHyphen/>
      </w:r>
      <w:r w:rsidRPr="00DB42DB">
        <w:t xml:space="preserve">50 </w:t>
      </w:r>
    </w:p>
    <w:p w:rsidR="001E0BB1"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Operating Equine Sales Facility or </w:t>
      </w:r>
    </w:p>
    <w:p w:rsidR="00332D8C" w:rsidRPr="00DB42DB" w:rsidRDefault="001E0BB1"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D8C" w:rsidRPr="00DB42DB">
        <w:t>Livestock Market Without</w:t>
      </w:r>
      <w:r>
        <w:t xml:space="preserve"> </w:t>
      </w:r>
      <w:r w:rsidRPr="00DB42DB">
        <w:t>Permit</w:t>
      </w:r>
      <w:r>
        <w:tab/>
      </w:r>
      <w:r>
        <w:tab/>
      </w:r>
      <w:r>
        <w:tab/>
      </w:r>
      <w:r>
        <w:tab/>
      </w:r>
      <w:r>
        <w:tab/>
      </w:r>
      <w:r w:rsidR="00332D8C" w:rsidRPr="00DB42DB">
        <w:t>Section 47</w:t>
      </w:r>
      <w:r w:rsidR="00BC46B1">
        <w:noBreakHyphen/>
      </w:r>
      <w:r w:rsidR="00332D8C" w:rsidRPr="00DB42DB">
        <w:t>11</w:t>
      </w:r>
      <w:r w:rsidR="00BC46B1">
        <w:noBreakHyphen/>
      </w:r>
      <w:r w:rsidR="00332D8C" w:rsidRPr="00DB42DB">
        <w:t xml:space="preserve">20 </w:t>
      </w:r>
    </w:p>
    <w:p w:rsidR="001E0BB1"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Liability of Person Removing Livestock for</w:t>
      </w:r>
    </w:p>
    <w:p w:rsidR="00332D8C" w:rsidRPr="00DB42DB" w:rsidRDefault="001E0BB1"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D8C" w:rsidRPr="00DB42DB">
        <w:t>Slaughter</w:t>
      </w:r>
      <w:r>
        <w:tab/>
      </w:r>
      <w:r>
        <w:tab/>
      </w:r>
      <w:r>
        <w:tab/>
      </w:r>
      <w:r>
        <w:tab/>
      </w:r>
      <w:r>
        <w:tab/>
      </w:r>
      <w:r>
        <w:tab/>
      </w:r>
      <w:r>
        <w:tab/>
      </w:r>
      <w:r>
        <w:tab/>
      </w:r>
      <w:r>
        <w:tab/>
      </w:r>
      <w:r>
        <w:tab/>
      </w:r>
      <w:r>
        <w:tab/>
      </w:r>
      <w:r>
        <w:tab/>
      </w:r>
      <w:r>
        <w:tab/>
      </w:r>
      <w:r>
        <w:tab/>
      </w:r>
      <w:r>
        <w:tab/>
      </w:r>
      <w:r w:rsidR="00332D8C" w:rsidRPr="00DB42DB">
        <w:t>Section 47</w:t>
      </w:r>
      <w:r w:rsidR="00BC46B1">
        <w:noBreakHyphen/>
      </w:r>
      <w:r w:rsidR="00332D8C" w:rsidRPr="00DB42DB">
        <w:t>11</w:t>
      </w:r>
      <w:r w:rsidR="00BC46B1">
        <w:noBreakHyphen/>
      </w:r>
      <w:r w:rsidR="00332D8C" w:rsidRPr="00DB42DB">
        <w:t xml:space="preserve">120 </w:t>
      </w:r>
    </w:p>
    <w:p w:rsidR="00332D8C" w:rsidRPr="00DB42DB"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Notice to Disinfect</w:t>
      </w:r>
      <w:r w:rsidR="001E0BB1">
        <w:tab/>
      </w:r>
      <w:r w:rsidR="001E0BB1">
        <w:tab/>
      </w:r>
      <w:r w:rsidR="001E0BB1">
        <w:tab/>
      </w:r>
      <w:r w:rsidR="001E0BB1">
        <w:tab/>
      </w:r>
      <w:r w:rsidR="001E0BB1">
        <w:tab/>
      </w:r>
      <w:r w:rsidR="001E0BB1">
        <w:tab/>
      </w:r>
      <w:r w:rsidR="001E0BB1">
        <w:tab/>
      </w:r>
      <w:r w:rsidR="001E0BB1">
        <w:tab/>
      </w:r>
      <w:r w:rsidR="001E0BB1">
        <w:tab/>
      </w:r>
      <w:r w:rsidR="001E0BB1">
        <w:tab/>
      </w:r>
      <w:r w:rsidR="001E0BB1">
        <w:tab/>
      </w:r>
      <w:r w:rsidR="001E0BB1">
        <w:tab/>
      </w:r>
      <w:r w:rsidRPr="00DB42DB">
        <w:t>Section 47</w:t>
      </w:r>
      <w:r w:rsidR="00BC46B1">
        <w:noBreakHyphen/>
      </w:r>
      <w:r w:rsidRPr="00DB42DB">
        <w:t>13</w:t>
      </w:r>
      <w:r w:rsidR="00BC46B1">
        <w:noBreakHyphen/>
      </w:r>
      <w:r w:rsidRPr="00DB42DB">
        <w:t xml:space="preserve">310 </w:t>
      </w:r>
    </w:p>
    <w:p w:rsidR="00332D8C" w:rsidRPr="00DB42DB"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Quarantine of Livestock or Poultry</w:t>
      </w:r>
      <w:r w:rsidR="001E0BB1">
        <w:tab/>
      </w:r>
      <w:r w:rsidR="001E0BB1">
        <w:tab/>
      </w:r>
      <w:r w:rsidR="001E0BB1">
        <w:tab/>
      </w:r>
      <w:r w:rsidR="001E0BB1">
        <w:tab/>
      </w:r>
      <w:r w:rsidR="001E0BB1">
        <w:tab/>
      </w:r>
      <w:r w:rsidRPr="00DB42DB">
        <w:t>Section 47</w:t>
      </w:r>
      <w:r w:rsidR="00BC46B1">
        <w:noBreakHyphen/>
      </w:r>
      <w:r w:rsidRPr="00DB42DB">
        <w:t>4</w:t>
      </w:r>
      <w:r w:rsidR="00BC46B1">
        <w:noBreakHyphen/>
      </w:r>
      <w:r w:rsidRPr="00DB42DB">
        <w:t xml:space="preserve">70 </w:t>
      </w:r>
    </w:p>
    <w:p w:rsidR="001E0BB1"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Unlawful for Horse to Enter State Unless</w:t>
      </w:r>
    </w:p>
    <w:p w:rsidR="00332D8C" w:rsidRPr="00DB42DB" w:rsidRDefault="001E0BB1"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D8C" w:rsidRPr="00DB42DB">
        <w:t>Tested</w:t>
      </w:r>
      <w:r w:rsidR="00855325">
        <w:tab/>
      </w:r>
      <w:r w:rsidR="00855325">
        <w:tab/>
      </w:r>
      <w:r w:rsidR="00855325">
        <w:tab/>
      </w:r>
      <w:r w:rsidR="00855325">
        <w:tab/>
      </w:r>
      <w:r w:rsidR="00855325">
        <w:tab/>
      </w:r>
      <w:r w:rsidR="00855325">
        <w:tab/>
      </w:r>
      <w:r w:rsidR="00855325">
        <w:tab/>
      </w:r>
      <w:r w:rsidR="00855325">
        <w:tab/>
      </w:r>
      <w:r w:rsidR="00855325">
        <w:tab/>
      </w:r>
      <w:r w:rsidR="00855325">
        <w:tab/>
      </w:r>
      <w:r w:rsidR="00855325">
        <w:tab/>
      </w:r>
      <w:r w:rsidR="00855325">
        <w:tab/>
      </w:r>
      <w:r w:rsidR="00855325">
        <w:tab/>
      </w:r>
      <w:r w:rsidR="00855325">
        <w:tab/>
      </w:r>
      <w:r w:rsidR="00855325">
        <w:tab/>
      </w:r>
      <w:r w:rsidR="00855325">
        <w:tab/>
      </w:r>
      <w:r w:rsidR="00332D8C" w:rsidRPr="00DB42DB">
        <w:t>Section 47</w:t>
      </w:r>
      <w:r w:rsidR="00BC46B1">
        <w:noBreakHyphen/>
      </w:r>
      <w:r w:rsidR="00332D8C" w:rsidRPr="00DB42DB">
        <w:t>13</w:t>
      </w:r>
      <w:r w:rsidR="00BC46B1">
        <w:noBreakHyphen/>
      </w:r>
      <w:r w:rsidR="00332D8C" w:rsidRPr="00DB42DB">
        <w:t xml:space="preserve">1350 </w:t>
      </w:r>
    </w:p>
    <w:p w:rsidR="00332D8C" w:rsidRPr="00DB42DB"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Quarantine of Exposed Horses</w:t>
      </w:r>
      <w:r w:rsidR="00855325">
        <w:tab/>
      </w:r>
      <w:r w:rsidR="00855325">
        <w:tab/>
      </w:r>
      <w:r w:rsidR="00855325">
        <w:tab/>
      </w:r>
      <w:r w:rsidR="00855325">
        <w:tab/>
      </w:r>
      <w:r w:rsidR="00855325">
        <w:tab/>
      </w:r>
      <w:r w:rsidR="00855325">
        <w:tab/>
      </w:r>
      <w:r w:rsidR="00855325">
        <w:tab/>
      </w:r>
      <w:r w:rsidRPr="00DB42DB">
        <w:t>Section 47</w:t>
      </w:r>
      <w:r w:rsidR="00BC46B1">
        <w:noBreakHyphen/>
      </w:r>
      <w:r w:rsidRPr="00DB42DB">
        <w:t>13</w:t>
      </w:r>
      <w:r w:rsidR="00BC46B1">
        <w:noBreakHyphen/>
      </w:r>
      <w:r w:rsidRPr="00DB42DB">
        <w:t xml:space="preserve">1360 </w:t>
      </w:r>
    </w:p>
    <w:p w:rsidR="00855325"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Proof of Test Required for Public</w:t>
      </w:r>
    </w:p>
    <w:p w:rsidR="00332D8C" w:rsidRPr="00DB42DB" w:rsidRDefault="00855325"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D8C" w:rsidRPr="00DB42DB">
        <w:t>Assembly of Horses</w:t>
      </w:r>
      <w:r>
        <w:tab/>
      </w:r>
      <w:r>
        <w:tab/>
      </w:r>
      <w:r>
        <w:tab/>
      </w:r>
      <w:r>
        <w:tab/>
      </w:r>
      <w:r>
        <w:tab/>
      </w:r>
      <w:r>
        <w:tab/>
      </w:r>
      <w:r>
        <w:tab/>
      </w:r>
      <w:r>
        <w:tab/>
      </w:r>
      <w:r>
        <w:tab/>
      </w:r>
      <w:r>
        <w:tab/>
      </w:r>
      <w:r w:rsidR="00332D8C" w:rsidRPr="00DB42DB">
        <w:t>Section 47</w:t>
      </w:r>
      <w:r w:rsidR="00BC46B1">
        <w:noBreakHyphen/>
      </w:r>
      <w:r w:rsidR="00332D8C" w:rsidRPr="00DB42DB">
        <w:t>13</w:t>
      </w:r>
      <w:r w:rsidR="00BC46B1">
        <w:noBreakHyphen/>
      </w:r>
      <w:r w:rsidR="00332D8C" w:rsidRPr="00DB42DB">
        <w:t xml:space="preserve">1370 </w:t>
      </w:r>
    </w:p>
    <w:p w:rsidR="00332D8C" w:rsidRPr="00DB42DB"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False Certificates</w:t>
      </w:r>
      <w:r w:rsidR="00855325">
        <w:tab/>
      </w:r>
      <w:r w:rsidR="00855325">
        <w:tab/>
      </w:r>
      <w:r w:rsidR="00855325">
        <w:tab/>
      </w:r>
      <w:r w:rsidR="00855325">
        <w:tab/>
      </w:r>
      <w:r w:rsidR="00855325">
        <w:tab/>
      </w:r>
      <w:r w:rsidR="00855325">
        <w:tab/>
      </w:r>
      <w:r w:rsidR="00855325">
        <w:tab/>
      </w:r>
      <w:r w:rsidR="00855325">
        <w:tab/>
      </w:r>
      <w:r w:rsidR="00855325">
        <w:tab/>
      </w:r>
      <w:r w:rsidR="00855325">
        <w:tab/>
      </w:r>
      <w:r w:rsidR="00855325">
        <w:tab/>
      </w:r>
      <w:r w:rsidR="00855325">
        <w:tab/>
      </w:r>
      <w:r w:rsidRPr="00DB42DB">
        <w:t>Section 47</w:t>
      </w:r>
      <w:r w:rsidR="00BC46B1">
        <w:noBreakHyphen/>
      </w:r>
      <w:r w:rsidRPr="00DB42DB">
        <w:t>13</w:t>
      </w:r>
      <w:r w:rsidR="00BC46B1">
        <w:noBreakHyphen/>
      </w:r>
      <w:r w:rsidRPr="00DB42DB">
        <w:t xml:space="preserve">1390 </w:t>
      </w:r>
    </w:p>
    <w:p w:rsidR="00332D8C" w:rsidRPr="00DB42DB"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Unlawful to Feed Garbage to Swine</w:t>
      </w:r>
      <w:r w:rsidR="00855325">
        <w:tab/>
      </w:r>
      <w:r w:rsidR="00855325">
        <w:tab/>
      </w:r>
      <w:r w:rsidR="00855325">
        <w:tab/>
      </w:r>
      <w:r w:rsidR="00855325">
        <w:tab/>
      </w:r>
      <w:r w:rsidR="00855325">
        <w:tab/>
      </w:r>
      <w:r w:rsidRPr="00DB42DB">
        <w:t>Section 47</w:t>
      </w:r>
      <w:r w:rsidR="00BC46B1">
        <w:noBreakHyphen/>
      </w:r>
      <w:r w:rsidRPr="00DB42DB">
        <w:t>15</w:t>
      </w:r>
      <w:r w:rsidR="00BC46B1">
        <w:noBreakHyphen/>
      </w:r>
      <w:r w:rsidRPr="00DB42DB">
        <w:t xml:space="preserve">20 </w:t>
      </w:r>
    </w:p>
    <w:p w:rsidR="00855325"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Notification Required from Certain </w:t>
      </w:r>
    </w:p>
    <w:p w:rsidR="00332D8C" w:rsidRPr="00DB42DB" w:rsidRDefault="00855325"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D8C" w:rsidRPr="00DB42DB">
        <w:t xml:space="preserve">Persons Disposing of </w:t>
      </w:r>
      <w:r w:rsidRPr="00DB42DB">
        <w:t>Garbage</w:t>
      </w:r>
      <w:r>
        <w:tab/>
      </w:r>
      <w:r>
        <w:tab/>
      </w:r>
      <w:r>
        <w:tab/>
      </w:r>
      <w:r>
        <w:tab/>
      </w:r>
      <w:r>
        <w:tab/>
      </w:r>
      <w:r>
        <w:tab/>
      </w:r>
      <w:r w:rsidR="00332D8C" w:rsidRPr="00DB42DB">
        <w:t>Section 47</w:t>
      </w:r>
      <w:r w:rsidR="00BC46B1">
        <w:noBreakHyphen/>
      </w:r>
      <w:r w:rsidR="00332D8C" w:rsidRPr="00DB42DB">
        <w:t>15</w:t>
      </w:r>
      <w:r w:rsidR="00BC46B1">
        <w:noBreakHyphen/>
      </w:r>
      <w:r w:rsidR="00332D8C" w:rsidRPr="00DB42DB">
        <w:t xml:space="preserve">40 </w:t>
      </w:r>
    </w:p>
    <w:p w:rsidR="00332D8C" w:rsidRPr="00DB42DB"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Sale of Uninspected Meat and Meat Products</w:t>
      </w:r>
      <w:r w:rsidR="00855325">
        <w:tab/>
      </w:r>
      <w:r w:rsidRPr="00DB42DB">
        <w:t>Section 47</w:t>
      </w:r>
      <w:r w:rsidR="00BC46B1">
        <w:noBreakHyphen/>
      </w:r>
      <w:r w:rsidRPr="00DB42DB">
        <w:t>17</w:t>
      </w:r>
      <w:r w:rsidR="00BC46B1">
        <w:noBreakHyphen/>
      </w:r>
      <w:r w:rsidRPr="00DB42DB">
        <w:t xml:space="preserve">60 </w:t>
      </w:r>
    </w:p>
    <w:p w:rsidR="00855325"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DB42DB">
        <w:t xml:space="preserve">Sale of Uninspected Poultry and </w:t>
      </w:r>
    </w:p>
    <w:p w:rsidR="00332D8C" w:rsidRPr="00DB42DB" w:rsidRDefault="00855325"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00332D8C" w:rsidRPr="00DB42DB">
        <w:t>Poultry Products</w:t>
      </w:r>
      <w:r>
        <w:tab/>
      </w:r>
      <w:r>
        <w:tab/>
      </w:r>
      <w:r>
        <w:tab/>
      </w:r>
      <w:r>
        <w:tab/>
      </w:r>
      <w:r>
        <w:tab/>
      </w:r>
      <w:r>
        <w:tab/>
      </w:r>
      <w:r>
        <w:tab/>
      </w:r>
      <w:r>
        <w:tab/>
      </w:r>
      <w:r>
        <w:tab/>
      </w:r>
      <w:r>
        <w:tab/>
      </w:r>
      <w:r>
        <w:tab/>
      </w:r>
      <w:r>
        <w:tab/>
      </w:r>
      <w:r w:rsidR="00332D8C" w:rsidRPr="00DB42DB">
        <w:t>Section 47</w:t>
      </w:r>
      <w:r w:rsidR="00BC46B1">
        <w:noBreakHyphen/>
      </w:r>
      <w:r w:rsidR="00332D8C" w:rsidRPr="00DB42DB">
        <w:t>19</w:t>
      </w:r>
      <w:r w:rsidR="00BC46B1">
        <w:noBreakHyphen/>
      </w:r>
      <w:r w:rsidR="00332D8C" w:rsidRPr="00DB42DB">
        <w:t xml:space="preserve">70 </w:t>
      </w:r>
    </w:p>
    <w:p w:rsidR="00332D8C" w:rsidRPr="00332D8C"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tab/>
      </w:r>
      <w:r w:rsidRPr="00332D8C">
        <w:rPr>
          <w:u w:val="single"/>
        </w:rPr>
        <w:t>(B)</w:t>
      </w:r>
      <w:r w:rsidR="00BC46B1" w:rsidRPr="00BC46B1">
        <w:tab/>
      </w:r>
      <w:r w:rsidRPr="00332D8C">
        <w:rPr>
          <w:u w:val="single"/>
        </w:rPr>
        <w:t>In addition to the offenses contained in subsection (A),</w:t>
      </w:r>
      <w:r>
        <w:rPr>
          <w:u w:val="single"/>
        </w:rPr>
        <w:t xml:space="preserve">  a uniform traffic ticket must be used in an arrest for a misdemeanor offense within the jurisdiction of magistrates court that </w:t>
      </w:r>
      <w:r w:rsidR="00CA6C2A">
        <w:rPr>
          <w:u w:val="single"/>
        </w:rPr>
        <w:t xml:space="preserve">has been freshly committed or </w:t>
      </w:r>
      <w:r>
        <w:rPr>
          <w:u w:val="single"/>
        </w:rPr>
        <w:t>is committed in the presence of a law enforcement officer.</w:t>
      </w:r>
    </w:p>
    <w:p w:rsidR="00332D8C" w:rsidRPr="00DB42DB" w:rsidRDefault="00332D8C" w:rsidP="00332D8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332D8C">
        <w:rPr>
          <w:u w:val="single"/>
        </w:rPr>
        <w:t>(C)</w:t>
      </w:r>
      <w:r>
        <w:tab/>
      </w:r>
      <w:r w:rsidRPr="00DB42DB">
        <w:t>No other ticket may be used for these offenses.  The service of the uniform traffic ticket shall vest all traffic, recorders</w:t>
      </w:r>
      <w:r w:rsidR="00BC46B1" w:rsidRPr="00BC46B1">
        <w:t>’</w:t>
      </w:r>
      <w:r w:rsidRPr="00DB42DB">
        <w:t>, and magistrates</w:t>
      </w:r>
      <w:r w:rsidR="00BC46B1" w:rsidRPr="00BC46B1">
        <w:t>’</w:t>
      </w:r>
      <w:r w:rsidRPr="00DB42DB">
        <w:t xml:space="preserve"> courts with jurisdiction to hear and to dispose of the charge for which the ticket was issued and served.  This ticket will be designed by the department and approved by the Attorney General within thirty days of submission by the department.  A law enforcement agency may utilize computers and other electronic devices to issue uniform traffic citations and store information resulting from the issuance of a traffic citation if this method of issuing a citation has been approved by the Department of Public Safety.</w:t>
      </w:r>
      <w:r>
        <w:t>”</w:t>
      </w:r>
      <w:r w:rsidRPr="00DB42DB">
        <w:t xml:space="preserve"> </w:t>
      </w:r>
    </w:p>
    <w:p w:rsidR="00EA63B7" w:rsidRDefault="00EA63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EA63B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332D8C">
        <w:t>2</w:t>
      </w:r>
      <w:r>
        <w:t>.</w:t>
      </w:r>
      <w:r>
        <w:tab/>
        <w:t>This act takes effect upon approval by the Governor.</w:t>
      </w:r>
    </w:p>
    <w:p w:rsidR="006B1EB5" w:rsidRDefault="00BC46B1"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6B1EB5" w:rsidRDefault="006B1EB5" w:rsidP="00E124C2">
      <w:pPr>
        <w:suppressAutoHyphens/>
      </w:pPr>
    </w:p>
    <w:sectPr w:rsidR="006B1EB5" w:rsidSect="00E124C2">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E0BB1" w:rsidRDefault="001E0BB1" w:rsidP="009F0C77">
      <w:r>
        <w:separator/>
      </w:r>
    </w:p>
  </w:endnote>
  <w:endnote w:type="continuationSeparator" w:id="0">
    <w:p w:rsidR="001E0BB1" w:rsidRDefault="001E0BB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679FD6D-FE70-42DB-8E3C-BAC41D3EE1C0}"/>
    <w:embedBold r:id="rId2" w:fontKey="{24895465-ACD7-4EC3-8559-84441E6D0B39}"/>
  </w:font>
  <w:font w:name="Calibri">
    <w:panose1 w:val="020F0502020204030204"/>
    <w:charset w:val="00"/>
    <w:family w:val="swiss"/>
    <w:pitch w:val="variable"/>
    <w:sig w:usb0="E10002FF" w:usb1="4000ACFF" w:usb2="00000009" w:usb3="00000000" w:csb0="0000019F" w:csb1="00000000"/>
    <w:embedRegular r:id="rId3" w:fontKey="{B56B7AD8-6CEC-4127-8637-7AA046B99F6A}"/>
  </w:font>
  <w:font w:name="Tahoma">
    <w:panose1 w:val="020B0604030504040204"/>
    <w:charset w:val="00"/>
    <w:family w:val="swiss"/>
    <w:pitch w:val="variable"/>
    <w:sig w:usb0="21002A87" w:usb1="80000000" w:usb2="00000008" w:usb3="00000000" w:csb0="000101FF" w:csb1="00000000"/>
    <w:embedRegular r:id="rId4" w:fontKey="{BF9ED82A-269B-4B20-A0B8-A02CB1491F57}"/>
  </w:font>
  <w:font w:name="Cambria">
    <w:panose1 w:val="02040503050406030204"/>
    <w:charset w:val="00"/>
    <w:family w:val="roman"/>
    <w:pitch w:val="variable"/>
    <w:sig w:usb0="E00002FF" w:usb1="400004FF" w:usb2="00000000" w:usb3="00000000" w:csb0="0000019F" w:csb1="00000000"/>
    <w:embedRegular r:id="rId5" w:fontKey="{B6C54508-3A0F-4C70-8F9C-6E391C7A71B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24C2" w:rsidRPr="006B1EB5" w:rsidRDefault="00E124C2" w:rsidP="006B1EB5">
    <w:pPr>
      <w:pStyle w:val="Footer"/>
      <w:tabs>
        <w:tab w:val="clear" w:pos="4680"/>
        <w:tab w:val="clear" w:pos="9360"/>
        <w:tab w:val="center" w:pos="2995"/>
      </w:tabs>
      <w:spacing w:before="120"/>
    </w:pPr>
    <w:r>
      <w:t>[463]</w:t>
    </w:r>
    <w:r>
      <w:tab/>
    </w:r>
    <w:r w:rsidR="005C67C8">
      <w:fldChar w:fldCharType="begin"/>
    </w:r>
    <w:r w:rsidR="005C67C8">
      <w:instrText xml:space="preserve"> PAGE  \* MERGEFORMAT </w:instrText>
    </w:r>
    <w:r w:rsidR="005C67C8">
      <w:fldChar w:fldCharType="separate"/>
    </w:r>
    <w:r w:rsidR="005C67C8">
      <w:rPr>
        <w:noProof/>
      </w:rPr>
      <w:t>1</w:t>
    </w:r>
    <w:r w:rsidR="005C67C8">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E0BB1" w:rsidRDefault="001E0BB1" w:rsidP="009F0C77">
      <w:r>
        <w:separator/>
      </w:r>
    </w:p>
  </w:footnote>
  <w:footnote w:type="continuationSeparator" w:id="0">
    <w:p w:rsidR="001E0BB1" w:rsidRDefault="001E0BB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s"/>
    <w:docVar w:name="clipname" w:val="6011CM11"/>
    <w:docVar w:name="CoverBillType" w:val="b"/>
    <w:docVar w:name="docpath" w:val="L:\Council\bills\SWB\6011CM11.DOCX"/>
    <w:docVar w:name="dvBillNumber" w:val="463"/>
    <w:docVar w:name="dvBillNumberPrefix" w:val="S. "/>
    <w:docVar w:name="dvOriginalBody" w:val="Senate"/>
    <w:docVar w:name="dvSteno" w:val="SWB"/>
    <w:docVar w:name="NameofBody" w:val="s"/>
    <w:docVar w:name="vgroup2" w:val="Council"/>
  </w:docVars>
  <w:rsids>
    <w:rsidRoot w:val="00C70885"/>
    <w:rsid w:val="00016790"/>
    <w:rsid w:val="00026C9A"/>
    <w:rsid w:val="000965A1"/>
    <w:rsid w:val="000D75C8"/>
    <w:rsid w:val="000E1785"/>
    <w:rsid w:val="001023A4"/>
    <w:rsid w:val="0010776B"/>
    <w:rsid w:val="0011641A"/>
    <w:rsid w:val="00133E66"/>
    <w:rsid w:val="00134ACF"/>
    <w:rsid w:val="00144E15"/>
    <w:rsid w:val="001A4A62"/>
    <w:rsid w:val="001A681E"/>
    <w:rsid w:val="001D08F2"/>
    <w:rsid w:val="001E0BB1"/>
    <w:rsid w:val="002037CA"/>
    <w:rsid w:val="002047A2"/>
    <w:rsid w:val="002321B6"/>
    <w:rsid w:val="0023696B"/>
    <w:rsid w:val="00250967"/>
    <w:rsid w:val="002726A9"/>
    <w:rsid w:val="002759C5"/>
    <w:rsid w:val="00277DEE"/>
    <w:rsid w:val="00280D88"/>
    <w:rsid w:val="00294ABE"/>
    <w:rsid w:val="002A3EB4"/>
    <w:rsid w:val="00325348"/>
    <w:rsid w:val="00332D8C"/>
    <w:rsid w:val="0037065B"/>
    <w:rsid w:val="00391CD8"/>
    <w:rsid w:val="00393688"/>
    <w:rsid w:val="003D411E"/>
    <w:rsid w:val="003E3C1E"/>
    <w:rsid w:val="003E6148"/>
    <w:rsid w:val="00400EAA"/>
    <w:rsid w:val="0041760A"/>
    <w:rsid w:val="004809EE"/>
    <w:rsid w:val="00511EE9"/>
    <w:rsid w:val="00521E00"/>
    <w:rsid w:val="00547DEE"/>
    <w:rsid w:val="00577C6C"/>
    <w:rsid w:val="0058501B"/>
    <w:rsid w:val="005A37DF"/>
    <w:rsid w:val="005C67C8"/>
    <w:rsid w:val="006215AA"/>
    <w:rsid w:val="006340D9"/>
    <w:rsid w:val="00643B8E"/>
    <w:rsid w:val="00665EBC"/>
    <w:rsid w:val="0069470D"/>
    <w:rsid w:val="006A476C"/>
    <w:rsid w:val="006B1EB5"/>
    <w:rsid w:val="006C251D"/>
    <w:rsid w:val="006C6A93"/>
    <w:rsid w:val="006E02F9"/>
    <w:rsid w:val="0070736B"/>
    <w:rsid w:val="00711F10"/>
    <w:rsid w:val="00753C04"/>
    <w:rsid w:val="00756946"/>
    <w:rsid w:val="00757F80"/>
    <w:rsid w:val="00771EEC"/>
    <w:rsid w:val="00786819"/>
    <w:rsid w:val="007A325A"/>
    <w:rsid w:val="007F1523"/>
    <w:rsid w:val="007F509E"/>
    <w:rsid w:val="007F5799"/>
    <w:rsid w:val="007F6947"/>
    <w:rsid w:val="00855325"/>
    <w:rsid w:val="00872729"/>
    <w:rsid w:val="008877FD"/>
    <w:rsid w:val="008F4429"/>
    <w:rsid w:val="008F5D03"/>
    <w:rsid w:val="009352BB"/>
    <w:rsid w:val="00990668"/>
    <w:rsid w:val="009D23E3"/>
    <w:rsid w:val="009E165C"/>
    <w:rsid w:val="009F0C77"/>
    <w:rsid w:val="009F4DD1"/>
    <w:rsid w:val="00A24A91"/>
    <w:rsid w:val="00A534A7"/>
    <w:rsid w:val="00A64E80"/>
    <w:rsid w:val="00A741D9"/>
    <w:rsid w:val="00A9741D"/>
    <w:rsid w:val="00AD4B17"/>
    <w:rsid w:val="00B26FA6"/>
    <w:rsid w:val="00B741CB"/>
    <w:rsid w:val="00B934F3"/>
    <w:rsid w:val="00BB6347"/>
    <w:rsid w:val="00BC46B1"/>
    <w:rsid w:val="00BD2134"/>
    <w:rsid w:val="00BE661F"/>
    <w:rsid w:val="00BF597C"/>
    <w:rsid w:val="00BF5CE3"/>
    <w:rsid w:val="00C038D8"/>
    <w:rsid w:val="00C045DD"/>
    <w:rsid w:val="00C3136F"/>
    <w:rsid w:val="00C3483A"/>
    <w:rsid w:val="00C442D8"/>
    <w:rsid w:val="00C4642A"/>
    <w:rsid w:val="00C70885"/>
    <w:rsid w:val="00C74E9D"/>
    <w:rsid w:val="00C82FD3"/>
    <w:rsid w:val="00C87B40"/>
    <w:rsid w:val="00CA57C7"/>
    <w:rsid w:val="00CA6C2A"/>
    <w:rsid w:val="00CC6B7B"/>
    <w:rsid w:val="00CD3619"/>
    <w:rsid w:val="00CF4447"/>
    <w:rsid w:val="00D10870"/>
    <w:rsid w:val="00D405E7"/>
    <w:rsid w:val="00D41D56"/>
    <w:rsid w:val="00D6260D"/>
    <w:rsid w:val="00D6662B"/>
    <w:rsid w:val="00D95E2F"/>
    <w:rsid w:val="00D970A9"/>
    <w:rsid w:val="00DB3AC0"/>
    <w:rsid w:val="00DE68F0"/>
    <w:rsid w:val="00DF3845"/>
    <w:rsid w:val="00DF7E17"/>
    <w:rsid w:val="00E124C2"/>
    <w:rsid w:val="00E253F6"/>
    <w:rsid w:val="00E54AC7"/>
    <w:rsid w:val="00EA63B7"/>
    <w:rsid w:val="00EB00A2"/>
    <w:rsid w:val="00EB1BF3"/>
    <w:rsid w:val="00EC5E81"/>
    <w:rsid w:val="00EF3EEE"/>
    <w:rsid w:val="00F149A7"/>
    <w:rsid w:val="00F50BAF"/>
    <w:rsid w:val="00F52C10"/>
    <w:rsid w:val="00F52E06"/>
    <w:rsid w:val="00F81FFD"/>
    <w:rsid w:val="00F85228"/>
    <w:rsid w:val="00FB6773"/>
    <w:rsid w:val="00FE7B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C75036B2-B15F-41E9-AB0D-E5A115841A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F52E06"/>
    <w:pPr>
      <w:tabs>
        <w:tab w:val="left" w:pos="216"/>
        <w:tab w:val="left" w:pos="432"/>
        <w:tab w:val="left" w:pos="648"/>
        <w:tab w:val="left" w:pos="864"/>
        <w:tab w:val="left" w:pos="1080"/>
        <w:tab w:val="left" w:pos="1296"/>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877FD"/>
    <w:rPr>
      <w:rFonts w:ascii="Tahoma" w:hAnsi="Tahoma" w:cs="Tahoma"/>
      <w:sz w:val="16"/>
      <w:szCs w:val="16"/>
    </w:rPr>
  </w:style>
  <w:style w:type="character" w:customStyle="1" w:styleId="BalloonTextChar">
    <w:name w:val="Balloon Text Char"/>
    <w:basedOn w:val="DefaultParagraphFont"/>
    <w:link w:val="BalloonText"/>
    <w:uiPriority w:val="99"/>
    <w:semiHidden/>
    <w:rsid w:val="008877FD"/>
    <w:rPr>
      <w:rFonts w:ascii="Tahoma" w:eastAsia="Times New Roman" w:hAnsi="Tahoma" w:cs="Tahoma"/>
      <w:sz w:val="16"/>
      <w:szCs w:val="16"/>
    </w:rPr>
  </w:style>
  <w:style w:type="character" w:styleId="Hyperlink">
    <w:name w:val="Hyperlink"/>
    <w:basedOn w:val="DefaultParagraphFont"/>
    <w:uiPriority w:val="99"/>
    <w:unhideWhenUsed/>
    <w:rsid w:val="00E124C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yperlink" Target="file:///p:\pprever\2011-12\463_20110127.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45C833-641E-48E6-8127-1CE279CDD9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17BC28D8.dotm</Template>
  <TotalTime>0</TotalTime>
  <Pages>3</Pages>
  <Words>813</Words>
  <Characters>4771</Characters>
  <Application>Microsoft Office Word</Application>
  <DocSecurity>4</DocSecurity>
  <Lines>166</Lines>
  <Paragraphs>115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6063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463: Uniform traffic tickets - South Carolina Legislature Online</dc:title>
  <dc:subject/>
  <dc:creator>SandyBarden</dc:creator>
  <cp:keywords/>
  <dc:description/>
  <cp:lastModifiedBy>N Cumfer</cp:lastModifiedBy>
  <cp:revision>2</cp:revision>
  <cp:lastPrinted>2011-01-27T14:13:00Z</cp:lastPrinted>
  <dcterms:created xsi:type="dcterms:W3CDTF">2014-11-21T20:44:00Z</dcterms:created>
  <dcterms:modified xsi:type="dcterms:W3CDTF">2014-11-21T20:44:00Z</dcterms:modified>
</cp:coreProperties>
</file>