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10" w:rsidRDefault="00685210" w:rsidP="00685210">
      <w:pPr>
        <w:widowControl w:val="0"/>
        <w:jc w:val="center"/>
      </w:pPr>
      <w:bookmarkStart w:id="0" w:name="_GoBack"/>
      <w:bookmarkEnd w:id="0"/>
      <w:r w:rsidRPr="00685210">
        <w:rPr>
          <w:b/>
        </w:rPr>
        <w:t>South Carolina General Assembly</w:t>
      </w:r>
    </w:p>
    <w:p w:rsidR="00685210" w:rsidRDefault="00685210" w:rsidP="00685210">
      <w:pPr>
        <w:widowControl w:val="0"/>
        <w:jc w:val="center"/>
      </w:pPr>
      <w:r>
        <w:t>119th Session, 2011-2012</w:t>
      </w:r>
    </w:p>
    <w:p w:rsidR="00685210" w:rsidRDefault="00685210" w:rsidP="00685210">
      <w:pPr>
        <w:widowControl w:val="0"/>
        <w:jc w:val="left"/>
      </w:pPr>
    </w:p>
    <w:p w:rsidR="00685210" w:rsidRDefault="00685210" w:rsidP="00685210">
      <w:pPr>
        <w:widowControl w:val="0"/>
        <w:jc w:val="left"/>
        <w:rPr>
          <w:b/>
        </w:rPr>
      </w:pPr>
      <w:r w:rsidRPr="00685210">
        <w:rPr>
          <w:b/>
        </w:rPr>
        <w:t>H. 4631</w:t>
      </w:r>
    </w:p>
    <w:p w:rsidR="00685210" w:rsidRDefault="00685210" w:rsidP="00685210">
      <w:pPr>
        <w:widowControl w:val="0"/>
        <w:jc w:val="left"/>
        <w:rPr>
          <w:b/>
        </w:rPr>
      </w:pPr>
    </w:p>
    <w:p w:rsidR="00685210" w:rsidRDefault="00685210" w:rsidP="00685210">
      <w:pPr>
        <w:widowControl w:val="0"/>
        <w:jc w:val="left"/>
      </w:pPr>
      <w:r w:rsidRPr="00685210">
        <w:rPr>
          <w:b/>
        </w:rPr>
        <w:t>STATUS INFORMATION</w:t>
      </w:r>
    </w:p>
    <w:p w:rsidR="00685210" w:rsidRDefault="00685210" w:rsidP="00685210">
      <w:pPr>
        <w:widowControl w:val="0"/>
        <w:jc w:val="left"/>
      </w:pPr>
    </w:p>
    <w:p w:rsidR="00685210" w:rsidRDefault="00685210" w:rsidP="00685210">
      <w:pPr>
        <w:widowControl w:val="0"/>
        <w:jc w:val="left"/>
      </w:pPr>
      <w:r>
        <w:t>General Bill</w:t>
      </w:r>
    </w:p>
    <w:p w:rsidR="00685210" w:rsidRDefault="00685210" w:rsidP="00685210">
      <w:pPr>
        <w:widowControl w:val="0"/>
        <w:jc w:val="left"/>
      </w:pPr>
      <w:r>
        <w:t>Sponsors: Rep. Barfield</w:t>
      </w:r>
    </w:p>
    <w:p w:rsidR="00685210" w:rsidRDefault="00685210" w:rsidP="00685210">
      <w:pPr>
        <w:widowControl w:val="0"/>
        <w:jc w:val="left"/>
      </w:pPr>
      <w:r>
        <w:t>Document Path: l:\council\bills\swb\5069cm12.docx</w:t>
      </w:r>
    </w:p>
    <w:p w:rsidR="00685210" w:rsidRDefault="00685210" w:rsidP="00685210">
      <w:pPr>
        <w:widowControl w:val="0"/>
        <w:jc w:val="left"/>
      </w:pPr>
    </w:p>
    <w:p w:rsidR="00685210" w:rsidRDefault="00685210" w:rsidP="00685210">
      <w:pPr>
        <w:widowControl w:val="0"/>
        <w:jc w:val="left"/>
      </w:pPr>
      <w:r>
        <w:t>Introduced in the House on January 18, 2012</w:t>
      </w:r>
    </w:p>
    <w:p w:rsidR="00685210" w:rsidRDefault="00685210" w:rsidP="00685210">
      <w:pPr>
        <w:widowControl w:val="0"/>
        <w:jc w:val="left"/>
      </w:pPr>
      <w:r>
        <w:t xml:space="preserve">Currently residing in the House Committee on </w:t>
      </w:r>
      <w:r w:rsidRPr="00685210">
        <w:rPr>
          <w:b/>
        </w:rPr>
        <w:t>Judiciary</w:t>
      </w:r>
    </w:p>
    <w:p w:rsidR="00685210" w:rsidRDefault="00685210" w:rsidP="00685210">
      <w:pPr>
        <w:widowControl w:val="0"/>
        <w:jc w:val="left"/>
      </w:pPr>
    </w:p>
    <w:p w:rsidR="00685210" w:rsidRDefault="00685210" w:rsidP="00685210">
      <w:pPr>
        <w:widowControl w:val="0"/>
        <w:jc w:val="left"/>
      </w:pPr>
      <w:r>
        <w:t xml:space="preserve">Summary: </w:t>
      </w:r>
      <w:r w:rsidR="000B4470">
        <w:t>Interior car light turned on during nighttime stops by law enforcement</w:t>
      </w:r>
    </w:p>
    <w:p w:rsidR="00685210" w:rsidRDefault="00685210" w:rsidP="00685210">
      <w:pPr>
        <w:widowControl w:val="0"/>
        <w:jc w:val="left"/>
      </w:pPr>
    </w:p>
    <w:p w:rsidR="00685210" w:rsidRDefault="00685210" w:rsidP="00685210">
      <w:pPr>
        <w:widowControl w:val="0"/>
        <w:jc w:val="left"/>
      </w:pPr>
    </w:p>
    <w:p w:rsidR="00685210" w:rsidRDefault="00685210" w:rsidP="006852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210">
        <w:rPr>
          <w:b/>
        </w:rPr>
        <w:t>HISTORY OF LEGISLATIVE ACTIONS</w:t>
      </w:r>
    </w:p>
    <w:p w:rsidR="00685210" w:rsidRDefault="00685210" w:rsidP="006852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5210" w:rsidRPr="00685210" w:rsidRDefault="00685210" w:rsidP="006852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5210">
        <w:rPr>
          <w:u w:val="single"/>
        </w:rPr>
        <w:tab/>
        <w:t>Date</w:t>
      </w:r>
      <w:r w:rsidRPr="00685210">
        <w:rPr>
          <w:u w:val="single"/>
        </w:rPr>
        <w:tab/>
        <w:t>Body</w:t>
      </w:r>
      <w:r w:rsidRPr="00685210">
        <w:rPr>
          <w:u w:val="single"/>
        </w:rPr>
        <w:tab/>
        <w:t>Action Description with journal page number</w:t>
      </w:r>
      <w:r w:rsidRPr="00685210">
        <w:rPr>
          <w:u w:val="single"/>
        </w:rPr>
        <w:tab/>
      </w:r>
    </w:p>
    <w:p w:rsidR="00703EE9" w:rsidRDefault="00703EE9" w:rsidP="00703E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B219F8">
        <w:t>Introduced and read first time (</w:t>
      </w:r>
      <w:hyperlink r:id="rId7" w:history="1">
        <w:r w:rsidRPr="00B219F8">
          <w:rPr>
            <w:rStyle w:val="Hyperlink"/>
          </w:rPr>
          <w:t>House Journal</w:t>
        </w:r>
        <w:r w:rsidRPr="00B219F8">
          <w:rPr>
            <w:rStyle w:val="Hyperlink"/>
          </w:rPr>
          <w:noBreakHyphen/>
          <w:t>page 10</w:t>
        </w:r>
      </w:hyperlink>
      <w:r w:rsidRPr="00B219F8">
        <w:t>)</w:t>
      </w:r>
    </w:p>
    <w:p w:rsidR="00703EE9" w:rsidRDefault="00703EE9" w:rsidP="00703E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B219F8">
        <w:t>Ref</w:t>
      </w:r>
      <w:r>
        <w:t xml:space="preserve">erred to Committee on </w:t>
      </w:r>
      <w:r w:rsidRPr="00B219F8">
        <w:rPr>
          <w:b/>
        </w:rPr>
        <w:t>Judiciary</w:t>
      </w:r>
      <w:r>
        <w:t xml:space="preserve"> </w:t>
      </w:r>
      <w:r w:rsidRPr="00B219F8">
        <w:t>(</w:t>
      </w:r>
      <w:hyperlink r:id="rId8" w:history="1">
        <w:r w:rsidRPr="00B219F8">
          <w:rPr>
            <w:rStyle w:val="Hyperlink"/>
          </w:rPr>
          <w:t>House Journal</w:t>
        </w:r>
        <w:r w:rsidRPr="00B219F8">
          <w:rPr>
            <w:rStyle w:val="Hyperlink"/>
          </w:rPr>
          <w:noBreakHyphen/>
          <w:t>page 10</w:t>
        </w:r>
      </w:hyperlink>
      <w:r w:rsidRPr="00B219F8">
        <w:t>)</w:t>
      </w:r>
    </w:p>
    <w:p w:rsidR="00703EE9" w:rsidRDefault="00703EE9" w:rsidP="00703E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210" w:rsidRPr="00685210" w:rsidRDefault="00685210" w:rsidP="006852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5210" w:rsidRDefault="00685210" w:rsidP="00685210">
      <w:pPr>
        <w:widowControl w:val="0"/>
        <w:jc w:val="left"/>
      </w:pPr>
      <w:r w:rsidRPr="00685210">
        <w:rPr>
          <w:b/>
        </w:rPr>
        <w:t>VERSIONS OF THIS BILL</w:t>
      </w:r>
    </w:p>
    <w:p w:rsidR="00685210" w:rsidRDefault="00685210" w:rsidP="00685210">
      <w:pPr>
        <w:widowControl w:val="0"/>
        <w:jc w:val="left"/>
      </w:pPr>
    </w:p>
    <w:p w:rsidR="00685210" w:rsidRDefault="002716B4" w:rsidP="00685210">
      <w:pPr>
        <w:widowControl w:val="0"/>
        <w:jc w:val="left"/>
      </w:pPr>
      <w:hyperlink r:id="rId9" w:history="1">
        <w:r w:rsidR="00685210">
          <w:rPr>
            <w:rStyle w:val="Hyperlink"/>
          </w:rPr>
          <w:t>1/18/2012</w:t>
        </w:r>
      </w:hyperlink>
    </w:p>
    <w:p w:rsidR="00685210" w:rsidRDefault="00685210" w:rsidP="00685210"/>
    <w:p w:rsidR="00685210" w:rsidRDefault="00685210" w:rsidP="00685210">
      <w:pPr>
        <w:sectPr w:rsidR="00685210" w:rsidSect="006852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5C97" w:rsidRDefault="00F15C97" w:rsidP="00F15C97">
      <w:pPr>
        <w:pStyle w:val="BillDots"/>
      </w:pPr>
    </w:p>
    <w:p w:rsidR="00F15C97" w:rsidRDefault="00F15C97" w:rsidP="00F15C97">
      <w:pPr>
        <w:pStyle w:val="Numbersforbills"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127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755 SO AS TO PROVIDE THAT WHEN A MOTOR VEHICLE DRIVEN IS STOPPED BY A LAW ENFORCEMENT OFFICER DURING NIGHTTIME HOURS HE MUST TURN ON HIS INTERIOR LIGHTS AND TO PROVIDE A PENALTY.</w:t>
      </w:r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E2EC3">
        <w:t>Article 5, Section 5, Title 56 of the 1976 Code is amended by adding:</w:t>
      </w: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755.</w:t>
      </w:r>
      <w:r>
        <w:tab/>
        <w:t>(A)</w:t>
      </w:r>
      <w:r>
        <w:tab/>
        <w:t>When a motor vehicle driver is stopped by a law enforcement officer during nighttime hours, the driver immediately must turn on the vehicle</w:t>
      </w:r>
      <w:r w:rsidRPr="008E2EC3">
        <w:t>’</w:t>
      </w:r>
      <w:r>
        <w:t>s interior lights.</w:t>
      </w: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 As used in this section</w:t>
      </w:r>
      <w:r w:rsidR="0046634B">
        <w:t>,</w:t>
      </w:r>
      <w:r>
        <w:t xml:space="preserve"> nighttime hours means after the hour of six o</w:t>
      </w:r>
      <w:r w:rsidRPr="008E2EC3">
        <w:t>’</w:t>
      </w:r>
      <w:r>
        <w:t>clock p.m. and before six o</w:t>
      </w:r>
      <w:r w:rsidRPr="008E2EC3">
        <w:t>’</w:t>
      </w:r>
      <w:r>
        <w:t>clock a.m.  However, beginning on the day that daylight savings time goes into effect through the day that daylight savings time ends, nighttime hours means after the hour of eight o</w:t>
      </w:r>
      <w:r w:rsidRPr="008E2EC3">
        <w:t>’</w:t>
      </w:r>
      <w:r>
        <w:t>clock p.m. and before six o</w:t>
      </w:r>
      <w:r w:rsidRPr="008E2EC3">
        <w:t>’</w:t>
      </w:r>
      <w:r>
        <w:t>clock a.m.</w:t>
      </w:r>
    </w:p>
    <w:p w:rsidR="008D1275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hundred dollars.”</w:t>
      </w: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E2EC3">
        <w:t>2</w:t>
      </w:r>
      <w:r>
        <w:t>.</w:t>
      </w:r>
      <w:r>
        <w:tab/>
        <w:t>This act takes effect upon approval by the Governor.</w:t>
      </w:r>
    </w:p>
    <w:p w:rsidR="00F2534C" w:rsidRDefault="008E2EC3" w:rsidP="0002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34C" w:rsidRDefault="00F2534C" w:rsidP="00685210">
      <w:pPr>
        <w:suppressAutoHyphens/>
      </w:pPr>
    </w:p>
    <w:sectPr w:rsidR="00F2534C" w:rsidSect="006852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275" w:rsidRDefault="008D1275" w:rsidP="009F0C77">
      <w:r>
        <w:separator/>
      </w:r>
    </w:p>
  </w:endnote>
  <w:endnote w:type="continuationSeparator" w:id="0">
    <w:p w:rsidR="008D1275" w:rsidRDefault="008D1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CEB99-0045-47D1-86A9-735CABF063E7}"/>
    <w:embedBold r:id="rId2" w:fontKey="{071CE0C8-2532-4CAE-83B3-6C405CB37B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B51B68-8BCF-41E8-986F-BC579679E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9BF488-6B09-4733-8279-1EC2B7886D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210" w:rsidRPr="00F2534C" w:rsidRDefault="00685210" w:rsidP="00F25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r w:rsidR="002716B4">
      <w:fldChar w:fldCharType="begin"/>
    </w:r>
    <w:r w:rsidR="002716B4">
      <w:instrText xml:space="preserve"> PAGE  \* MERGEFORMAT </w:instrText>
    </w:r>
    <w:r w:rsidR="002716B4">
      <w:fldChar w:fldCharType="separate"/>
    </w:r>
    <w:r w:rsidR="002716B4">
      <w:rPr>
        <w:noProof/>
      </w:rPr>
      <w:t>1</w:t>
    </w:r>
    <w:r w:rsidR="002716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275" w:rsidRDefault="008D1275" w:rsidP="009F0C77">
      <w:r>
        <w:separator/>
      </w:r>
    </w:p>
  </w:footnote>
  <w:footnote w:type="continuationSeparator" w:id="0">
    <w:p w:rsidR="008D1275" w:rsidRDefault="008D1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69CM12"/>
    <w:docVar w:name="CoverBillType" w:val="b"/>
    <w:docVar w:name="docpath" w:val="L:\Council\bills\SWB\5069CM12.DOCX"/>
    <w:docVar w:name="dvBillNumber" w:val="4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72537"/>
    <w:rsid w:val="00011869"/>
    <w:rsid w:val="000229E1"/>
    <w:rsid w:val="00054D70"/>
    <w:rsid w:val="00065293"/>
    <w:rsid w:val="00072537"/>
    <w:rsid w:val="00084A02"/>
    <w:rsid w:val="000B4470"/>
    <w:rsid w:val="000E1785"/>
    <w:rsid w:val="000F40FA"/>
    <w:rsid w:val="0010776B"/>
    <w:rsid w:val="00133E66"/>
    <w:rsid w:val="001435A3"/>
    <w:rsid w:val="00195E58"/>
    <w:rsid w:val="001D08F2"/>
    <w:rsid w:val="001D525B"/>
    <w:rsid w:val="001D7F4F"/>
    <w:rsid w:val="001E413D"/>
    <w:rsid w:val="002321B6"/>
    <w:rsid w:val="00250967"/>
    <w:rsid w:val="002543C8"/>
    <w:rsid w:val="002716B4"/>
    <w:rsid w:val="00284AAE"/>
    <w:rsid w:val="002E5912"/>
    <w:rsid w:val="00325348"/>
    <w:rsid w:val="0032732C"/>
    <w:rsid w:val="00336AD0"/>
    <w:rsid w:val="0037079A"/>
    <w:rsid w:val="0037108B"/>
    <w:rsid w:val="003D01E8"/>
    <w:rsid w:val="003E5288"/>
    <w:rsid w:val="003F6D79"/>
    <w:rsid w:val="0041760A"/>
    <w:rsid w:val="00417C01"/>
    <w:rsid w:val="0046634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193"/>
    <w:rsid w:val="00685210"/>
    <w:rsid w:val="006913C9"/>
    <w:rsid w:val="0069470D"/>
    <w:rsid w:val="00703EE9"/>
    <w:rsid w:val="00734F00"/>
    <w:rsid w:val="007A70AE"/>
    <w:rsid w:val="008362E8"/>
    <w:rsid w:val="008A1768"/>
    <w:rsid w:val="008D1275"/>
    <w:rsid w:val="008E2EC3"/>
    <w:rsid w:val="008F1EB0"/>
    <w:rsid w:val="008F4429"/>
    <w:rsid w:val="0094021A"/>
    <w:rsid w:val="00943C46"/>
    <w:rsid w:val="009B5A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CB2"/>
    <w:rsid w:val="00AD4B17"/>
    <w:rsid w:val="00B412D4"/>
    <w:rsid w:val="00B9156F"/>
    <w:rsid w:val="00BC6D1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19DE"/>
    <w:rsid w:val="00E92EEF"/>
    <w:rsid w:val="00EC534E"/>
    <w:rsid w:val="00F15C97"/>
    <w:rsid w:val="00F24442"/>
    <w:rsid w:val="00F2534C"/>
    <w:rsid w:val="00F50AE3"/>
    <w:rsid w:val="00F67CF1"/>
    <w:rsid w:val="00F840F0"/>
    <w:rsid w:val="00FB0D0D"/>
    <w:rsid w:val="00FB43B4"/>
    <w:rsid w:val="00FC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22E77E-EC75-4222-861A-63B3CDF7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52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31_201201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9AADD-E20B-478B-BF3D-350E34E1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282</Words>
  <Characters>1462</Characters>
  <Application>Microsoft Office Word</Application>
  <DocSecurity>4</DocSecurity>
  <Lines>67</Lines>
  <Paragraphs>25</Paragraphs>
  <ScaleCrop>false</ScaleCrop>
  <Company> 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4631: Interior car light turned on during nighttime stops by law enforcement - South Carolina Legislature Online</dc:title>
  <dc:subject/>
  <dc:creator>SandyBarden</dc:creator>
  <cp:keywords/>
  <dc:description/>
  <cp:lastModifiedBy>N Cumfer</cp:lastModifiedBy>
  <cp:revision>2</cp:revision>
  <cp:lastPrinted>2012-01-12T17:40:00Z</cp:lastPrinted>
  <dcterms:created xsi:type="dcterms:W3CDTF">2014-11-24T14:39:00Z</dcterms:created>
  <dcterms:modified xsi:type="dcterms:W3CDTF">2014-11-24T14:39:00Z</dcterms:modified>
</cp:coreProperties>
</file>