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ED8" w:rsidRDefault="003B1ED8" w:rsidP="003B1ED8">
      <w:pPr>
        <w:widowControl w:val="0"/>
        <w:jc w:val="center"/>
      </w:pPr>
      <w:bookmarkStart w:id="0" w:name="_GoBack"/>
      <w:bookmarkEnd w:id="0"/>
      <w:r w:rsidRPr="003B1ED8">
        <w:rPr>
          <w:b/>
        </w:rPr>
        <w:t>South Carolina General Assembly</w:t>
      </w:r>
    </w:p>
    <w:p w:rsidR="003B1ED8" w:rsidRDefault="003B1ED8" w:rsidP="003B1ED8">
      <w:pPr>
        <w:widowControl w:val="0"/>
        <w:jc w:val="center"/>
      </w:pPr>
      <w:r>
        <w:t>119th Session, 2011-2012</w:t>
      </w: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jc w:val="left"/>
        <w:rPr>
          <w:b/>
        </w:rPr>
      </w:pPr>
      <w:r w:rsidRPr="003B1ED8">
        <w:rPr>
          <w:b/>
        </w:rPr>
        <w:t>H. 4643</w:t>
      </w:r>
    </w:p>
    <w:p w:rsidR="003B1ED8" w:rsidRDefault="003B1ED8" w:rsidP="003B1ED8">
      <w:pPr>
        <w:widowControl w:val="0"/>
        <w:jc w:val="left"/>
        <w:rPr>
          <w:b/>
        </w:rPr>
      </w:pPr>
    </w:p>
    <w:p w:rsidR="003B1ED8" w:rsidRDefault="003B1ED8" w:rsidP="003B1ED8">
      <w:pPr>
        <w:widowControl w:val="0"/>
        <w:jc w:val="left"/>
      </w:pPr>
      <w:r w:rsidRPr="003B1ED8">
        <w:rPr>
          <w:b/>
        </w:rPr>
        <w:t>STATUS INFORMATION</w:t>
      </w: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jc w:val="left"/>
      </w:pPr>
      <w:r>
        <w:t>House Resolution</w:t>
      </w:r>
    </w:p>
    <w:p w:rsidR="003B1ED8" w:rsidRDefault="003B1ED8" w:rsidP="003B1ED8">
      <w:pPr>
        <w:widowControl w:val="0"/>
        <w:jc w:val="left"/>
      </w:pPr>
      <w:r>
        <w:t>Sponsors: Rep. Brantley</w:t>
      </w:r>
    </w:p>
    <w:p w:rsidR="003B1ED8" w:rsidRDefault="003B1ED8" w:rsidP="003B1ED8">
      <w:pPr>
        <w:widowControl w:val="0"/>
        <w:jc w:val="left"/>
      </w:pPr>
      <w:r>
        <w:t>Document Path: l:\council\bills\rm\1363sd12.docx</w:t>
      </w: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jc w:val="left"/>
      </w:pPr>
      <w:r>
        <w:t>Introduced in the House on January 19, 2012</w:t>
      </w:r>
    </w:p>
    <w:p w:rsidR="003B1ED8" w:rsidRDefault="003B1ED8" w:rsidP="003B1ED8">
      <w:pPr>
        <w:widowControl w:val="0"/>
        <w:jc w:val="left"/>
      </w:pPr>
      <w:r>
        <w:t>Adopted by the House on January 19, 2012</w:t>
      </w: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jc w:val="left"/>
      </w:pPr>
      <w:r>
        <w:t xml:space="preserve">Summary: </w:t>
      </w:r>
      <w:r w:rsidR="004A5D0B">
        <w:t>Dwayne Lamar Chance</w:t>
      </w: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jc w:val="left"/>
      </w:pPr>
    </w:p>
    <w:p w:rsidR="003B1ED8" w:rsidRDefault="003B1ED8" w:rsidP="003B1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ED8">
        <w:rPr>
          <w:b/>
        </w:rPr>
        <w:t>HISTORY OF LEGISLATIVE ACTIONS</w:t>
      </w:r>
    </w:p>
    <w:p w:rsidR="003B1ED8" w:rsidRDefault="003B1ED8" w:rsidP="003B1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1ED8" w:rsidRPr="003B1ED8" w:rsidRDefault="003B1ED8" w:rsidP="003B1E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1ED8">
        <w:rPr>
          <w:u w:val="single"/>
        </w:rPr>
        <w:tab/>
        <w:t>Date</w:t>
      </w:r>
      <w:r w:rsidRPr="003B1ED8">
        <w:rPr>
          <w:u w:val="single"/>
        </w:rPr>
        <w:tab/>
        <w:t>Body</w:t>
      </w:r>
      <w:r w:rsidRPr="003B1ED8">
        <w:rPr>
          <w:u w:val="single"/>
        </w:rPr>
        <w:tab/>
        <w:t>Action Description with journal page number</w:t>
      </w:r>
      <w:r w:rsidRPr="003B1ED8">
        <w:rPr>
          <w:u w:val="single"/>
        </w:rPr>
        <w:tab/>
      </w:r>
    </w:p>
    <w:p w:rsidR="00D02AD3" w:rsidRDefault="00D02AD3" w:rsidP="00D02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House</w:t>
      </w:r>
      <w:r>
        <w:tab/>
      </w:r>
      <w:r w:rsidRPr="00B10456">
        <w:t>Introduced and adopted (</w:t>
      </w:r>
      <w:hyperlink r:id="rId7" w:history="1">
        <w:r w:rsidRPr="00B10456">
          <w:rPr>
            <w:rStyle w:val="Hyperlink"/>
          </w:rPr>
          <w:t>House Journal</w:t>
        </w:r>
        <w:r w:rsidRPr="00B10456">
          <w:rPr>
            <w:rStyle w:val="Hyperlink"/>
          </w:rPr>
          <w:noBreakHyphen/>
          <w:t>page 3</w:t>
        </w:r>
      </w:hyperlink>
      <w:r w:rsidRPr="00B10456">
        <w:t>)</w:t>
      </w:r>
    </w:p>
    <w:p w:rsidR="00D02AD3" w:rsidRDefault="00D02AD3" w:rsidP="00D02A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ED8" w:rsidRPr="003B1ED8" w:rsidRDefault="003B1ED8" w:rsidP="003B1E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1ED8" w:rsidRDefault="003B1ED8" w:rsidP="003B1ED8">
      <w:r w:rsidRPr="003B1ED8">
        <w:rPr>
          <w:b/>
        </w:rPr>
        <w:t>VERSIONS OF THIS BILL</w:t>
      </w:r>
    </w:p>
    <w:p w:rsidR="003B1ED8" w:rsidRDefault="003B1ED8" w:rsidP="003B1ED8"/>
    <w:p w:rsidR="003B1ED8" w:rsidRDefault="00785C64" w:rsidP="003B1ED8">
      <w:hyperlink r:id="rId8" w:history="1">
        <w:r w:rsidR="003B1ED8">
          <w:rPr>
            <w:rStyle w:val="Hyperlink"/>
          </w:rPr>
          <w:t>1/19/2012</w:t>
        </w:r>
      </w:hyperlink>
    </w:p>
    <w:p w:rsidR="003B1ED8" w:rsidRDefault="003B1ED8" w:rsidP="003B1ED8"/>
    <w:p w:rsidR="003B1ED8" w:rsidRDefault="003B1ED8" w:rsidP="003B1ED8">
      <w:pPr>
        <w:sectPr w:rsidR="003B1ED8" w:rsidSect="003B1E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156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AB1" w:rsidRDefault="00014897" w:rsidP="00703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03AB1">
        <w:t xml:space="preserve">EXPRESS THE PROFOUND SORROW OF THE MEMBERS OF THE SOUTH CAROLINA HOUSE OF REPRESENTATIVES UPON THE DEATH OF </w:t>
      </w:r>
      <w:r w:rsidR="00EF7B85">
        <w:t>DWAYNE LAMAR CHANCE</w:t>
      </w:r>
      <w:r w:rsidR="00703AB1">
        <w:t xml:space="preserve"> OF </w:t>
      </w:r>
      <w:r w:rsidR="00D61006">
        <w:t>CHARLOTTE</w:t>
      </w:r>
      <w:r w:rsidR="00B07252">
        <w:t>, NORTH CAROLINA,</w:t>
      </w:r>
      <w:r w:rsidR="00703AB1">
        <w:t xml:space="preserve"> AND TO EXTEND THE DEEPEST SYMPATHY TO HIS FAMILY AND MANY FRIENDS.</w:t>
      </w:r>
    </w:p>
    <w:p w:rsidR="00671560" w:rsidRDefault="006715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6BE2" w:rsidRDefault="00671560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6BE2">
        <w:t xml:space="preserve">the members of the South Carolina House of Representatives were deeply saddened to learn of the death of </w:t>
      </w:r>
      <w:r w:rsidR="00D61006">
        <w:t>Dwayne Lamar Chance</w:t>
      </w:r>
      <w:r w:rsidR="009E6BE2">
        <w:t xml:space="preserve"> of </w:t>
      </w:r>
      <w:r w:rsidR="00D61006">
        <w:t>Charlotte</w:t>
      </w:r>
      <w:r w:rsidR="00B07252">
        <w:t>, North Carolina,</w:t>
      </w:r>
      <w:r w:rsidR="009E6BE2">
        <w:t xml:space="preserve"> on </w:t>
      </w:r>
      <w:r w:rsidR="00D61006">
        <w:t>November 26, 2011</w:t>
      </w:r>
      <w:r w:rsidR="009E6BE2">
        <w:t>; and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A8A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EB775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</w:t>
      </w:r>
      <w:r w:rsidR="00EB775A">
        <w:rPr>
          <w:color w:val="000000" w:themeColor="text1"/>
          <w:u w:color="000000" w:themeColor="text1"/>
        </w:rPr>
        <w:t>Cheryl Chance Dopson</w:t>
      </w:r>
      <w:r w:rsidR="001E0A8A">
        <w:rPr>
          <w:color w:val="000000" w:themeColor="text1"/>
          <w:u w:color="000000" w:themeColor="text1"/>
        </w:rPr>
        <w:t xml:space="preserve"> </w:t>
      </w:r>
      <w:r w:rsidR="00EB775A">
        <w:rPr>
          <w:color w:val="000000" w:themeColor="text1"/>
          <w:u w:color="000000" w:themeColor="text1"/>
        </w:rPr>
        <w:t>and B</w:t>
      </w:r>
      <w:r w:rsidR="001E0A8A">
        <w:rPr>
          <w:color w:val="000000" w:themeColor="text1"/>
          <w:u w:color="000000" w:themeColor="text1"/>
        </w:rPr>
        <w:t>i</w:t>
      </w:r>
      <w:r w:rsidR="00EB775A">
        <w:rPr>
          <w:color w:val="000000" w:themeColor="text1"/>
          <w:u w:color="000000" w:themeColor="text1"/>
        </w:rPr>
        <w:t xml:space="preserve">lly Swinton, Sr., </w:t>
      </w:r>
      <w:r>
        <w:rPr>
          <w:color w:val="000000" w:themeColor="text1"/>
          <w:u w:color="000000" w:themeColor="text1"/>
        </w:rPr>
        <w:t xml:space="preserve">the young </w:t>
      </w:r>
      <w:r w:rsidR="001E0A8A">
        <w:rPr>
          <w:color w:val="000000" w:themeColor="text1"/>
          <w:u w:color="000000" w:themeColor="text1"/>
        </w:rPr>
        <w:t>Dwayne</w:t>
      </w:r>
      <w:r>
        <w:rPr>
          <w:color w:val="000000" w:themeColor="text1"/>
          <w:u w:color="000000" w:themeColor="text1"/>
        </w:rPr>
        <w:t xml:space="preserve"> entered this world on </w:t>
      </w:r>
      <w:r w:rsidR="001E0A8A">
        <w:rPr>
          <w:color w:val="000000" w:themeColor="text1"/>
          <w:u w:color="000000" w:themeColor="text1"/>
        </w:rPr>
        <w:t>March 27, 1980, in Beaufort. As a youngster growing up, he developed a great love for sports and as a result was affectionately dubbed “Cool Man”</w:t>
      </w:r>
      <w:r w:rsidR="00D007F0">
        <w:rPr>
          <w:color w:val="000000" w:themeColor="text1"/>
          <w:u w:color="000000" w:themeColor="text1"/>
        </w:rPr>
        <w:t xml:space="preserve"> by his great</w:t>
      </w:r>
      <w:r w:rsidR="001517E7">
        <w:rPr>
          <w:color w:val="000000" w:themeColor="text1"/>
          <w:u w:color="000000" w:themeColor="text1"/>
        </w:rPr>
        <w:noBreakHyphen/>
      </w:r>
      <w:r w:rsidR="00D007F0">
        <w:rPr>
          <w:color w:val="000000" w:themeColor="text1"/>
          <w:u w:color="000000" w:themeColor="text1"/>
        </w:rPr>
        <w:t xml:space="preserve">grandmother. His friends </w:t>
      </w:r>
      <w:r w:rsidR="00CD746F">
        <w:rPr>
          <w:color w:val="000000" w:themeColor="text1"/>
          <w:u w:color="000000" w:themeColor="text1"/>
        </w:rPr>
        <w:t>styled</w:t>
      </w:r>
      <w:r w:rsidR="00D007F0">
        <w:rPr>
          <w:color w:val="000000" w:themeColor="text1"/>
          <w:u w:color="000000" w:themeColor="text1"/>
        </w:rPr>
        <w:t xml:space="preserve"> him “D,” among other </w:t>
      </w:r>
      <w:r w:rsidR="00D0622A">
        <w:rPr>
          <w:color w:val="000000" w:themeColor="text1"/>
          <w:u w:color="000000" w:themeColor="text1"/>
        </w:rPr>
        <w:t>good</w:t>
      </w:r>
      <w:r w:rsidR="001517E7">
        <w:rPr>
          <w:color w:val="000000" w:themeColor="text1"/>
          <w:u w:color="000000" w:themeColor="text1"/>
        </w:rPr>
        <w:noBreakHyphen/>
      </w:r>
      <w:r w:rsidR="00D0622A">
        <w:rPr>
          <w:color w:val="000000" w:themeColor="text1"/>
          <w:u w:color="000000" w:themeColor="text1"/>
        </w:rPr>
        <w:t xml:space="preserve">natured </w:t>
      </w:r>
      <w:r w:rsidR="00CD746F">
        <w:rPr>
          <w:color w:val="000000" w:themeColor="text1"/>
          <w:u w:color="000000" w:themeColor="text1"/>
        </w:rPr>
        <w:t>nicknames; and</w:t>
      </w:r>
    </w:p>
    <w:p w:rsidR="00CD746F" w:rsidRDefault="00CD746F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46F" w:rsidRDefault="00CD746F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7252">
        <w:rPr>
          <w:color w:val="000000" w:themeColor="text1"/>
          <w:u w:color="000000" w:themeColor="text1"/>
        </w:rPr>
        <w:t xml:space="preserve">he was educated in the public schools of Beaufort and Jasper counties and graduated from Jasper County High School in 1998. </w:t>
      </w:r>
      <w:r w:rsidR="001517E7">
        <w:rPr>
          <w:color w:val="000000" w:themeColor="text1"/>
          <w:u w:color="000000" w:themeColor="text1"/>
        </w:rPr>
        <w:t xml:space="preserve"> While in high school, he was</w:t>
      </w:r>
      <w:r w:rsidR="00B07252">
        <w:rPr>
          <w:color w:val="000000" w:themeColor="text1"/>
          <w:u w:color="000000" w:themeColor="text1"/>
        </w:rPr>
        <w:t xml:space="preserve"> a member of the varsity basketball and weight</w:t>
      </w:r>
      <w:r w:rsidR="001517E7">
        <w:rPr>
          <w:color w:val="000000" w:themeColor="text1"/>
          <w:u w:color="000000" w:themeColor="text1"/>
        </w:rPr>
        <w:noBreakHyphen/>
      </w:r>
      <w:r w:rsidR="00B07252">
        <w:rPr>
          <w:color w:val="000000" w:themeColor="text1"/>
          <w:u w:color="000000" w:themeColor="text1"/>
        </w:rPr>
        <w:t>lifting teams; and</w:t>
      </w: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upon </w:t>
      </w:r>
      <w:r w:rsidR="003C3302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graduation, Dwayne attended Fayetteville State University and Johnson C. Smith University, both located in North Carolina, and later earned his barbering certificate from Hairstyling Institute of Charlotte, </w:t>
      </w:r>
      <w:r w:rsidR="009E6245">
        <w:rPr>
          <w:color w:val="000000" w:themeColor="text1"/>
          <w:u w:color="000000" w:themeColor="text1"/>
        </w:rPr>
        <w:t>Inc.</w:t>
      </w:r>
      <w:r>
        <w:rPr>
          <w:color w:val="000000" w:themeColor="text1"/>
          <w:u w:color="000000" w:themeColor="text1"/>
        </w:rPr>
        <w:t>; and</w:t>
      </w: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AB6">
        <w:rPr>
          <w:color w:val="000000" w:themeColor="text1"/>
          <w:u w:color="000000" w:themeColor="text1"/>
        </w:rPr>
        <w:t>as a person of faith, Dwayne was christened at Zion Oak Grove Baptist Church of Ridgeland and later became a member of St. Stephen A.M.E. Church in Hardeeville; and</w:t>
      </w:r>
    </w:p>
    <w:p w:rsidR="00967AB6" w:rsidRDefault="00967AB6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A8A" w:rsidRDefault="00967AB6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son, brother, father, and friend, Dwayne will be remembered for his unique personality, eye for fashion, love for classic cars, and amazing smile; and</w:t>
      </w:r>
    </w:p>
    <w:p w:rsidR="001E0A8A" w:rsidRDefault="001E0A8A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BE2" w:rsidRPr="00A55F9E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AB6">
        <w:rPr>
          <w:color w:val="000000" w:themeColor="text1"/>
          <w:u w:color="000000" w:themeColor="text1"/>
        </w:rPr>
        <w:t xml:space="preserve">Dwayne Lamar Chance </w:t>
      </w:r>
      <w:r>
        <w:rPr>
          <w:color w:val="000000" w:themeColor="text1"/>
          <w:u w:color="000000" w:themeColor="text1"/>
        </w:rPr>
        <w:t xml:space="preserve">leaves to cherish his memory his </w:t>
      </w:r>
      <w:r w:rsidR="00967AB6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 xml:space="preserve">parents, </w:t>
      </w:r>
      <w:r w:rsidR="00A51817">
        <w:rPr>
          <w:color w:val="000000" w:themeColor="text1"/>
          <w:u w:color="000000" w:themeColor="text1"/>
        </w:rPr>
        <w:t xml:space="preserve">Cheryl Dopson and Billy Swinton, </w:t>
      </w:r>
      <w:r w:rsidR="00011AA2">
        <w:rPr>
          <w:color w:val="000000" w:themeColor="text1"/>
          <w:u w:color="000000" w:themeColor="text1"/>
        </w:rPr>
        <w:t>S</w:t>
      </w:r>
      <w:r w:rsidR="00A51817">
        <w:rPr>
          <w:color w:val="000000" w:themeColor="text1"/>
          <w:u w:color="000000" w:themeColor="text1"/>
        </w:rPr>
        <w:t xml:space="preserve">r.; </w:t>
      </w:r>
      <w:r w:rsidR="00011AA2">
        <w:rPr>
          <w:color w:val="000000" w:themeColor="text1"/>
          <w:u w:color="000000" w:themeColor="text1"/>
        </w:rPr>
        <w:t xml:space="preserve">a son, Jayden Chance; two daughters, Saniya Chance and Dejah Threatt; his godfather, </w:t>
      </w:r>
      <w:r w:rsidR="001517E7">
        <w:rPr>
          <w:color w:val="000000" w:themeColor="text1"/>
          <w:u w:color="000000" w:themeColor="text1"/>
        </w:rPr>
        <w:t>our friend and colleague</w:t>
      </w:r>
      <w:r w:rsidR="00DA00B9">
        <w:rPr>
          <w:color w:val="000000" w:themeColor="text1"/>
          <w:u w:color="000000" w:themeColor="text1"/>
        </w:rPr>
        <w:t xml:space="preserve"> state </w:t>
      </w:r>
      <w:r w:rsidR="00011AA2">
        <w:rPr>
          <w:color w:val="000000" w:themeColor="text1"/>
          <w:u w:color="000000" w:themeColor="text1"/>
        </w:rPr>
        <w:t>Representative Curtis Brantley</w:t>
      </w:r>
      <w:r w:rsidR="00DA00B9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a host of other relatives and friends. </w:t>
      </w:r>
      <w:r w:rsidR="00DA00B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will be missed. </w:t>
      </w:r>
      <w:r>
        <w:t xml:space="preserve">Now, therefore, 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3218E9">
        <w:t>Dwayne Lamar Chance of Charlotte, North Carolina, and</w:t>
      </w:r>
      <w:r>
        <w:t xml:space="preserve"> extend the deepest sympathy to his family and many friends.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218E9">
        <w:t xml:space="preserve">Cheryl Dopson </w:t>
      </w:r>
      <w:r>
        <w:t>for the family.</w:t>
      </w:r>
    </w:p>
    <w:p w:rsidR="005112FF" w:rsidRDefault="001517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2FF" w:rsidRDefault="005112FF" w:rsidP="003B1ED8">
      <w:pPr>
        <w:suppressAutoHyphens/>
      </w:pPr>
    </w:p>
    <w:sectPr w:rsidR="005112FF" w:rsidSect="003B1ED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A8A" w:rsidRDefault="001E0A8A" w:rsidP="009F0C77">
      <w:r>
        <w:separator/>
      </w:r>
    </w:p>
  </w:endnote>
  <w:endnote w:type="continuationSeparator" w:id="0">
    <w:p w:rsidR="001E0A8A" w:rsidRDefault="001E0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9D4B20-053A-4F3C-BF97-B3C5AB3060CF}"/>
    <w:embedBold r:id="rId2" w:fontKey="{743F96EF-2A0C-4206-BDCD-AA4307374A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FC76F23-99B2-4982-9E26-8C7B7384C34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DC7901-E19F-4298-B4CE-5A8CC68CDD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973AC5-B05B-4140-8159-5ECBD2AA22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ED8" w:rsidRPr="005112FF" w:rsidRDefault="003B1ED8" w:rsidP="00511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 w:rsidR="00785C64">
      <w:fldChar w:fldCharType="begin"/>
    </w:r>
    <w:r w:rsidR="00785C64">
      <w:instrText xml:space="preserve"> PAGE  \* MERGEFORMAT </w:instrText>
    </w:r>
    <w:r w:rsidR="00785C64">
      <w:fldChar w:fldCharType="separate"/>
    </w:r>
    <w:r w:rsidR="00785C64">
      <w:rPr>
        <w:noProof/>
      </w:rPr>
      <w:t>1</w:t>
    </w:r>
    <w:r w:rsidR="00785C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A8A" w:rsidRDefault="001E0A8A" w:rsidP="009F0C77">
      <w:r>
        <w:separator/>
      </w:r>
    </w:p>
  </w:footnote>
  <w:footnote w:type="continuationSeparator" w:id="0">
    <w:p w:rsidR="001E0A8A" w:rsidRDefault="001E0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3SD12"/>
    <w:docVar w:name="CoverBillType" w:val="r"/>
    <w:docVar w:name="docpath" w:val="L:\Council\bills\RM\1363SD12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7357"/>
    <w:rsid w:val="000072F6"/>
    <w:rsid w:val="00011869"/>
    <w:rsid w:val="00011AA2"/>
    <w:rsid w:val="00014897"/>
    <w:rsid w:val="000503D3"/>
    <w:rsid w:val="000E1785"/>
    <w:rsid w:val="000F40FA"/>
    <w:rsid w:val="0010776B"/>
    <w:rsid w:val="00133E66"/>
    <w:rsid w:val="001435A3"/>
    <w:rsid w:val="001517E7"/>
    <w:rsid w:val="001D08F2"/>
    <w:rsid w:val="001D525B"/>
    <w:rsid w:val="001D7F4F"/>
    <w:rsid w:val="001E0A8A"/>
    <w:rsid w:val="002321B6"/>
    <w:rsid w:val="00250967"/>
    <w:rsid w:val="002543C8"/>
    <w:rsid w:val="00284AAE"/>
    <w:rsid w:val="002E5912"/>
    <w:rsid w:val="003218E9"/>
    <w:rsid w:val="00325348"/>
    <w:rsid w:val="0032732C"/>
    <w:rsid w:val="00336AD0"/>
    <w:rsid w:val="0037079A"/>
    <w:rsid w:val="003B1ED8"/>
    <w:rsid w:val="003C3302"/>
    <w:rsid w:val="003D01E8"/>
    <w:rsid w:val="003D571F"/>
    <w:rsid w:val="003E5288"/>
    <w:rsid w:val="003F1A41"/>
    <w:rsid w:val="003F6D79"/>
    <w:rsid w:val="0041760A"/>
    <w:rsid w:val="00417C01"/>
    <w:rsid w:val="00430264"/>
    <w:rsid w:val="004809EE"/>
    <w:rsid w:val="004A5D0B"/>
    <w:rsid w:val="004D4BB5"/>
    <w:rsid w:val="004E7D54"/>
    <w:rsid w:val="005112FF"/>
    <w:rsid w:val="005273C6"/>
    <w:rsid w:val="00530A69"/>
    <w:rsid w:val="00545593"/>
    <w:rsid w:val="00577C6C"/>
    <w:rsid w:val="005C2FE2"/>
    <w:rsid w:val="005E2BC9"/>
    <w:rsid w:val="00605102"/>
    <w:rsid w:val="006215AA"/>
    <w:rsid w:val="00664CB1"/>
    <w:rsid w:val="00671560"/>
    <w:rsid w:val="006913C9"/>
    <w:rsid w:val="0069470D"/>
    <w:rsid w:val="00696F1D"/>
    <w:rsid w:val="00703AB1"/>
    <w:rsid w:val="00734F00"/>
    <w:rsid w:val="007523A4"/>
    <w:rsid w:val="00785C64"/>
    <w:rsid w:val="007A70AE"/>
    <w:rsid w:val="007E7357"/>
    <w:rsid w:val="008362E8"/>
    <w:rsid w:val="008A1768"/>
    <w:rsid w:val="008F4429"/>
    <w:rsid w:val="0094021A"/>
    <w:rsid w:val="009658D7"/>
    <w:rsid w:val="00967AB6"/>
    <w:rsid w:val="00981198"/>
    <w:rsid w:val="009C6A0B"/>
    <w:rsid w:val="009E6245"/>
    <w:rsid w:val="009E6BE2"/>
    <w:rsid w:val="009F0C77"/>
    <w:rsid w:val="009F4DD1"/>
    <w:rsid w:val="00A41684"/>
    <w:rsid w:val="00A51817"/>
    <w:rsid w:val="00A64E80"/>
    <w:rsid w:val="00A72BCD"/>
    <w:rsid w:val="00A741D9"/>
    <w:rsid w:val="00A833AB"/>
    <w:rsid w:val="00A9741D"/>
    <w:rsid w:val="00AD4B17"/>
    <w:rsid w:val="00B07252"/>
    <w:rsid w:val="00B305CD"/>
    <w:rsid w:val="00B412D4"/>
    <w:rsid w:val="00B52EB5"/>
    <w:rsid w:val="00B9596D"/>
    <w:rsid w:val="00BE3C22"/>
    <w:rsid w:val="00BF027B"/>
    <w:rsid w:val="00C0345E"/>
    <w:rsid w:val="00C3483A"/>
    <w:rsid w:val="00C5213B"/>
    <w:rsid w:val="00C74E9D"/>
    <w:rsid w:val="00C82FD3"/>
    <w:rsid w:val="00C92819"/>
    <w:rsid w:val="00CC6B7B"/>
    <w:rsid w:val="00CD2089"/>
    <w:rsid w:val="00CD746F"/>
    <w:rsid w:val="00D007F0"/>
    <w:rsid w:val="00D01D15"/>
    <w:rsid w:val="00D02AD3"/>
    <w:rsid w:val="00D0622A"/>
    <w:rsid w:val="00D61006"/>
    <w:rsid w:val="00D73A67"/>
    <w:rsid w:val="00D86F56"/>
    <w:rsid w:val="00D970A9"/>
    <w:rsid w:val="00DA00B9"/>
    <w:rsid w:val="00DF3845"/>
    <w:rsid w:val="00E41911"/>
    <w:rsid w:val="00E92EEF"/>
    <w:rsid w:val="00EA7038"/>
    <w:rsid w:val="00EB775A"/>
    <w:rsid w:val="00EF7B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562AABB-42B8-4222-A1B3-2884513B6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4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1E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43_201201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37143-EE31-48F1-A583-95E1B8897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441</Words>
  <Characters>2370</Characters>
  <Application>Microsoft Office Word</Application>
  <DocSecurity>4</DocSecurity>
  <Lines>92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4643: Dwayne Lamar Chance - South Carolina Legislature Online</dc:title>
  <dc:subject/>
  <dc:creator>rosannemcdowell</dc:creator>
  <cp:keywords/>
  <dc:description/>
  <cp:lastModifiedBy>N Cumfer</cp:lastModifiedBy>
  <cp:revision>2</cp:revision>
  <cp:lastPrinted>2012-01-18T18:20:00Z</cp:lastPrinted>
  <dcterms:created xsi:type="dcterms:W3CDTF">2014-11-24T14:39:00Z</dcterms:created>
  <dcterms:modified xsi:type="dcterms:W3CDTF">2014-11-24T14:39:00Z</dcterms:modified>
</cp:coreProperties>
</file>