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766" w:rsidRDefault="00255766" w:rsidP="00255766">
      <w:pPr>
        <w:widowControl w:val="0"/>
        <w:jc w:val="center"/>
      </w:pPr>
      <w:bookmarkStart w:id="0" w:name="_GoBack"/>
      <w:bookmarkEnd w:id="0"/>
      <w:r w:rsidRPr="00255766">
        <w:rPr>
          <w:b/>
        </w:rPr>
        <w:t>South Carolina General Assembly</w:t>
      </w:r>
    </w:p>
    <w:p w:rsidR="00255766" w:rsidRDefault="00255766" w:rsidP="00255766">
      <w:pPr>
        <w:widowControl w:val="0"/>
        <w:jc w:val="center"/>
      </w:pPr>
      <w:r>
        <w:t>119th Session, 2011-2012</w:t>
      </w:r>
    </w:p>
    <w:p w:rsidR="00255766" w:rsidRDefault="00255766" w:rsidP="00255766">
      <w:pPr>
        <w:widowControl w:val="0"/>
        <w:jc w:val="left"/>
      </w:pPr>
    </w:p>
    <w:p w:rsidR="00255766" w:rsidRDefault="00255766" w:rsidP="00255766">
      <w:pPr>
        <w:widowControl w:val="0"/>
        <w:jc w:val="left"/>
        <w:rPr>
          <w:b/>
        </w:rPr>
      </w:pPr>
      <w:r w:rsidRPr="00255766">
        <w:rPr>
          <w:b/>
        </w:rPr>
        <w:t>H. 4657</w:t>
      </w:r>
    </w:p>
    <w:p w:rsidR="00255766" w:rsidRDefault="00255766" w:rsidP="00255766">
      <w:pPr>
        <w:widowControl w:val="0"/>
        <w:jc w:val="left"/>
        <w:rPr>
          <w:b/>
        </w:rPr>
      </w:pPr>
    </w:p>
    <w:p w:rsidR="00255766" w:rsidRDefault="00255766" w:rsidP="00255766">
      <w:pPr>
        <w:widowControl w:val="0"/>
        <w:jc w:val="left"/>
      </w:pPr>
      <w:r w:rsidRPr="00255766">
        <w:rPr>
          <w:b/>
        </w:rPr>
        <w:t>STATUS INFORMATION</w:t>
      </w:r>
    </w:p>
    <w:p w:rsidR="00255766" w:rsidRDefault="00255766" w:rsidP="00255766">
      <w:pPr>
        <w:widowControl w:val="0"/>
        <w:jc w:val="left"/>
      </w:pPr>
    </w:p>
    <w:p w:rsidR="00255766" w:rsidRDefault="00255766" w:rsidP="00255766">
      <w:pPr>
        <w:widowControl w:val="0"/>
        <w:jc w:val="left"/>
      </w:pPr>
      <w:r>
        <w:t>House Resolution</w:t>
      </w:r>
    </w:p>
    <w:p w:rsidR="00255766" w:rsidRDefault="00255766" w:rsidP="00255766">
      <w:pPr>
        <w:widowControl w:val="0"/>
        <w:jc w:val="left"/>
      </w:pPr>
      <w:r>
        <w:t>Sponsors: Rep. Brantley</w:t>
      </w:r>
    </w:p>
    <w:p w:rsidR="00255766" w:rsidRDefault="00255766" w:rsidP="00255766">
      <w:pPr>
        <w:widowControl w:val="0"/>
        <w:jc w:val="left"/>
      </w:pPr>
      <w:r>
        <w:t>Document Path: l:\council\bills\gm\29429zw12.docx</w:t>
      </w:r>
    </w:p>
    <w:p w:rsidR="00255766" w:rsidRDefault="00255766" w:rsidP="00255766">
      <w:pPr>
        <w:widowControl w:val="0"/>
        <w:jc w:val="left"/>
      </w:pPr>
    </w:p>
    <w:p w:rsidR="00255766" w:rsidRDefault="00255766" w:rsidP="00255766">
      <w:pPr>
        <w:widowControl w:val="0"/>
        <w:jc w:val="left"/>
      </w:pPr>
      <w:r>
        <w:t>Introduced in the House on January 24, 2012</w:t>
      </w:r>
    </w:p>
    <w:p w:rsidR="00255766" w:rsidRDefault="00255766" w:rsidP="00255766">
      <w:pPr>
        <w:widowControl w:val="0"/>
        <w:jc w:val="left"/>
      </w:pPr>
      <w:r>
        <w:t>Adopted by the House on January 24, 2012</w:t>
      </w:r>
    </w:p>
    <w:p w:rsidR="00255766" w:rsidRDefault="00255766" w:rsidP="00255766">
      <w:pPr>
        <w:widowControl w:val="0"/>
        <w:jc w:val="left"/>
      </w:pPr>
    </w:p>
    <w:p w:rsidR="00255766" w:rsidRDefault="00255766" w:rsidP="00255766">
      <w:pPr>
        <w:widowControl w:val="0"/>
        <w:jc w:val="left"/>
      </w:pPr>
      <w:r>
        <w:t xml:space="preserve">Summary: </w:t>
      </w:r>
      <w:r w:rsidR="009847B0">
        <w:t>Deacon Allen Dennis Jenkins, Sr.</w:t>
      </w:r>
    </w:p>
    <w:p w:rsidR="00255766" w:rsidRDefault="00255766" w:rsidP="00255766">
      <w:pPr>
        <w:widowControl w:val="0"/>
        <w:jc w:val="left"/>
      </w:pPr>
    </w:p>
    <w:p w:rsidR="00255766" w:rsidRDefault="00255766" w:rsidP="00255766">
      <w:pPr>
        <w:widowControl w:val="0"/>
        <w:jc w:val="left"/>
      </w:pPr>
    </w:p>
    <w:p w:rsidR="00255766" w:rsidRDefault="00255766" w:rsidP="002557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5766">
        <w:rPr>
          <w:b/>
        </w:rPr>
        <w:t>HISTORY OF LEGISLATIVE ACTIONS</w:t>
      </w:r>
    </w:p>
    <w:p w:rsidR="00255766" w:rsidRDefault="00255766" w:rsidP="002557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5766" w:rsidRPr="00255766" w:rsidRDefault="00255766" w:rsidP="002557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5766">
        <w:rPr>
          <w:u w:val="single"/>
        </w:rPr>
        <w:tab/>
        <w:t>Date</w:t>
      </w:r>
      <w:r w:rsidRPr="00255766">
        <w:rPr>
          <w:u w:val="single"/>
        </w:rPr>
        <w:tab/>
        <w:t>Body</w:t>
      </w:r>
      <w:r w:rsidRPr="00255766">
        <w:rPr>
          <w:u w:val="single"/>
        </w:rPr>
        <w:tab/>
        <w:t>Action Description with journal page number</w:t>
      </w:r>
      <w:r w:rsidRPr="00255766">
        <w:rPr>
          <w:u w:val="single"/>
        </w:rPr>
        <w:tab/>
      </w:r>
    </w:p>
    <w:p w:rsidR="00157CC7" w:rsidRDefault="00157CC7" w:rsidP="00157C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1/24/2012</w:t>
      </w:r>
      <w:r>
        <w:tab/>
        <w:t>House</w:t>
      </w:r>
      <w:r>
        <w:tab/>
      </w:r>
      <w:r w:rsidRPr="008625F6">
        <w:t>Introduced and adopted (</w:t>
      </w:r>
      <w:hyperlink r:id="rId7" w:history="1">
        <w:r w:rsidRPr="008625F6">
          <w:rPr>
            <w:rStyle w:val="Hyperlink"/>
          </w:rPr>
          <w:t>House Journal</w:t>
        </w:r>
        <w:r w:rsidRPr="008625F6">
          <w:rPr>
            <w:rStyle w:val="Hyperlink"/>
          </w:rPr>
          <w:noBreakHyphen/>
          <w:t>page 13</w:t>
        </w:r>
      </w:hyperlink>
      <w:r w:rsidRPr="008625F6">
        <w:t>)</w:t>
      </w:r>
    </w:p>
    <w:p w:rsidR="00157CC7" w:rsidRDefault="00157CC7" w:rsidP="00157C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5766" w:rsidRPr="00255766" w:rsidRDefault="00255766" w:rsidP="002557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5766" w:rsidRDefault="00255766" w:rsidP="00255766">
      <w:r w:rsidRPr="00255766">
        <w:rPr>
          <w:b/>
        </w:rPr>
        <w:t>VERSIONS OF THIS BILL</w:t>
      </w:r>
    </w:p>
    <w:p w:rsidR="00255766" w:rsidRDefault="00255766" w:rsidP="00255766"/>
    <w:p w:rsidR="00255766" w:rsidRDefault="00296257" w:rsidP="00255766">
      <w:hyperlink r:id="rId8" w:history="1">
        <w:r w:rsidR="00255766">
          <w:rPr>
            <w:rStyle w:val="Hyperlink"/>
          </w:rPr>
          <w:t>1/24/2012</w:t>
        </w:r>
      </w:hyperlink>
    </w:p>
    <w:p w:rsidR="00255766" w:rsidRDefault="00255766" w:rsidP="00255766"/>
    <w:p w:rsidR="00255766" w:rsidRDefault="00255766" w:rsidP="00255766">
      <w:pPr>
        <w:sectPr w:rsidR="00255766" w:rsidSect="002557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3C0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11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F475DD">
        <w:t>DEACON ALLEN DENNIS JENKINS, SR.,</w:t>
      </w:r>
      <w:r>
        <w:t xml:space="preserve"> OF </w:t>
      </w:r>
      <w:r w:rsidR="00F475DD">
        <w:t>JASPER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>AND TO EXTEN</w:t>
      </w:r>
      <w:r w:rsidR="00F475DD">
        <w:t>D THEIR DEEPEST SYMPATHY TO HIS</w:t>
      </w:r>
      <w:r>
        <w:t xml:space="preserve"> </w:t>
      </w:r>
      <w:r w:rsidR="00F475DD">
        <w:t>LOVING FAMILY AND HIS</w:t>
      </w:r>
      <w:r>
        <w:t xml:space="preserve"> MANY FRIENDS.</w:t>
      </w:r>
    </w:p>
    <w:p w:rsidR="004B3C0D" w:rsidRDefault="004B3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42C0" w:rsidRDefault="004B3C0D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A42C0">
        <w:t xml:space="preserve">the members of the South Carolina House of Representatives were saddened to learn of the death of </w:t>
      </w:r>
      <w:r w:rsidR="00F475DD">
        <w:t xml:space="preserve">Deacon Allen Dennis Jenkins, Sr., </w:t>
      </w:r>
      <w:r w:rsidR="005A42C0">
        <w:t xml:space="preserve">at the age of </w:t>
      </w:r>
      <w:r w:rsidR="00F475DD">
        <w:t>seventy</w:t>
      </w:r>
      <w:r w:rsidR="00623687">
        <w:noBreakHyphen/>
      </w:r>
      <w:r w:rsidR="00F475DD">
        <w:t>three</w:t>
      </w:r>
      <w:r w:rsidR="005A42C0">
        <w:t xml:space="preserve"> on </w:t>
      </w:r>
      <w:r w:rsidR="00F475DD">
        <w:t>July 15, 2011</w:t>
      </w:r>
      <w:r w:rsidR="005A42C0">
        <w:t>; and</w:t>
      </w:r>
    </w:p>
    <w:p w:rsidR="005A42C0" w:rsidRDefault="005A42C0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5DD" w:rsidRDefault="005A42C0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475DD">
        <w:t>nestled in</w:t>
      </w:r>
      <w:r w:rsidR="002619D9">
        <w:t xml:space="preserve"> the quiet Lowcountry of Gillisonville in </w:t>
      </w:r>
      <w:r w:rsidR="00F475DD">
        <w:t xml:space="preserve">Jasper County, Allen Jenkins was born </w:t>
      </w:r>
      <w:r>
        <w:t xml:space="preserve">on </w:t>
      </w:r>
      <w:r w:rsidR="00F475DD">
        <w:t>April 9, 1938</w:t>
      </w:r>
      <w:r>
        <w:t>,</w:t>
      </w:r>
      <w:r w:rsidR="00F475DD">
        <w:t xml:space="preserve"> the second of nine children of Allen and Smithie Jenkins; and</w:t>
      </w:r>
    </w:p>
    <w:p w:rsidR="00F475DD" w:rsidRDefault="00F475DD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75DD" w:rsidRDefault="00F475DD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graduating from the public</w:t>
      </w:r>
      <w:r w:rsidR="003077BA">
        <w:t xml:space="preserve"> </w:t>
      </w:r>
      <w:r>
        <w:t>school system in 1958, he joined the United States Army and served for three years before he was honorably discharged; and</w:t>
      </w:r>
    </w:p>
    <w:p w:rsidR="00F475DD" w:rsidRDefault="00F475DD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857E2" w:rsidRDefault="00F475DD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9857E2">
        <w:t xml:space="preserve"> together with his beloved high</w:t>
      </w:r>
      <w:r w:rsidR="00623687">
        <w:noBreakHyphen/>
      </w:r>
      <w:r w:rsidR="009857E2">
        <w:t>school sweetheart and late wife, Deloris, he moved to New York where they reared three fine children, who blessed them with four adoring grandchildren; and</w:t>
      </w:r>
    </w:p>
    <w:p w:rsidR="009857E2" w:rsidRDefault="009857E2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857E2" w:rsidRDefault="009857E2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he worked long hours as a construction worker and provided well for his family; and </w:t>
      </w:r>
    </w:p>
    <w:p w:rsidR="009857E2" w:rsidRDefault="009857E2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42C0" w:rsidRDefault="009857E2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until his retirement, he was a proud member of the Local 79, Mason Tenders Union and a devoted member and deacon of Bible Way Church</w:t>
      </w:r>
      <w:r w:rsidR="002619D9">
        <w:t xml:space="preserve"> in Jamaica, New York</w:t>
      </w:r>
      <w:r>
        <w:t>; and</w:t>
      </w:r>
    </w:p>
    <w:p w:rsidR="009857E2" w:rsidRDefault="009857E2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857E2" w:rsidRDefault="009857E2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upon his retirement, he returned to his roots in Gillisonville where he could </w:t>
      </w:r>
      <w:r w:rsidR="002619D9">
        <w:t xml:space="preserve">spend many enjoyable hours in the </w:t>
      </w:r>
      <w:r>
        <w:t>garden</w:t>
      </w:r>
      <w:r w:rsidR="002619D9">
        <w:t>ing</w:t>
      </w:r>
      <w:r>
        <w:t xml:space="preserve"> and fish</w:t>
      </w:r>
      <w:r w:rsidR="002619D9">
        <w:t>ing he so loved; and</w:t>
      </w:r>
    </w:p>
    <w:p w:rsidR="002619D9" w:rsidRDefault="002619D9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19D9" w:rsidRDefault="002619D9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active in the Allen Busby Family Reunion, he played a major role in the Allen Busby Building Project, and he joined Mt. Calvary Pentecostal Faith Church where he served as a deacon; and</w:t>
      </w:r>
    </w:p>
    <w:p w:rsidR="005A42C0" w:rsidRDefault="005A42C0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B3C0D" w:rsidRDefault="005A42C0" w:rsidP="005A4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</w:t>
      </w:r>
      <w:r w:rsidR="002619D9">
        <w:t>of</w:t>
      </w:r>
      <w:r>
        <w:t xml:space="preserve"> </w:t>
      </w:r>
      <w:r w:rsidR="002619D9">
        <w:t>Deacon Allen Dennis Jenkins, Sr.,</w:t>
      </w:r>
      <w:r>
        <w:t xml:space="preserve"> and for the example of sacrifice and kindness he set for all who knew him</w:t>
      </w:r>
      <w:r w:rsidR="004B3C0D">
        <w:t>.  Now, therefore,</w:t>
      </w:r>
    </w:p>
    <w:p w:rsidR="004B3C0D" w:rsidRDefault="004B3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C0D" w:rsidRDefault="004B3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3C0D" w:rsidRDefault="004B3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C0D" w:rsidRDefault="004B3C0D" w:rsidP="00DE1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A42C0">
        <w:t xml:space="preserve"> </w:t>
      </w:r>
      <w:r w:rsidR="005A42C0" w:rsidRPr="00C90AA3">
        <w:t>the members of the South Carolina House of Representatives, by this resolution,</w:t>
      </w:r>
      <w:r w:rsidR="00C90AA3" w:rsidRPr="00C90AA3">
        <w:t xml:space="preserve"> </w:t>
      </w:r>
      <w:r w:rsidR="00C90AA3">
        <w:t xml:space="preserve">express their profound sorrow upon the passing of </w:t>
      </w:r>
      <w:r w:rsidR="002619D9">
        <w:t>Deacon Allen Dennis Jenkins, Sr.,</w:t>
      </w:r>
      <w:r w:rsidR="00C90AA3">
        <w:t xml:space="preserve"> of </w:t>
      </w:r>
      <w:r w:rsidR="00F475DD">
        <w:t>Jasper</w:t>
      </w:r>
      <w:r w:rsidR="00C90AA3">
        <w:t xml:space="preserve"> </w:t>
      </w:r>
      <w:r w:rsidR="00F475DD">
        <w:t>C</w:t>
      </w:r>
      <w:r w:rsidR="00C90AA3">
        <w:t>ounty</w:t>
      </w:r>
      <w:r w:rsidR="00C90AA3">
        <w:rPr>
          <w:color w:val="000000" w:themeColor="text1"/>
          <w:u w:color="000000" w:themeColor="text1"/>
        </w:rPr>
        <w:t xml:space="preserve">, </w:t>
      </w:r>
      <w:r w:rsidR="00C90AA3">
        <w:t>and extend their deepest sympathy to his</w:t>
      </w:r>
      <w:r w:rsidR="002619D9">
        <w:t xml:space="preserve"> </w:t>
      </w:r>
      <w:r w:rsidR="00C90AA3">
        <w:t>loving family and his many friends</w:t>
      </w:r>
      <w:r w:rsidR="002619D9">
        <w:t>.</w:t>
      </w:r>
    </w:p>
    <w:p w:rsidR="004B3C0D" w:rsidRDefault="004B3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3C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A42C0">
        <w:t>provided to the family of</w:t>
      </w:r>
      <w:r w:rsidR="002619D9">
        <w:t xml:space="preserve"> Deacon Allen Dennis Jenkins, Sr.</w:t>
      </w:r>
    </w:p>
    <w:p w:rsidR="00DE1BA8" w:rsidRDefault="00623687" w:rsidP="00177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1BA8" w:rsidRDefault="00DE1BA8" w:rsidP="00255766">
      <w:pPr>
        <w:suppressAutoHyphens/>
      </w:pPr>
    </w:p>
    <w:sectPr w:rsidR="00DE1BA8" w:rsidSect="0025576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9D9" w:rsidRDefault="002619D9" w:rsidP="009F0C77">
      <w:r>
        <w:separator/>
      </w:r>
    </w:p>
  </w:endnote>
  <w:endnote w:type="continuationSeparator" w:id="0">
    <w:p w:rsidR="002619D9" w:rsidRDefault="002619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15C5EE-DC5B-4054-AF3E-5D07D65BC9D7}"/>
    <w:embedBold r:id="rId2" w:fontKey="{8AC1C657-1D47-4F37-932E-58B73FD88B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3F03B3-16A7-4802-924F-935ED57D593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5BE30C1-AA4E-41FA-B3E0-35E3F6EE68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4E350C-9CCC-4835-BA0F-BF4F5E806A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766" w:rsidRPr="00DE1BA8" w:rsidRDefault="00255766" w:rsidP="00DE1B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[4657]</w:t>
    </w:r>
    <w:r>
      <w:tab/>
    </w:r>
    <w:r w:rsidR="00296257">
      <w:fldChar w:fldCharType="begin"/>
    </w:r>
    <w:r w:rsidR="00296257">
      <w:instrText xml:space="preserve"> PAGE  \* MERGEFORMAT </w:instrText>
    </w:r>
    <w:r w:rsidR="00296257">
      <w:fldChar w:fldCharType="separate"/>
    </w:r>
    <w:r w:rsidR="00296257">
      <w:rPr>
        <w:noProof/>
      </w:rPr>
      <w:t>1</w:t>
    </w:r>
    <w:r w:rsidR="0029625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9D9" w:rsidRDefault="002619D9" w:rsidP="009F0C77">
      <w:r>
        <w:separator/>
      </w:r>
    </w:p>
  </w:footnote>
  <w:footnote w:type="continuationSeparator" w:id="0">
    <w:p w:rsidR="002619D9" w:rsidRDefault="002619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29ZW12"/>
    <w:docVar w:name="CoverBillType" w:val="r"/>
    <w:docVar w:name="docpath" w:val="L:\Council\bills\GM\29429ZW12.DOCX"/>
    <w:docVar w:name="dvBillNumber" w:val="46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A32DA"/>
    <w:rsid w:val="00011869"/>
    <w:rsid w:val="00030C9A"/>
    <w:rsid w:val="000A32DA"/>
    <w:rsid w:val="000E1785"/>
    <w:rsid w:val="000F40FA"/>
    <w:rsid w:val="0010776B"/>
    <w:rsid w:val="001119FE"/>
    <w:rsid w:val="00133E66"/>
    <w:rsid w:val="001435A3"/>
    <w:rsid w:val="00157CC7"/>
    <w:rsid w:val="00177B50"/>
    <w:rsid w:val="001D08F2"/>
    <w:rsid w:val="001D525B"/>
    <w:rsid w:val="001D7F4F"/>
    <w:rsid w:val="00212332"/>
    <w:rsid w:val="002321B6"/>
    <w:rsid w:val="00235562"/>
    <w:rsid w:val="00236D50"/>
    <w:rsid w:val="00250967"/>
    <w:rsid w:val="002543C8"/>
    <w:rsid w:val="00255766"/>
    <w:rsid w:val="002619D9"/>
    <w:rsid w:val="00284AAE"/>
    <w:rsid w:val="00296257"/>
    <w:rsid w:val="002C2C3E"/>
    <w:rsid w:val="002E5912"/>
    <w:rsid w:val="003077BA"/>
    <w:rsid w:val="00325348"/>
    <w:rsid w:val="0032732C"/>
    <w:rsid w:val="00336AD0"/>
    <w:rsid w:val="0037079A"/>
    <w:rsid w:val="00390138"/>
    <w:rsid w:val="003B1803"/>
    <w:rsid w:val="003B5FC8"/>
    <w:rsid w:val="003D01E8"/>
    <w:rsid w:val="003D43E1"/>
    <w:rsid w:val="003E5288"/>
    <w:rsid w:val="003F6D79"/>
    <w:rsid w:val="0041760A"/>
    <w:rsid w:val="00417C01"/>
    <w:rsid w:val="004809EE"/>
    <w:rsid w:val="004B3C0D"/>
    <w:rsid w:val="004E7D54"/>
    <w:rsid w:val="005273C6"/>
    <w:rsid w:val="00530A69"/>
    <w:rsid w:val="00545593"/>
    <w:rsid w:val="00577C6C"/>
    <w:rsid w:val="005A42C0"/>
    <w:rsid w:val="005C2FE2"/>
    <w:rsid w:val="005E2BC9"/>
    <w:rsid w:val="00605102"/>
    <w:rsid w:val="006215AA"/>
    <w:rsid w:val="00623687"/>
    <w:rsid w:val="006913C9"/>
    <w:rsid w:val="0069470D"/>
    <w:rsid w:val="00734F00"/>
    <w:rsid w:val="007A70AE"/>
    <w:rsid w:val="007D0FC1"/>
    <w:rsid w:val="008362E8"/>
    <w:rsid w:val="008A1768"/>
    <w:rsid w:val="008F4429"/>
    <w:rsid w:val="0094021A"/>
    <w:rsid w:val="009847B0"/>
    <w:rsid w:val="009857E2"/>
    <w:rsid w:val="009C433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76671"/>
    <w:rsid w:val="00C82FD3"/>
    <w:rsid w:val="00C90AA3"/>
    <w:rsid w:val="00C92819"/>
    <w:rsid w:val="00CC6B7B"/>
    <w:rsid w:val="00CD2089"/>
    <w:rsid w:val="00D73A67"/>
    <w:rsid w:val="00D94B00"/>
    <w:rsid w:val="00D970A9"/>
    <w:rsid w:val="00DA6C4F"/>
    <w:rsid w:val="00DE1BA8"/>
    <w:rsid w:val="00DF3845"/>
    <w:rsid w:val="00E05E7C"/>
    <w:rsid w:val="00E41911"/>
    <w:rsid w:val="00E92EEF"/>
    <w:rsid w:val="00F00DF3"/>
    <w:rsid w:val="00F211AE"/>
    <w:rsid w:val="00F24442"/>
    <w:rsid w:val="00F475DD"/>
    <w:rsid w:val="00F50AE3"/>
    <w:rsid w:val="00F520D7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AF21F46-3650-4270-9A82-846A97FE8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19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9D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57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57_201201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24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59D64-4828-41F8-B4DF-080F7F430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451</Words>
  <Characters>2315</Characters>
  <Application>Microsoft Office Word</Application>
  <DocSecurity>4</DocSecurity>
  <Lines>94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4657: Deacon Allen Dennis Jenkins, Sr. - South Carolina Legislature Online</dc:title>
  <dc:subject/>
  <dc:creator>gailmoore</dc:creator>
  <cp:keywords/>
  <dc:description/>
  <cp:lastModifiedBy>N Cumfer</cp:lastModifiedBy>
  <cp:revision>2</cp:revision>
  <cp:lastPrinted>2012-01-23T16:30:00Z</cp:lastPrinted>
  <dcterms:created xsi:type="dcterms:W3CDTF">2014-11-24T14:40:00Z</dcterms:created>
  <dcterms:modified xsi:type="dcterms:W3CDTF">2014-11-24T14:40:00Z</dcterms:modified>
</cp:coreProperties>
</file>