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742" w:rsidRDefault="00657742" w:rsidP="00657742">
      <w:pPr>
        <w:widowControl w:val="0"/>
        <w:jc w:val="center"/>
      </w:pPr>
      <w:bookmarkStart w:id="0" w:name="_GoBack"/>
      <w:bookmarkEnd w:id="0"/>
      <w:r w:rsidRPr="00657742">
        <w:rPr>
          <w:b/>
        </w:rPr>
        <w:t>South Carolina General Assembly</w:t>
      </w:r>
    </w:p>
    <w:p w:rsidR="00657742" w:rsidRDefault="00657742" w:rsidP="00657742">
      <w:pPr>
        <w:widowControl w:val="0"/>
        <w:jc w:val="center"/>
      </w:pPr>
      <w:r>
        <w:t>119th Session, 2011-2012</w:t>
      </w:r>
    </w:p>
    <w:p w:rsidR="00657742" w:rsidRDefault="00657742" w:rsidP="00657742">
      <w:pPr>
        <w:widowControl w:val="0"/>
        <w:jc w:val="left"/>
      </w:pPr>
    </w:p>
    <w:p w:rsidR="00657742" w:rsidRDefault="00657742" w:rsidP="00657742">
      <w:pPr>
        <w:widowControl w:val="0"/>
        <w:jc w:val="left"/>
        <w:rPr>
          <w:b/>
        </w:rPr>
      </w:pPr>
      <w:r w:rsidRPr="00657742">
        <w:rPr>
          <w:b/>
        </w:rPr>
        <w:t>H. 4666</w:t>
      </w:r>
    </w:p>
    <w:p w:rsidR="00657742" w:rsidRDefault="00657742" w:rsidP="00657742">
      <w:pPr>
        <w:widowControl w:val="0"/>
        <w:jc w:val="left"/>
        <w:rPr>
          <w:b/>
        </w:rPr>
      </w:pPr>
    </w:p>
    <w:p w:rsidR="00657742" w:rsidRDefault="00657742" w:rsidP="00657742">
      <w:pPr>
        <w:widowControl w:val="0"/>
        <w:jc w:val="left"/>
      </w:pPr>
      <w:r w:rsidRPr="00657742">
        <w:rPr>
          <w:b/>
        </w:rPr>
        <w:t>STATUS INFORMATION</w:t>
      </w:r>
    </w:p>
    <w:p w:rsidR="00657742" w:rsidRDefault="00657742" w:rsidP="00657742">
      <w:pPr>
        <w:widowControl w:val="0"/>
        <w:jc w:val="left"/>
      </w:pPr>
    </w:p>
    <w:p w:rsidR="00657742" w:rsidRDefault="00657742" w:rsidP="00657742">
      <w:pPr>
        <w:widowControl w:val="0"/>
        <w:jc w:val="left"/>
      </w:pPr>
      <w:r>
        <w:t>House Resolution</w:t>
      </w:r>
    </w:p>
    <w:p w:rsidR="00657742" w:rsidRDefault="00657742" w:rsidP="00657742">
      <w:pPr>
        <w:widowControl w:val="0"/>
        <w:jc w:val="left"/>
      </w:pPr>
      <w:r>
        <w:t>Sponsors: Reps. Daning, Crosby, Jefferson, Limehouse, Merrill and Southard</w:t>
      </w:r>
    </w:p>
    <w:p w:rsidR="00657742" w:rsidRDefault="00657742" w:rsidP="00657742">
      <w:pPr>
        <w:widowControl w:val="0"/>
        <w:jc w:val="left"/>
      </w:pPr>
      <w:r>
        <w:t>Document Path: l:\council\bills\gm\29437sd12.docx</w:t>
      </w:r>
    </w:p>
    <w:p w:rsidR="00502A64" w:rsidRDefault="00502A64" w:rsidP="00657742">
      <w:pPr>
        <w:widowControl w:val="0"/>
        <w:jc w:val="left"/>
      </w:pPr>
      <w:r>
        <w:t>Companion/Similar bill(s): 4667</w:t>
      </w:r>
    </w:p>
    <w:p w:rsidR="00657742" w:rsidRDefault="00657742" w:rsidP="00657742">
      <w:pPr>
        <w:widowControl w:val="0"/>
        <w:jc w:val="left"/>
      </w:pPr>
    </w:p>
    <w:p w:rsidR="00657742" w:rsidRDefault="00657742" w:rsidP="00657742">
      <w:pPr>
        <w:widowControl w:val="0"/>
        <w:jc w:val="left"/>
      </w:pPr>
      <w:r>
        <w:t>Introduced in the House on January 25, 2012</w:t>
      </w:r>
    </w:p>
    <w:p w:rsidR="00657742" w:rsidRDefault="00657742" w:rsidP="00657742">
      <w:pPr>
        <w:widowControl w:val="0"/>
        <w:jc w:val="left"/>
      </w:pPr>
      <w:r>
        <w:t>Adopted by the House on January 25, 2012</w:t>
      </w:r>
    </w:p>
    <w:p w:rsidR="00657742" w:rsidRDefault="00657742" w:rsidP="00657742">
      <w:pPr>
        <w:widowControl w:val="0"/>
        <w:jc w:val="left"/>
      </w:pPr>
    </w:p>
    <w:p w:rsidR="00657742" w:rsidRDefault="00657742" w:rsidP="00657742">
      <w:pPr>
        <w:widowControl w:val="0"/>
        <w:jc w:val="left"/>
      </w:pPr>
      <w:r>
        <w:t xml:space="preserve">Summary: </w:t>
      </w:r>
      <w:r w:rsidR="00750C8F">
        <w:t>Goose Creek High School Varsity Football Team</w:t>
      </w:r>
    </w:p>
    <w:p w:rsidR="00657742" w:rsidRDefault="00657742" w:rsidP="00657742">
      <w:pPr>
        <w:widowControl w:val="0"/>
        <w:jc w:val="left"/>
      </w:pPr>
    </w:p>
    <w:p w:rsidR="00657742" w:rsidRDefault="00657742" w:rsidP="00657742">
      <w:pPr>
        <w:widowControl w:val="0"/>
        <w:jc w:val="left"/>
      </w:pPr>
    </w:p>
    <w:p w:rsidR="00657742" w:rsidRDefault="00657742" w:rsidP="00657742">
      <w:pPr>
        <w:widowControl w:val="0"/>
        <w:tabs>
          <w:tab w:val="center" w:pos="590"/>
          <w:tab w:val="center" w:pos="1440"/>
          <w:tab w:val="left" w:pos="1872"/>
          <w:tab w:val="left" w:pos="9187"/>
        </w:tabs>
        <w:jc w:val="left"/>
      </w:pPr>
      <w:r w:rsidRPr="00657742">
        <w:rPr>
          <w:b/>
        </w:rPr>
        <w:t>HISTORY OF LEGISLATIVE ACTIONS</w:t>
      </w:r>
    </w:p>
    <w:p w:rsidR="00657742" w:rsidRDefault="00657742" w:rsidP="00657742">
      <w:pPr>
        <w:widowControl w:val="0"/>
        <w:tabs>
          <w:tab w:val="center" w:pos="590"/>
          <w:tab w:val="center" w:pos="1440"/>
          <w:tab w:val="left" w:pos="1872"/>
          <w:tab w:val="left" w:pos="9187"/>
        </w:tabs>
        <w:jc w:val="left"/>
      </w:pPr>
    </w:p>
    <w:p w:rsidR="00657742" w:rsidRPr="00657742" w:rsidRDefault="00657742" w:rsidP="00657742">
      <w:pPr>
        <w:widowControl w:val="0"/>
        <w:tabs>
          <w:tab w:val="center" w:pos="590"/>
          <w:tab w:val="center" w:pos="1440"/>
          <w:tab w:val="left" w:pos="1872"/>
          <w:tab w:val="left" w:pos="9187"/>
        </w:tabs>
        <w:jc w:val="left"/>
      </w:pPr>
      <w:r w:rsidRPr="00657742">
        <w:rPr>
          <w:u w:val="single"/>
        </w:rPr>
        <w:tab/>
        <w:t>Date</w:t>
      </w:r>
      <w:r w:rsidRPr="00657742">
        <w:rPr>
          <w:u w:val="single"/>
        </w:rPr>
        <w:tab/>
        <w:t>Body</w:t>
      </w:r>
      <w:r w:rsidRPr="00657742">
        <w:rPr>
          <w:u w:val="single"/>
        </w:rPr>
        <w:tab/>
        <w:t>Action Description with journal page number</w:t>
      </w:r>
      <w:r w:rsidRPr="00657742">
        <w:rPr>
          <w:u w:val="single"/>
        </w:rPr>
        <w:tab/>
      </w:r>
    </w:p>
    <w:p w:rsidR="00E617B5" w:rsidRDefault="00E617B5" w:rsidP="00E617B5">
      <w:pPr>
        <w:widowControl w:val="0"/>
        <w:tabs>
          <w:tab w:val="right" w:pos="1008"/>
          <w:tab w:val="left" w:pos="1152"/>
          <w:tab w:val="left" w:pos="1872"/>
          <w:tab w:val="left" w:pos="9187"/>
        </w:tabs>
        <w:ind w:left="2088" w:hanging="2088"/>
        <w:jc w:val="left"/>
      </w:pPr>
      <w:r>
        <w:tab/>
        <w:t>1/25/2012</w:t>
      </w:r>
      <w:r>
        <w:tab/>
        <w:t>House</w:t>
      </w:r>
      <w:r>
        <w:tab/>
      </w:r>
      <w:r w:rsidRPr="00A545B3">
        <w:t>Introduced and adopted (</w:t>
      </w:r>
      <w:hyperlink r:id="rId7" w:history="1">
        <w:r w:rsidRPr="00A545B3">
          <w:rPr>
            <w:rStyle w:val="Hyperlink"/>
          </w:rPr>
          <w:t>House Journal</w:t>
        </w:r>
        <w:r w:rsidRPr="00A545B3">
          <w:rPr>
            <w:rStyle w:val="Hyperlink"/>
          </w:rPr>
          <w:noBreakHyphen/>
          <w:t>page 4</w:t>
        </w:r>
      </w:hyperlink>
      <w:r w:rsidRPr="00A545B3">
        <w:t>)</w:t>
      </w:r>
    </w:p>
    <w:p w:rsidR="00E617B5" w:rsidRDefault="00E617B5" w:rsidP="00E617B5">
      <w:pPr>
        <w:widowControl w:val="0"/>
        <w:tabs>
          <w:tab w:val="right" w:pos="1008"/>
          <w:tab w:val="left" w:pos="1152"/>
          <w:tab w:val="left" w:pos="1872"/>
          <w:tab w:val="left" w:pos="9187"/>
        </w:tabs>
        <w:ind w:left="2088" w:hanging="2088"/>
        <w:jc w:val="left"/>
      </w:pPr>
    </w:p>
    <w:p w:rsidR="00657742" w:rsidRPr="00657742" w:rsidRDefault="00657742" w:rsidP="00657742">
      <w:pPr>
        <w:widowControl w:val="0"/>
        <w:tabs>
          <w:tab w:val="right" w:pos="1008"/>
          <w:tab w:val="left" w:pos="1152"/>
          <w:tab w:val="left" w:pos="1872"/>
          <w:tab w:val="left" w:pos="9187"/>
        </w:tabs>
        <w:ind w:left="2088" w:hanging="2088"/>
        <w:jc w:val="left"/>
      </w:pPr>
    </w:p>
    <w:p w:rsidR="00657742" w:rsidRDefault="00657742" w:rsidP="00657742">
      <w:r w:rsidRPr="00657742">
        <w:rPr>
          <w:b/>
        </w:rPr>
        <w:t>VERSIONS OF THIS BILL</w:t>
      </w:r>
    </w:p>
    <w:p w:rsidR="00657742" w:rsidRDefault="00657742" w:rsidP="00657742"/>
    <w:p w:rsidR="00657742" w:rsidRDefault="00413D59" w:rsidP="00657742">
      <w:hyperlink r:id="rId8" w:history="1">
        <w:r w:rsidR="00657742">
          <w:rPr>
            <w:rStyle w:val="Hyperlink"/>
          </w:rPr>
          <w:t>1/25/2012</w:t>
        </w:r>
      </w:hyperlink>
    </w:p>
    <w:p w:rsidR="00657742" w:rsidRDefault="00657742" w:rsidP="00657742"/>
    <w:p w:rsidR="00657742" w:rsidRDefault="00657742" w:rsidP="00657742">
      <w:pPr>
        <w:sectPr w:rsidR="00657742" w:rsidSect="006577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5F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GOOSE CREEK HIGH SCHOOL VARSITY FOOTBALL TEAM FOR AN OUTSTANDING SEASON, AND TO CONGRATULATE THE TEAM, THE COACHES, AND SCHOOL OFFICIALS FOR CAPTURING THE 2011 SOUTH CAROLINA CLASS AAAA</w:t>
      </w:r>
      <w:r w:rsidR="008E6558">
        <w:t>, DIVISION II,</w:t>
      </w:r>
      <w:r>
        <w:t xml:space="preserve"> STATE CHAMPIONSHIP TITLE.</w:t>
      </w: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837" w:rsidRDefault="00C15F05"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A7837">
        <w:t xml:space="preserve">the South Carolina House of Representatives is pleased to learn that the members of the Goose Creek High School varsity football team </w:t>
      </w:r>
      <w:r w:rsidR="00BA7837">
        <w:rPr>
          <w:color w:val="000000" w:themeColor="text1"/>
          <w:u w:color="000000" w:themeColor="text1"/>
        </w:rPr>
        <w:t xml:space="preserve">of Berkeley County </w:t>
      </w:r>
      <w:r w:rsidR="00F544CF">
        <w:rPr>
          <w:color w:val="000000" w:themeColor="text1"/>
          <w:u w:color="000000" w:themeColor="text1"/>
        </w:rPr>
        <w:t>finished their season with a 14</w:t>
      </w:r>
      <w:r w:rsidR="00545EA4">
        <w:rPr>
          <w:color w:val="000000" w:themeColor="text1"/>
          <w:u w:color="000000" w:themeColor="text1"/>
        </w:rPr>
        <w:noBreakHyphen/>
      </w:r>
      <w:r w:rsidR="00F544CF">
        <w:rPr>
          <w:color w:val="000000" w:themeColor="text1"/>
          <w:u w:color="000000" w:themeColor="text1"/>
        </w:rPr>
        <w:t xml:space="preserve">1 record and </w:t>
      </w:r>
      <w:r w:rsidR="00BA7837">
        <w:t xml:space="preserve">took top honors </w:t>
      </w:r>
      <w:r w:rsidR="008E6558">
        <w:t>in Class AAAA, Division II, for 2011</w:t>
      </w:r>
      <w:r w:rsidR="00BA7837">
        <w:t>; and</w:t>
      </w: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w:t>
      </w:r>
      <w:r w:rsidR="008E6558">
        <w:t>s, to the delight of their fans</w:t>
      </w:r>
      <w:r>
        <w:t xml:space="preserve">, the Goose Creek Gators </w:t>
      </w:r>
      <w:r w:rsidR="008E6558">
        <w:t>defeated</w:t>
      </w:r>
      <w:r>
        <w:t xml:space="preserve"> the Greenwood High School Eagles </w:t>
      </w:r>
      <w:r w:rsidR="008E6558">
        <w:t xml:space="preserve">on December 3, 2011, </w:t>
      </w:r>
      <w:r>
        <w:t>in a commanding 37</w:t>
      </w:r>
      <w:r w:rsidR="00545EA4">
        <w:noBreakHyphen/>
      </w:r>
      <w:r>
        <w:t>21 victory; and</w:t>
      </w: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two teams answered touchdown for touchdown until the fourth quarter when Gator Gerald Taylor blocked</w:t>
      </w:r>
      <w:r w:rsidR="008E6558">
        <w:t xml:space="preserve"> a</w:t>
      </w:r>
      <w:r>
        <w:t xml:space="preserve"> punt out of the end zone for a two</w:t>
      </w:r>
      <w:r w:rsidR="00545EA4">
        <w:noBreakHyphen/>
      </w:r>
      <w:r>
        <w:t>point safety for Goose Creek; and</w:t>
      </w:r>
    </w:p>
    <w:p w:rsidR="005E0763" w:rsidRDefault="005E0763"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606" w:rsidRDefault="005E0763"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64606">
        <w:t xml:space="preserve">the </w:t>
      </w:r>
      <w:r>
        <w:t>Gators posted 2</w:t>
      </w:r>
      <w:r w:rsidR="00C64606">
        <w:t xml:space="preserve">3 </w:t>
      </w:r>
      <w:r>
        <w:t>unanswered points beginning with junior Tramel Terry</w:t>
      </w:r>
      <w:r w:rsidR="00545EA4" w:rsidRPr="00545EA4">
        <w:t>’</w:t>
      </w:r>
      <w:r>
        <w:t>s third quarter 21</w:t>
      </w:r>
      <w:r w:rsidR="00545EA4">
        <w:noBreakHyphen/>
      </w:r>
      <w:r>
        <w:t>yard run on a fourth</w:t>
      </w:r>
      <w:r w:rsidR="00545EA4">
        <w:noBreakHyphen/>
      </w:r>
      <w:r>
        <w:t>and</w:t>
      </w:r>
      <w:r w:rsidR="00545EA4">
        <w:noBreakHyphen/>
      </w:r>
      <w:r>
        <w:t>3 reverse play</w:t>
      </w:r>
      <w:r w:rsidR="00C64606">
        <w:t xml:space="preserve"> that set up the touchdown by senior Virgil Smalls; and</w:t>
      </w:r>
    </w:p>
    <w:p w:rsidR="00C64606" w:rsidRDefault="00C64606"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763" w:rsidRDefault="00C64606"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Gator Smalls scored his third game touchdown in the fourth quarter followed by Terry</w:t>
      </w:r>
      <w:r w:rsidR="00545EA4" w:rsidRPr="00545EA4">
        <w:t>’</w:t>
      </w:r>
      <w:r>
        <w:t>s second one on a thirty</w:t>
      </w:r>
      <w:r w:rsidR="00545EA4">
        <w:noBreakHyphen/>
      </w:r>
      <w:r>
        <w:t>one</w:t>
      </w:r>
      <w:r w:rsidR="00545EA4">
        <w:noBreakHyphen/>
      </w:r>
      <w:r>
        <w:t xml:space="preserve">yard carry for the </w:t>
      </w:r>
      <w:r w:rsidR="00F544CF">
        <w:t>37</w:t>
      </w:r>
      <w:r w:rsidR="00545EA4">
        <w:noBreakHyphen/>
      </w:r>
      <w:r w:rsidR="00F544CF">
        <w:t>21 win</w:t>
      </w:r>
      <w:r>
        <w:t>; and</w:t>
      </w: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sidR="005E0763">
        <w:rPr>
          <w:color w:val="000000" w:themeColor="text1"/>
          <w:u w:color="000000" w:themeColor="text1"/>
        </w:rPr>
        <w:t xml:space="preserve"> </w:t>
      </w:r>
      <w:r w:rsidR="005E0763">
        <w:t>strength, skill, and determination</w:t>
      </w:r>
      <w:r>
        <w:rPr>
          <w:color w:val="000000" w:themeColor="text1"/>
          <w:u w:color="000000" w:themeColor="text1"/>
        </w:rPr>
        <w:t>, Head Coach Chuck Reedy</w:t>
      </w:r>
      <w:r w:rsidRPr="00E542AE">
        <w:rPr>
          <w:color w:val="000000" w:themeColor="text1"/>
          <w:u w:color="000000" w:themeColor="text1"/>
        </w:rPr>
        <w:t xml:space="preserve"> and </w:t>
      </w:r>
      <w:r>
        <w:rPr>
          <w:color w:val="000000" w:themeColor="text1"/>
          <w:u w:color="000000" w:themeColor="text1"/>
        </w:rPr>
        <w:t xml:space="preserve">his skilled coaching staff used their own athletic ability and training to forge a championship team and teach these </w:t>
      </w:r>
      <w:r w:rsidR="00F544CF">
        <w:rPr>
          <w:color w:val="000000" w:themeColor="text1"/>
          <w:u w:color="000000" w:themeColor="text1"/>
        </w:rPr>
        <w:t>young men</w:t>
      </w:r>
      <w:r>
        <w:rPr>
          <w:color w:val="000000" w:themeColor="text1"/>
          <w:u w:color="000000" w:themeColor="text1"/>
        </w:rPr>
        <w:t xml:space="preserve"> lessons that will prove invaluable both on and off the gridiron; and</w:t>
      </w: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F05" w:rsidRDefault="00BA7837" w:rsidP="00BA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w:t>
      </w:r>
      <w:r w:rsidRPr="00E542AE">
        <w:rPr>
          <w:color w:val="000000" w:themeColor="text1"/>
          <w:u w:color="000000" w:themeColor="text1"/>
        </w:rPr>
        <w:t>the</w:t>
      </w:r>
      <w:r>
        <w:rPr>
          <w:color w:val="000000" w:themeColor="text1"/>
          <w:u w:color="000000" w:themeColor="text1"/>
        </w:rPr>
        <w:t xml:space="preserve"> athletes of the Goose Creek High School varsity football team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C15F05">
        <w:t>.  Now, therefore,</w:t>
      </w: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6606">
        <w:t xml:space="preserve"> the members of the South Carolina House of Representatives, by this resolution, recognize and commend the Goose Creek High School varsity football team for an outstanding season, and congratulate the team, the coaches, and school officials for capturing the 2011 South Carolina Class AAAA</w:t>
      </w:r>
      <w:r w:rsidR="003A020C">
        <w:t>, Division II,</w:t>
      </w:r>
      <w:r w:rsidR="00D56606">
        <w:t xml:space="preserve"> State Championship title.</w:t>
      </w: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56606">
        <w:t>t a copy of this resolution be present</w:t>
      </w:r>
      <w:r>
        <w:t>ed to</w:t>
      </w:r>
      <w:r w:rsidR="00D56606">
        <w:t xml:space="preserve"> Principal </w:t>
      </w:r>
      <w:r w:rsidR="0002602A">
        <w:t xml:space="preserve">Jimmy Huskey </w:t>
      </w:r>
      <w:r w:rsidR="00D56606">
        <w:t>and Coach Chuck Reedy.</w:t>
      </w:r>
    </w:p>
    <w:p w:rsidR="00FA0EB8" w:rsidRDefault="00545E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EB8" w:rsidRDefault="00FA0EB8" w:rsidP="00657742">
      <w:pPr>
        <w:suppressAutoHyphens/>
      </w:pPr>
    </w:p>
    <w:sectPr w:rsidR="00FA0EB8" w:rsidSect="006577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4CF" w:rsidRDefault="00F544CF" w:rsidP="009F0C77">
      <w:r>
        <w:separator/>
      </w:r>
    </w:p>
  </w:endnote>
  <w:endnote w:type="continuationSeparator" w:id="0">
    <w:p w:rsidR="00F544CF" w:rsidRDefault="00F544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B88728-CB24-4C65-AC4D-CC7EB8C9A2CE}"/>
    <w:embedBold r:id="rId2" w:fontKey="{6556C126-2D17-4D61-9FA8-DE8E49C1F030}"/>
  </w:font>
  <w:font w:name="Calibri">
    <w:panose1 w:val="020F0502020204030204"/>
    <w:charset w:val="00"/>
    <w:family w:val="swiss"/>
    <w:pitch w:val="variable"/>
    <w:sig w:usb0="E10002FF" w:usb1="4000ACFF" w:usb2="00000009" w:usb3="00000000" w:csb0="0000019F" w:csb1="00000000"/>
    <w:embedRegular r:id="rId3" w:fontKey="{8D534FCF-10F4-431B-8A4B-B4B3F7FC0047}"/>
  </w:font>
  <w:font w:name="Tahoma">
    <w:panose1 w:val="020B0604030504040204"/>
    <w:charset w:val="00"/>
    <w:family w:val="swiss"/>
    <w:pitch w:val="variable"/>
    <w:sig w:usb0="21002A87" w:usb1="80000000" w:usb2="00000008" w:usb3="00000000" w:csb0="000101FF" w:csb1="00000000"/>
    <w:embedRegular r:id="rId4" w:fontKey="{B259C908-8869-4998-8B50-32317651DC9F}"/>
  </w:font>
  <w:font w:name="Cambria">
    <w:panose1 w:val="02040503050406030204"/>
    <w:charset w:val="00"/>
    <w:family w:val="roman"/>
    <w:pitch w:val="variable"/>
    <w:sig w:usb0="E00002FF" w:usb1="400004FF" w:usb2="00000000" w:usb3="00000000" w:csb0="0000019F" w:csb1="00000000"/>
    <w:embedRegular r:id="rId5" w:fontKey="{901C2769-2325-41E9-8D32-D2F08F1A1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742" w:rsidRPr="00FA0EB8" w:rsidRDefault="00657742" w:rsidP="00FA0EB8">
    <w:pPr>
      <w:pStyle w:val="Footer"/>
      <w:tabs>
        <w:tab w:val="clear" w:pos="4680"/>
        <w:tab w:val="clear" w:pos="9360"/>
        <w:tab w:val="center" w:pos="2995"/>
      </w:tabs>
      <w:spacing w:before="120"/>
    </w:pPr>
    <w:r>
      <w:t>[4666]</w:t>
    </w:r>
    <w:r>
      <w:tab/>
    </w:r>
    <w:r w:rsidR="00413D59">
      <w:fldChar w:fldCharType="begin"/>
    </w:r>
    <w:r w:rsidR="00413D59">
      <w:instrText xml:space="preserve"> PAGE  \* MERGEFORMAT </w:instrText>
    </w:r>
    <w:r w:rsidR="00413D59">
      <w:fldChar w:fldCharType="separate"/>
    </w:r>
    <w:r w:rsidR="00413D59">
      <w:rPr>
        <w:noProof/>
      </w:rPr>
      <w:t>1</w:t>
    </w:r>
    <w:r w:rsidR="00413D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4CF" w:rsidRDefault="00F544CF" w:rsidP="009F0C77">
      <w:r>
        <w:separator/>
      </w:r>
    </w:p>
  </w:footnote>
  <w:footnote w:type="continuationSeparator" w:id="0">
    <w:p w:rsidR="00F544CF" w:rsidRDefault="00F544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37SD12"/>
    <w:docVar w:name="CoverBillType" w:val="r"/>
    <w:docVar w:name="docpath" w:val="L:\Council\bills\GM\29437SD12.DOCX"/>
    <w:docVar w:name="dvBillNumber" w:val="4666"/>
    <w:docVar w:name="dvBillNumberPrefix" w:val="H. "/>
    <w:docVar w:name="dvOriginalBody" w:val="House"/>
    <w:docVar w:name="dvSteno" w:val="GM"/>
    <w:docVar w:name="NameofBody" w:val="h"/>
    <w:docVar w:name="vgroup2" w:val="Council"/>
  </w:docVars>
  <w:rsids>
    <w:rsidRoot w:val="00EE548D"/>
    <w:rsid w:val="00011869"/>
    <w:rsid w:val="0002602A"/>
    <w:rsid w:val="000E1785"/>
    <w:rsid w:val="000F2CF5"/>
    <w:rsid w:val="000F40FA"/>
    <w:rsid w:val="0010776B"/>
    <w:rsid w:val="00126512"/>
    <w:rsid w:val="00133E66"/>
    <w:rsid w:val="001435A3"/>
    <w:rsid w:val="00186157"/>
    <w:rsid w:val="001D08F2"/>
    <w:rsid w:val="001D525B"/>
    <w:rsid w:val="001D7F4F"/>
    <w:rsid w:val="00206AFA"/>
    <w:rsid w:val="002321B6"/>
    <w:rsid w:val="00250967"/>
    <w:rsid w:val="002543C8"/>
    <w:rsid w:val="00284AAE"/>
    <w:rsid w:val="002E5912"/>
    <w:rsid w:val="00325348"/>
    <w:rsid w:val="0032732C"/>
    <w:rsid w:val="00336AD0"/>
    <w:rsid w:val="00351711"/>
    <w:rsid w:val="0037079A"/>
    <w:rsid w:val="003A020C"/>
    <w:rsid w:val="003D01E8"/>
    <w:rsid w:val="003E5288"/>
    <w:rsid w:val="003F289E"/>
    <w:rsid w:val="003F6D79"/>
    <w:rsid w:val="00413D59"/>
    <w:rsid w:val="0041760A"/>
    <w:rsid w:val="00417C01"/>
    <w:rsid w:val="004206E7"/>
    <w:rsid w:val="00450E1F"/>
    <w:rsid w:val="004809EE"/>
    <w:rsid w:val="004E7D54"/>
    <w:rsid w:val="00502A64"/>
    <w:rsid w:val="005273C6"/>
    <w:rsid w:val="00530A69"/>
    <w:rsid w:val="0054113B"/>
    <w:rsid w:val="00545593"/>
    <w:rsid w:val="00545EA4"/>
    <w:rsid w:val="00577C6C"/>
    <w:rsid w:val="005C2FE2"/>
    <w:rsid w:val="005D63FA"/>
    <w:rsid w:val="005E0763"/>
    <w:rsid w:val="005E2BC9"/>
    <w:rsid w:val="005F5DD5"/>
    <w:rsid w:val="00605102"/>
    <w:rsid w:val="006215AA"/>
    <w:rsid w:val="00657742"/>
    <w:rsid w:val="006718B1"/>
    <w:rsid w:val="006913C9"/>
    <w:rsid w:val="0069470D"/>
    <w:rsid w:val="00734F00"/>
    <w:rsid w:val="00743EC7"/>
    <w:rsid w:val="00750C8F"/>
    <w:rsid w:val="007A70AE"/>
    <w:rsid w:val="007E02C8"/>
    <w:rsid w:val="008362E8"/>
    <w:rsid w:val="008A1768"/>
    <w:rsid w:val="008B240E"/>
    <w:rsid w:val="008E6558"/>
    <w:rsid w:val="008F4429"/>
    <w:rsid w:val="0094021A"/>
    <w:rsid w:val="00954716"/>
    <w:rsid w:val="00966F07"/>
    <w:rsid w:val="0097131E"/>
    <w:rsid w:val="009C6A0B"/>
    <w:rsid w:val="009F0C77"/>
    <w:rsid w:val="009F4DD1"/>
    <w:rsid w:val="00A41684"/>
    <w:rsid w:val="00A64E80"/>
    <w:rsid w:val="00A72BCD"/>
    <w:rsid w:val="00A741D9"/>
    <w:rsid w:val="00A833AB"/>
    <w:rsid w:val="00A9741D"/>
    <w:rsid w:val="00AD4B17"/>
    <w:rsid w:val="00B412D4"/>
    <w:rsid w:val="00BA7837"/>
    <w:rsid w:val="00BE3C22"/>
    <w:rsid w:val="00C0345E"/>
    <w:rsid w:val="00C15F05"/>
    <w:rsid w:val="00C3483A"/>
    <w:rsid w:val="00C64606"/>
    <w:rsid w:val="00C74E9D"/>
    <w:rsid w:val="00C82FD3"/>
    <w:rsid w:val="00C92819"/>
    <w:rsid w:val="00CC6B7B"/>
    <w:rsid w:val="00CD2089"/>
    <w:rsid w:val="00D56606"/>
    <w:rsid w:val="00D73A67"/>
    <w:rsid w:val="00D970A9"/>
    <w:rsid w:val="00DF3845"/>
    <w:rsid w:val="00E41911"/>
    <w:rsid w:val="00E617B5"/>
    <w:rsid w:val="00E92EEF"/>
    <w:rsid w:val="00EE4864"/>
    <w:rsid w:val="00EE548D"/>
    <w:rsid w:val="00F24442"/>
    <w:rsid w:val="00F50AE3"/>
    <w:rsid w:val="00F544CF"/>
    <w:rsid w:val="00F67CF1"/>
    <w:rsid w:val="00F840F0"/>
    <w:rsid w:val="00FA0EB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5B9447-0DF2-43B2-AEE5-B9DC064FC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4CF"/>
    <w:rPr>
      <w:rFonts w:ascii="Tahoma" w:hAnsi="Tahoma" w:cs="Tahoma"/>
      <w:sz w:val="16"/>
      <w:szCs w:val="16"/>
    </w:rPr>
  </w:style>
  <w:style w:type="character" w:customStyle="1" w:styleId="BalloonTextChar">
    <w:name w:val="Balloon Text Char"/>
    <w:basedOn w:val="DefaultParagraphFont"/>
    <w:link w:val="BalloonText"/>
    <w:uiPriority w:val="99"/>
    <w:semiHidden/>
    <w:rsid w:val="00F544CF"/>
    <w:rPr>
      <w:rFonts w:ascii="Tahoma" w:eastAsia="Times New Roman" w:hAnsi="Tahoma" w:cs="Tahoma"/>
      <w:sz w:val="16"/>
      <w:szCs w:val="16"/>
    </w:rPr>
  </w:style>
  <w:style w:type="character" w:styleId="Hyperlink">
    <w:name w:val="Hyperlink"/>
    <w:basedOn w:val="DefaultParagraphFont"/>
    <w:uiPriority w:val="99"/>
    <w:unhideWhenUsed/>
    <w:rsid w:val="006577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66_20120125.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06939-A2A8-49F6-88FD-7C326F6D7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458</Words>
  <Characters>2472</Characters>
  <Application>Microsoft Office Word</Application>
  <DocSecurity>4</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4666: Goose Creek High School Varsity Football Team - South Carolina Legislature Online</dc:title>
  <dc:subject/>
  <dc:creator>gailmoore</dc:creator>
  <cp:keywords/>
  <dc:description/>
  <cp:lastModifiedBy>N Cumfer</cp:lastModifiedBy>
  <cp:revision>2</cp:revision>
  <cp:lastPrinted>2012-01-24T17:04:00Z</cp:lastPrinted>
  <dcterms:created xsi:type="dcterms:W3CDTF">2014-11-24T14:40:00Z</dcterms:created>
  <dcterms:modified xsi:type="dcterms:W3CDTF">2014-11-24T14:40:00Z</dcterms:modified>
</cp:coreProperties>
</file>